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D3997" w14:textId="4BE33298" w:rsidR="00501C1C" w:rsidRDefault="00501C1C" w:rsidP="007C347E">
      <w:pPr>
        <w:spacing w:line="360" w:lineRule="auto"/>
        <w:jc w:val="center"/>
        <w:rPr>
          <w:rFonts w:ascii="Comic Sans MS" w:hAnsi="Comic Sans MS" w:cs="Times New Roman"/>
          <w:bCs/>
          <w:sz w:val="24"/>
          <w:szCs w:val="24"/>
        </w:rPr>
      </w:pPr>
    </w:p>
    <w:p w14:paraId="6618C8F5" w14:textId="77777777" w:rsidR="00F34723" w:rsidRPr="000F4F3F" w:rsidRDefault="00F34723" w:rsidP="007C347E">
      <w:pPr>
        <w:spacing w:line="360" w:lineRule="auto"/>
        <w:jc w:val="center"/>
        <w:rPr>
          <w:rFonts w:ascii="Comic Sans MS" w:hAnsi="Comic Sans MS" w:cs="Times New Roman"/>
          <w:bCs/>
          <w:sz w:val="24"/>
          <w:szCs w:val="24"/>
        </w:rPr>
      </w:pPr>
    </w:p>
    <w:p w14:paraId="34E72BCD" w14:textId="77777777" w:rsidR="007C347E" w:rsidRPr="008A7871" w:rsidRDefault="007C347E" w:rsidP="000F4F3F">
      <w:pPr>
        <w:spacing w:line="360" w:lineRule="auto"/>
        <w:jc w:val="center"/>
        <w:rPr>
          <w:rFonts w:ascii="Comic Sans MS" w:hAnsi="Comic Sans MS" w:cs="Times New Roman"/>
          <w:b/>
          <w:color w:val="0070C0"/>
          <w:sz w:val="24"/>
          <w:szCs w:val="24"/>
        </w:rPr>
      </w:pPr>
      <w:r w:rsidRPr="008A7871">
        <w:rPr>
          <w:rFonts w:ascii="Comic Sans MS" w:hAnsi="Comic Sans MS" w:cs="Times New Roman"/>
          <w:b/>
          <w:color w:val="0070C0"/>
          <w:sz w:val="24"/>
          <w:szCs w:val="24"/>
        </w:rPr>
        <w:t>ÅRSPLAN FOR NAUSTVÅGEN BARNEHAGE</w:t>
      </w:r>
      <w:r w:rsidR="000F4F3F" w:rsidRPr="008A7871">
        <w:rPr>
          <w:rFonts w:ascii="Comic Sans MS" w:hAnsi="Comic Sans MS" w:cs="Times New Roman"/>
          <w:b/>
          <w:color w:val="0070C0"/>
          <w:sz w:val="24"/>
          <w:szCs w:val="24"/>
        </w:rPr>
        <w:t xml:space="preserve"> 202</w:t>
      </w:r>
      <w:r w:rsidR="00DD1DF4" w:rsidRPr="008A7871">
        <w:rPr>
          <w:rFonts w:ascii="Comic Sans MS" w:hAnsi="Comic Sans MS" w:cs="Times New Roman"/>
          <w:b/>
          <w:color w:val="0070C0"/>
          <w:sz w:val="24"/>
          <w:szCs w:val="24"/>
        </w:rPr>
        <w:t>2</w:t>
      </w:r>
      <w:r w:rsidR="000F4F3F" w:rsidRPr="008A7871">
        <w:rPr>
          <w:rFonts w:ascii="Comic Sans MS" w:hAnsi="Comic Sans MS" w:cs="Times New Roman"/>
          <w:b/>
          <w:color w:val="0070C0"/>
          <w:sz w:val="24"/>
          <w:szCs w:val="24"/>
        </w:rPr>
        <w:t>/202</w:t>
      </w:r>
      <w:r w:rsidR="00DD1DF4" w:rsidRPr="008A7871">
        <w:rPr>
          <w:rFonts w:ascii="Comic Sans MS" w:hAnsi="Comic Sans MS" w:cs="Times New Roman"/>
          <w:b/>
          <w:color w:val="0070C0"/>
          <w:sz w:val="24"/>
          <w:szCs w:val="24"/>
        </w:rPr>
        <w:t>3</w:t>
      </w:r>
    </w:p>
    <w:p w14:paraId="23881810" w14:textId="77777777" w:rsidR="000F4F3F" w:rsidRPr="008A7871" w:rsidRDefault="000F4F3F" w:rsidP="000F4F3F">
      <w:pPr>
        <w:pStyle w:val="Listeavsnitt"/>
        <w:numPr>
          <w:ilvl w:val="0"/>
          <w:numId w:val="18"/>
        </w:numPr>
        <w:spacing w:line="360" w:lineRule="auto"/>
        <w:jc w:val="center"/>
        <w:rPr>
          <w:rFonts w:ascii="Comic Sans MS" w:hAnsi="Comic Sans MS" w:cs="Times New Roman"/>
          <w:b/>
          <w:color w:val="0070C0"/>
          <w:sz w:val="24"/>
          <w:szCs w:val="24"/>
        </w:rPr>
      </w:pPr>
      <w:r w:rsidRPr="008A7871">
        <w:rPr>
          <w:rFonts w:ascii="Comic Sans MS" w:hAnsi="Comic Sans MS" w:cs="Times New Roman"/>
          <w:b/>
          <w:color w:val="0070C0"/>
          <w:sz w:val="24"/>
          <w:szCs w:val="24"/>
        </w:rPr>
        <w:t>ei felles plattform</w:t>
      </w:r>
    </w:p>
    <w:p w14:paraId="370FE751" w14:textId="77777777" w:rsidR="002F444E" w:rsidRDefault="002F444E" w:rsidP="007C347E">
      <w:pPr>
        <w:spacing w:line="360" w:lineRule="auto"/>
        <w:jc w:val="center"/>
        <w:rPr>
          <w:rFonts w:ascii="Comic Sans MS" w:hAnsi="Comic Sans MS" w:cs="Times New Roman"/>
          <w:sz w:val="24"/>
          <w:szCs w:val="24"/>
        </w:rPr>
      </w:pPr>
    </w:p>
    <w:p w14:paraId="7829EF88" w14:textId="7B773502" w:rsidR="002F444E" w:rsidRDefault="007A693B" w:rsidP="007C347E">
      <w:pPr>
        <w:spacing w:line="360" w:lineRule="auto"/>
        <w:jc w:val="center"/>
        <w:rPr>
          <w:rFonts w:ascii="Comic Sans MS" w:hAnsi="Comic Sans MS" w:cs="Times New Roman"/>
          <w:sz w:val="24"/>
          <w:szCs w:val="24"/>
        </w:rPr>
      </w:pPr>
      <w:r w:rsidRPr="00666B81">
        <w:rPr>
          <w:rFonts w:ascii="Times New Roman" w:eastAsia="Times New Roman" w:hAnsi="Times New Roman" w:cs="Times New Roman"/>
          <w:sz w:val="24"/>
          <w:szCs w:val="24"/>
          <w:lang w:val="nb-NO" w:eastAsia="nb-NO"/>
        </w:rPr>
        <w:fldChar w:fldCharType="begin"/>
      </w:r>
      <w:r w:rsidRPr="00666B81">
        <w:rPr>
          <w:rFonts w:ascii="Times New Roman" w:eastAsia="Times New Roman" w:hAnsi="Times New Roman" w:cs="Times New Roman"/>
          <w:sz w:val="24"/>
          <w:szCs w:val="24"/>
          <w:lang w:val="nb-NO" w:eastAsia="nb-NO"/>
        </w:rPr>
        <w:instrText xml:space="preserve"> INCLUDEPICTURE "/var/folders/mk/ltygqmq541z45smj765dswlh0000gn/T/com.microsoft.Word/WebArchiveCopyPasteTempFiles/?id=65f26a53-be53-4f87-9a16-a989b1f43067&amp;size=f1440x1440" \* MERGEFORMATINET </w:instrText>
      </w:r>
      <w:r w:rsidRPr="00666B81">
        <w:rPr>
          <w:rFonts w:ascii="Times New Roman" w:eastAsia="Times New Roman" w:hAnsi="Times New Roman" w:cs="Times New Roman"/>
          <w:sz w:val="24"/>
          <w:szCs w:val="24"/>
          <w:lang w:val="nb-NO" w:eastAsia="nb-NO"/>
        </w:rPr>
        <w:fldChar w:fldCharType="separate"/>
      </w:r>
      <w:r w:rsidRPr="00666B81">
        <w:rPr>
          <w:rFonts w:ascii="Times New Roman" w:eastAsia="Times New Roman" w:hAnsi="Times New Roman" w:cs="Times New Roman"/>
          <w:noProof/>
          <w:sz w:val="24"/>
          <w:szCs w:val="24"/>
          <w:lang w:val="nb-NO" w:eastAsia="nb-NO"/>
        </w:rPr>
        <w:drawing>
          <wp:inline distT="0" distB="0" distL="0" distR="0" wp14:anchorId="27398457" wp14:editId="088FA5AD">
            <wp:extent cx="4028508" cy="5371343"/>
            <wp:effectExtent l="241300" t="228600" r="238760" b="280670"/>
            <wp:docPr id="1" name="Bilde 1" descr="Et bilde som inneholder utendørs, person, stein,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person, stein, fjell&#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1516" cy="5402020"/>
                    </a:xfrm>
                    <a:prstGeom prst="rect">
                      <a:avLst/>
                    </a:prstGeom>
                    <a:noFill/>
                    <a:ln>
                      <a:noFill/>
                    </a:ln>
                    <a:effectLst>
                      <a:glow rad="231349">
                        <a:schemeClr val="accent1">
                          <a:alpha val="40000"/>
                        </a:schemeClr>
                      </a:glow>
                      <a:outerShdw blurRad="50800" dist="50800" dir="5400000" algn="ctr" rotWithShape="0">
                        <a:srgbClr val="000000"/>
                      </a:outerShdw>
                      <a:softEdge rad="192367"/>
                    </a:effectLst>
                  </pic:spPr>
                </pic:pic>
              </a:graphicData>
            </a:graphic>
          </wp:inline>
        </w:drawing>
      </w:r>
      <w:r w:rsidRPr="00666B81">
        <w:rPr>
          <w:rFonts w:ascii="Times New Roman" w:eastAsia="Times New Roman" w:hAnsi="Times New Roman" w:cs="Times New Roman"/>
          <w:sz w:val="24"/>
          <w:szCs w:val="24"/>
          <w:lang w:val="nb-NO" w:eastAsia="nb-NO"/>
        </w:rPr>
        <w:fldChar w:fldCharType="end"/>
      </w:r>
    </w:p>
    <w:p w14:paraId="06A03DBD" w14:textId="77777777" w:rsidR="00121BAD" w:rsidRPr="008A7871" w:rsidRDefault="00121BAD" w:rsidP="008A7871">
      <w:pPr>
        <w:spacing w:line="360" w:lineRule="auto"/>
        <w:rPr>
          <w:rFonts w:ascii="Comic Sans MS" w:hAnsi="Comic Sans MS" w:cs="Times New Roman"/>
          <w:b/>
          <w:color w:val="0070C0"/>
          <w:sz w:val="24"/>
          <w:szCs w:val="24"/>
        </w:rPr>
      </w:pPr>
    </w:p>
    <w:p w14:paraId="4C6D288B" w14:textId="77777777" w:rsidR="007A0BB9" w:rsidRPr="008A7871" w:rsidRDefault="007C347E" w:rsidP="002F444E">
      <w:pPr>
        <w:spacing w:line="360" w:lineRule="auto"/>
        <w:jc w:val="center"/>
        <w:rPr>
          <w:rFonts w:ascii="Comic Sans MS" w:hAnsi="Comic Sans MS" w:cs="Times New Roman"/>
          <w:color w:val="0070C0"/>
          <w:sz w:val="24"/>
          <w:szCs w:val="24"/>
        </w:rPr>
      </w:pPr>
      <w:r w:rsidRPr="008A7871">
        <w:rPr>
          <w:rFonts w:ascii="Comic Sans MS" w:hAnsi="Comic Sans MS" w:cs="Times New Roman"/>
          <w:b/>
          <w:color w:val="0070C0"/>
          <w:sz w:val="24"/>
          <w:szCs w:val="24"/>
        </w:rPr>
        <w:t>Naustvågen barnehage</w:t>
      </w:r>
    </w:p>
    <w:p w14:paraId="12B92EC5" w14:textId="5D7917EC" w:rsidR="007C347E" w:rsidRPr="008A7871" w:rsidRDefault="007C347E" w:rsidP="00240C36">
      <w:pPr>
        <w:spacing w:line="360" w:lineRule="auto"/>
        <w:ind w:left="708" w:firstLine="708"/>
        <w:rPr>
          <w:rFonts w:ascii="Comic Sans MS" w:hAnsi="Comic Sans MS" w:cs="Times New Roman"/>
          <w:b/>
          <w:color w:val="0070C0"/>
          <w:sz w:val="24"/>
          <w:szCs w:val="24"/>
        </w:rPr>
      </w:pPr>
      <w:r w:rsidRPr="008A7871">
        <w:rPr>
          <w:rFonts w:ascii="Comic Sans MS" w:hAnsi="Comic Sans MS" w:cs="Times New Roman"/>
          <w:b/>
          <w:color w:val="0070C0"/>
          <w:sz w:val="24"/>
          <w:szCs w:val="24"/>
        </w:rPr>
        <w:lastRenderedPageBreak/>
        <w:t>Ein stad der born og vaksne trivst og har det godt i lag!</w:t>
      </w:r>
    </w:p>
    <w:p w14:paraId="7CBFED70" w14:textId="60012568" w:rsidR="00132F20" w:rsidRPr="00943771" w:rsidRDefault="00132F20">
      <w:pPr>
        <w:rPr>
          <w:rFonts w:ascii="Comic Sans MS" w:hAnsi="Comic Sans MS"/>
          <w:b/>
          <w:sz w:val="24"/>
          <w:szCs w:val="24"/>
          <w:u w:val="single"/>
        </w:rPr>
      </w:pPr>
      <w:r w:rsidRPr="00133FC4">
        <w:rPr>
          <w:rFonts w:ascii="Comic Sans MS" w:hAnsi="Comic Sans MS"/>
          <w:b/>
          <w:sz w:val="24"/>
          <w:szCs w:val="24"/>
          <w:u w:val="single"/>
        </w:rPr>
        <w:t>Innhaldsliste</w:t>
      </w:r>
    </w:p>
    <w:p w14:paraId="6A04D6CC" w14:textId="77777777" w:rsidR="00132F20" w:rsidRPr="00133FC4" w:rsidRDefault="00132F20">
      <w:pPr>
        <w:rPr>
          <w:rFonts w:ascii="Comic Sans MS" w:hAnsi="Comic Sans MS"/>
          <w:b/>
          <w:sz w:val="24"/>
          <w:szCs w:val="24"/>
          <w:u w:val="single"/>
        </w:rPr>
      </w:pPr>
    </w:p>
    <w:p w14:paraId="56B14CB7" w14:textId="77777777"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3. </w:t>
      </w:r>
      <w:r w:rsidRPr="00133FC4">
        <w:rPr>
          <w:rFonts w:ascii="Comic Sans MS" w:hAnsi="Comic Sans MS"/>
          <w:sz w:val="24"/>
          <w:szCs w:val="24"/>
        </w:rPr>
        <w:tab/>
      </w:r>
      <w:r w:rsidR="00132F20" w:rsidRPr="00133FC4">
        <w:rPr>
          <w:rFonts w:ascii="Comic Sans MS" w:hAnsi="Comic Sans MS"/>
          <w:sz w:val="24"/>
          <w:szCs w:val="24"/>
        </w:rPr>
        <w:t>Litt om Naustvågen</w:t>
      </w:r>
    </w:p>
    <w:p w14:paraId="1DD3D0F0" w14:textId="40EC2D3A" w:rsidR="003319D3" w:rsidRPr="00964277" w:rsidRDefault="00212E7B" w:rsidP="003319D3">
      <w:pPr>
        <w:spacing w:line="360" w:lineRule="auto"/>
        <w:rPr>
          <w:rFonts w:ascii="Comic Sans MS" w:hAnsi="Comic Sans MS"/>
          <w:bCs/>
          <w:sz w:val="24"/>
          <w:szCs w:val="24"/>
        </w:rPr>
      </w:pPr>
      <w:r w:rsidRPr="00133FC4">
        <w:rPr>
          <w:rFonts w:ascii="Comic Sans MS" w:hAnsi="Comic Sans MS"/>
          <w:bCs/>
          <w:sz w:val="24"/>
          <w:szCs w:val="24"/>
        </w:rPr>
        <w:t xml:space="preserve">Side 4. </w:t>
      </w:r>
      <w:r w:rsidRPr="00133FC4">
        <w:rPr>
          <w:rFonts w:ascii="Comic Sans MS" w:hAnsi="Comic Sans MS"/>
          <w:bCs/>
          <w:sz w:val="24"/>
          <w:szCs w:val="24"/>
        </w:rPr>
        <w:tab/>
      </w:r>
      <w:proofErr w:type="spellStart"/>
      <w:r w:rsidR="00053E6D" w:rsidRPr="00053E6D">
        <w:rPr>
          <w:rFonts w:ascii="Comic Sans MS" w:hAnsi="Comic Sans MS"/>
          <w:sz w:val="24"/>
          <w:szCs w:val="24"/>
          <w:lang w:val="nb-NO"/>
        </w:rPr>
        <w:t>Visjonar</w:t>
      </w:r>
      <w:proofErr w:type="spellEnd"/>
      <w:r w:rsidR="00053E6D" w:rsidRPr="00053E6D">
        <w:rPr>
          <w:rFonts w:ascii="Comic Sans MS" w:hAnsi="Comic Sans MS"/>
          <w:sz w:val="24"/>
          <w:szCs w:val="24"/>
          <w:lang w:val="nb-NO"/>
        </w:rPr>
        <w:t xml:space="preserve">, </w:t>
      </w:r>
      <w:proofErr w:type="spellStart"/>
      <w:r w:rsidR="00053E6D" w:rsidRPr="00053E6D">
        <w:rPr>
          <w:rFonts w:ascii="Comic Sans MS" w:hAnsi="Comic Sans MS"/>
          <w:sz w:val="24"/>
          <w:szCs w:val="24"/>
          <w:lang w:val="nb-NO"/>
        </w:rPr>
        <w:t>verdiar</w:t>
      </w:r>
      <w:proofErr w:type="spellEnd"/>
      <w:r w:rsidR="00053E6D" w:rsidRPr="00053E6D">
        <w:rPr>
          <w:rFonts w:ascii="Comic Sans MS" w:hAnsi="Comic Sans MS"/>
          <w:sz w:val="24"/>
          <w:szCs w:val="24"/>
          <w:lang w:val="nb-NO"/>
        </w:rPr>
        <w:t xml:space="preserve"> og </w:t>
      </w:r>
      <w:r w:rsidR="00053E6D" w:rsidRPr="00053E6D">
        <w:rPr>
          <w:rFonts w:ascii="Comic Sans MS" w:hAnsi="Comic Sans MS" w:cs="Times New Roman"/>
          <w:sz w:val="24"/>
          <w:szCs w:val="24"/>
        </w:rPr>
        <w:t>vårt pedagogiske arbeid</w:t>
      </w:r>
      <w:r w:rsidR="00053E6D">
        <w:rPr>
          <w:rFonts w:ascii="Comic Sans MS" w:hAnsi="Comic Sans MS"/>
          <w:bCs/>
          <w:sz w:val="24"/>
          <w:szCs w:val="24"/>
          <w:lang w:val="nb-NO"/>
        </w:rPr>
        <w:t xml:space="preserve"> </w:t>
      </w:r>
    </w:p>
    <w:p w14:paraId="62034381" w14:textId="6E817206"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w:t>
      </w:r>
      <w:r w:rsidR="003C0F96">
        <w:rPr>
          <w:rFonts w:ascii="Comic Sans MS" w:hAnsi="Comic Sans MS"/>
          <w:sz w:val="24"/>
          <w:szCs w:val="24"/>
        </w:rPr>
        <w:t>6</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Samarbeid heim-</w:t>
      </w:r>
      <w:r w:rsidR="00132F20" w:rsidRPr="00133FC4">
        <w:rPr>
          <w:rFonts w:ascii="Comic Sans MS" w:hAnsi="Comic Sans MS"/>
          <w:sz w:val="24"/>
          <w:szCs w:val="24"/>
        </w:rPr>
        <w:t>barnehage</w:t>
      </w:r>
    </w:p>
    <w:p w14:paraId="32418E2C" w14:textId="2221CD29"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w:t>
      </w:r>
      <w:r w:rsidR="003C0F96">
        <w:rPr>
          <w:rFonts w:ascii="Comic Sans MS" w:hAnsi="Comic Sans MS"/>
          <w:sz w:val="24"/>
          <w:szCs w:val="24"/>
        </w:rPr>
        <w:t>7</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 xml:space="preserve">Born sin rett til </w:t>
      </w:r>
      <w:r w:rsidR="00300826" w:rsidRPr="00133FC4">
        <w:rPr>
          <w:rFonts w:ascii="Comic Sans MS" w:hAnsi="Comic Sans MS"/>
          <w:sz w:val="24"/>
          <w:szCs w:val="24"/>
        </w:rPr>
        <w:t>medv</w:t>
      </w:r>
      <w:r w:rsidR="00300826">
        <w:rPr>
          <w:rFonts w:ascii="Comic Sans MS" w:hAnsi="Comic Sans MS"/>
          <w:sz w:val="24"/>
          <w:szCs w:val="24"/>
        </w:rPr>
        <w:t>e</w:t>
      </w:r>
      <w:r w:rsidR="00300826" w:rsidRPr="00133FC4">
        <w:rPr>
          <w:rFonts w:ascii="Comic Sans MS" w:hAnsi="Comic Sans MS"/>
          <w:sz w:val="24"/>
          <w:szCs w:val="24"/>
        </w:rPr>
        <w:t>r</w:t>
      </w:r>
      <w:r w:rsidR="00300826">
        <w:rPr>
          <w:rFonts w:ascii="Comic Sans MS" w:hAnsi="Comic Sans MS"/>
          <w:sz w:val="24"/>
          <w:szCs w:val="24"/>
        </w:rPr>
        <w:t>knad</w:t>
      </w:r>
    </w:p>
    <w:p w14:paraId="17F7ED74" w14:textId="0CCAAAB7" w:rsidR="00132F20" w:rsidRPr="00133FC4" w:rsidRDefault="00212E7B" w:rsidP="00E37575">
      <w:pPr>
        <w:spacing w:after="100" w:afterAutospacing="1" w:line="240" w:lineRule="auto"/>
        <w:rPr>
          <w:rFonts w:ascii="Comic Sans MS" w:hAnsi="Comic Sans MS" w:cs="Times New Roman"/>
          <w:sz w:val="24"/>
          <w:szCs w:val="24"/>
        </w:rPr>
      </w:pPr>
      <w:r w:rsidRPr="00133FC4">
        <w:rPr>
          <w:rFonts w:ascii="Comic Sans MS" w:hAnsi="Comic Sans MS"/>
          <w:sz w:val="24"/>
          <w:szCs w:val="24"/>
        </w:rPr>
        <w:t xml:space="preserve">Side </w:t>
      </w:r>
      <w:r w:rsidR="003C0F96">
        <w:rPr>
          <w:rFonts w:ascii="Comic Sans MS" w:hAnsi="Comic Sans MS"/>
          <w:sz w:val="24"/>
          <w:szCs w:val="24"/>
        </w:rPr>
        <w:t>8</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Overgangar</w:t>
      </w:r>
    </w:p>
    <w:p w14:paraId="1D5D28D9" w14:textId="36D8FEC6" w:rsidR="00132F20" w:rsidRPr="00133FC4" w:rsidRDefault="000B77ED" w:rsidP="00E37575">
      <w:pPr>
        <w:spacing w:after="100" w:afterAutospacing="1" w:line="240" w:lineRule="auto"/>
        <w:rPr>
          <w:rFonts w:ascii="Comic Sans MS" w:hAnsi="Comic Sans MS" w:cs="Times New Roman"/>
          <w:sz w:val="24"/>
          <w:szCs w:val="24"/>
        </w:rPr>
      </w:pPr>
      <w:r w:rsidRPr="00133FC4">
        <w:rPr>
          <w:rFonts w:ascii="Comic Sans MS" w:hAnsi="Comic Sans MS" w:cs="Times New Roman"/>
          <w:sz w:val="24"/>
          <w:szCs w:val="24"/>
        </w:rPr>
        <w:t xml:space="preserve">Side </w:t>
      </w:r>
      <w:r w:rsidR="003C0F96">
        <w:rPr>
          <w:rFonts w:ascii="Comic Sans MS" w:hAnsi="Comic Sans MS" w:cs="Times New Roman"/>
          <w:sz w:val="24"/>
          <w:szCs w:val="24"/>
        </w:rPr>
        <w:t>10</w:t>
      </w:r>
      <w:r w:rsidR="00212E7B" w:rsidRPr="00133FC4">
        <w:rPr>
          <w:rFonts w:ascii="Comic Sans MS" w:hAnsi="Comic Sans MS" w:cs="Times New Roman"/>
          <w:sz w:val="24"/>
          <w:szCs w:val="24"/>
        </w:rPr>
        <w:t xml:space="preserve">. </w:t>
      </w:r>
      <w:r w:rsidR="00212E7B" w:rsidRPr="00133FC4">
        <w:rPr>
          <w:rFonts w:ascii="Comic Sans MS" w:hAnsi="Comic Sans MS" w:cs="Times New Roman"/>
          <w:sz w:val="24"/>
          <w:szCs w:val="24"/>
        </w:rPr>
        <w:tab/>
      </w:r>
      <w:r w:rsidR="000A275D" w:rsidRPr="00133FC4">
        <w:rPr>
          <w:rFonts w:ascii="Comic Sans MS" w:hAnsi="Comic Sans MS" w:cs="Times New Roman"/>
          <w:sz w:val="24"/>
          <w:szCs w:val="24"/>
        </w:rPr>
        <w:t>Barnehagen skal ivareta bo</w:t>
      </w:r>
      <w:r w:rsidR="00132F20" w:rsidRPr="00133FC4">
        <w:rPr>
          <w:rFonts w:ascii="Comic Sans MS" w:hAnsi="Comic Sans MS" w:cs="Times New Roman"/>
          <w:sz w:val="24"/>
          <w:szCs w:val="24"/>
        </w:rPr>
        <w:t>rna sitt behov for omsorg</w:t>
      </w:r>
    </w:p>
    <w:p w14:paraId="19F4DF08" w14:textId="0E2C22A8" w:rsidR="00132F20" w:rsidRPr="00133FC4" w:rsidRDefault="000B77ED" w:rsidP="00E37575">
      <w:pPr>
        <w:spacing w:after="100" w:afterAutospacing="1" w:line="240" w:lineRule="auto"/>
        <w:rPr>
          <w:rFonts w:ascii="Comic Sans MS" w:hAnsi="Comic Sans MS"/>
          <w:i/>
          <w:sz w:val="20"/>
          <w:szCs w:val="20"/>
        </w:rPr>
      </w:pPr>
      <w:r w:rsidRPr="00133FC4">
        <w:rPr>
          <w:rFonts w:ascii="Comic Sans MS" w:hAnsi="Comic Sans MS"/>
          <w:sz w:val="24"/>
          <w:szCs w:val="24"/>
        </w:rPr>
        <w:t>Side 1</w:t>
      </w:r>
      <w:r w:rsidR="003C0F96">
        <w:rPr>
          <w:rFonts w:ascii="Comic Sans MS" w:hAnsi="Comic Sans MS"/>
          <w:sz w:val="24"/>
          <w:szCs w:val="24"/>
        </w:rPr>
        <w:t>1</w:t>
      </w:r>
      <w:r w:rsidR="00212E7B" w:rsidRPr="00133FC4">
        <w:rPr>
          <w:rFonts w:ascii="Comic Sans MS" w:hAnsi="Comic Sans MS"/>
          <w:sz w:val="24"/>
          <w:szCs w:val="24"/>
        </w:rPr>
        <w:t xml:space="preserve">. </w:t>
      </w:r>
      <w:r w:rsidR="00212E7B" w:rsidRPr="00133FC4">
        <w:rPr>
          <w:rFonts w:ascii="Comic Sans MS" w:hAnsi="Comic Sans MS"/>
          <w:sz w:val="24"/>
          <w:szCs w:val="24"/>
        </w:rPr>
        <w:tab/>
      </w:r>
      <w:r w:rsidR="000A275D" w:rsidRPr="00133FC4">
        <w:rPr>
          <w:rFonts w:ascii="Comic Sans MS" w:hAnsi="Comic Sans MS"/>
          <w:sz w:val="24"/>
          <w:szCs w:val="24"/>
        </w:rPr>
        <w:t>Barnehagen skal ivareta borna sitt behov for leik</w:t>
      </w:r>
    </w:p>
    <w:p w14:paraId="621CF358" w14:textId="2C9E0AFC" w:rsidR="00132F20" w:rsidRPr="00133FC4" w:rsidRDefault="00212E7B" w:rsidP="00E37575">
      <w:pPr>
        <w:spacing w:after="100" w:afterAutospacing="1" w:line="240" w:lineRule="auto"/>
        <w:rPr>
          <w:rFonts w:ascii="Comic Sans MS" w:hAnsi="Comic Sans MS" w:cs="Times New Roman"/>
          <w:sz w:val="24"/>
          <w:szCs w:val="24"/>
        </w:rPr>
      </w:pPr>
      <w:r w:rsidRPr="00133FC4">
        <w:rPr>
          <w:rFonts w:ascii="Comic Sans MS" w:hAnsi="Comic Sans MS"/>
          <w:bCs/>
          <w:sz w:val="24"/>
          <w:szCs w:val="24"/>
        </w:rPr>
        <w:t>Side 1</w:t>
      </w:r>
      <w:r w:rsidR="003C0F96">
        <w:rPr>
          <w:rFonts w:ascii="Comic Sans MS" w:hAnsi="Comic Sans MS"/>
          <w:bCs/>
          <w:sz w:val="24"/>
          <w:szCs w:val="24"/>
        </w:rPr>
        <w:t>2</w:t>
      </w:r>
      <w:r w:rsidRPr="00133FC4">
        <w:rPr>
          <w:rFonts w:ascii="Comic Sans MS" w:hAnsi="Comic Sans MS"/>
          <w:bCs/>
          <w:sz w:val="24"/>
          <w:szCs w:val="24"/>
        </w:rPr>
        <w:t>.</w:t>
      </w:r>
      <w:r w:rsidRPr="00133FC4">
        <w:rPr>
          <w:rFonts w:ascii="Comic Sans MS" w:hAnsi="Comic Sans MS"/>
          <w:bCs/>
          <w:sz w:val="24"/>
          <w:szCs w:val="24"/>
        </w:rPr>
        <w:tab/>
      </w:r>
      <w:r w:rsidR="000B77ED" w:rsidRPr="00133FC4">
        <w:rPr>
          <w:rFonts w:ascii="Comic Sans MS" w:hAnsi="Comic Sans MS"/>
          <w:bCs/>
          <w:sz w:val="24"/>
          <w:szCs w:val="24"/>
        </w:rPr>
        <w:t>Barnehagen skal fremja læring</w:t>
      </w:r>
    </w:p>
    <w:p w14:paraId="0BB07514" w14:textId="28142F5E" w:rsidR="00132F20" w:rsidRPr="00133FC4" w:rsidRDefault="000B77ED" w:rsidP="00E37575">
      <w:pPr>
        <w:spacing w:after="100" w:afterAutospacing="1" w:line="240" w:lineRule="auto"/>
        <w:rPr>
          <w:rFonts w:ascii="Comic Sans MS" w:hAnsi="Comic Sans MS"/>
          <w:bCs/>
          <w:sz w:val="24"/>
          <w:szCs w:val="24"/>
        </w:rPr>
      </w:pPr>
      <w:r w:rsidRPr="00133FC4">
        <w:rPr>
          <w:rFonts w:ascii="Comic Sans MS" w:hAnsi="Comic Sans MS"/>
          <w:bCs/>
          <w:sz w:val="24"/>
          <w:szCs w:val="24"/>
        </w:rPr>
        <w:t>Side 1</w:t>
      </w:r>
      <w:r w:rsidR="003C0F96">
        <w:rPr>
          <w:rFonts w:ascii="Comic Sans MS" w:hAnsi="Comic Sans MS"/>
          <w:bCs/>
          <w:sz w:val="24"/>
          <w:szCs w:val="24"/>
        </w:rPr>
        <w:t>3</w:t>
      </w:r>
      <w:r w:rsidR="00212E7B" w:rsidRPr="00133FC4">
        <w:rPr>
          <w:rFonts w:ascii="Comic Sans MS" w:hAnsi="Comic Sans MS"/>
          <w:bCs/>
          <w:sz w:val="24"/>
          <w:szCs w:val="24"/>
        </w:rPr>
        <w:t xml:space="preserve">. </w:t>
      </w:r>
      <w:r w:rsidR="00212E7B" w:rsidRPr="00133FC4">
        <w:rPr>
          <w:rFonts w:ascii="Comic Sans MS" w:hAnsi="Comic Sans MS"/>
          <w:bCs/>
          <w:sz w:val="24"/>
          <w:szCs w:val="24"/>
        </w:rPr>
        <w:tab/>
      </w:r>
      <w:r w:rsidRPr="00133FC4">
        <w:rPr>
          <w:rFonts w:ascii="Comic Sans MS" w:hAnsi="Comic Sans MS"/>
          <w:bCs/>
          <w:sz w:val="24"/>
          <w:szCs w:val="24"/>
        </w:rPr>
        <w:t xml:space="preserve">Barnehagen skal fremja danning </w:t>
      </w:r>
    </w:p>
    <w:p w14:paraId="017E057C" w14:textId="601BD6F2" w:rsidR="00E37575" w:rsidRPr="00133FC4" w:rsidRDefault="000B77ED" w:rsidP="00E37575">
      <w:pPr>
        <w:rPr>
          <w:rFonts w:ascii="Calibri" w:eastAsia="Calibri" w:hAnsi="Calibri" w:cs="Times New Roman"/>
        </w:rPr>
      </w:pPr>
      <w:r w:rsidRPr="00133FC4">
        <w:rPr>
          <w:rFonts w:ascii="Comic Sans MS" w:eastAsia="Calibri" w:hAnsi="Comic Sans MS" w:cs="Times New Roman"/>
          <w:sz w:val="24"/>
          <w:szCs w:val="24"/>
        </w:rPr>
        <w:t>Side 1</w:t>
      </w:r>
      <w:r w:rsidR="003C0F96">
        <w:rPr>
          <w:rFonts w:ascii="Comic Sans MS" w:eastAsia="Calibri" w:hAnsi="Comic Sans MS" w:cs="Times New Roman"/>
          <w:sz w:val="24"/>
          <w:szCs w:val="24"/>
        </w:rPr>
        <w:t>4</w:t>
      </w:r>
      <w:r w:rsidR="00212E7B" w:rsidRPr="00133FC4">
        <w:rPr>
          <w:rFonts w:ascii="Comic Sans MS" w:eastAsia="Calibri" w:hAnsi="Comic Sans MS" w:cs="Times New Roman"/>
          <w:sz w:val="24"/>
          <w:szCs w:val="24"/>
        </w:rPr>
        <w:t>.</w:t>
      </w:r>
      <w:r w:rsidR="00212E7B" w:rsidRPr="00133FC4">
        <w:rPr>
          <w:rFonts w:ascii="Comic Sans MS" w:eastAsia="Calibri" w:hAnsi="Comic Sans MS" w:cs="Times New Roman"/>
          <w:sz w:val="24"/>
          <w:szCs w:val="24"/>
        </w:rPr>
        <w:tab/>
      </w:r>
      <w:r w:rsidR="000A275D" w:rsidRPr="00133FC4">
        <w:rPr>
          <w:rFonts w:ascii="Comic Sans MS" w:eastAsia="Calibri" w:hAnsi="Comic Sans MS" w:cs="Times New Roman"/>
          <w:sz w:val="24"/>
          <w:szCs w:val="24"/>
        </w:rPr>
        <w:t>Vurdering</w:t>
      </w:r>
    </w:p>
    <w:p w14:paraId="5AA529C8" w14:textId="77331E3A" w:rsidR="009C0941" w:rsidRDefault="003319D3" w:rsidP="00E37575">
      <w:pPr>
        <w:spacing w:line="360" w:lineRule="auto"/>
        <w:rPr>
          <w:rFonts w:ascii="Comic Sans MS" w:hAnsi="Comic Sans MS" w:cs="Times New Roman"/>
          <w:sz w:val="24"/>
          <w:szCs w:val="24"/>
        </w:rPr>
      </w:pPr>
      <w:r w:rsidRPr="00133FC4">
        <w:rPr>
          <w:rFonts w:ascii="Comic Sans MS" w:hAnsi="Comic Sans MS" w:cs="Times New Roman"/>
          <w:sz w:val="24"/>
          <w:szCs w:val="24"/>
        </w:rPr>
        <w:t>Side 1</w:t>
      </w:r>
      <w:r w:rsidR="003C0F96">
        <w:rPr>
          <w:rFonts w:ascii="Comic Sans MS" w:hAnsi="Comic Sans MS" w:cs="Times New Roman"/>
          <w:sz w:val="24"/>
          <w:szCs w:val="24"/>
        </w:rPr>
        <w:t>6</w:t>
      </w:r>
      <w:r w:rsidR="00212E7B" w:rsidRPr="00133FC4">
        <w:rPr>
          <w:rFonts w:ascii="Comic Sans MS" w:hAnsi="Comic Sans MS" w:cs="Times New Roman"/>
          <w:sz w:val="24"/>
          <w:szCs w:val="24"/>
        </w:rPr>
        <w:t>.</w:t>
      </w:r>
      <w:r w:rsidR="00212E7B" w:rsidRPr="00133FC4">
        <w:rPr>
          <w:rFonts w:ascii="Comic Sans MS" w:hAnsi="Comic Sans MS" w:cs="Times New Roman"/>
          <w:sz w:val="24"/>
          <w:szCs w:val="24"/>
        </w:rPr>
        <w:tab/>
      </w:r>
      <w:r w:rsidR="000A275D" w:rsidRPr="00133FC4">
        <w:rPr>
          <w:rFonts w:ascii="Comic Sans MS" w:hAnsi="Comic Sans MS" w:cs="Times New Roman"/>
          <w:sz w:val="24"/>
          <w:szCs w:val="24"/>
        </w:rPr>
        <w:t>Digitale verktøy</w:t>
      </w:r>
    </w:p>
    <w:p w14:paraId="1A9B7F7D" w14:textId="5C991770" w:rsidR="005E7010" w:rsidRDefault="005E7010" w:rsidP="00E37575">
      <w:pPr>
        <w:spacing w:line="360" w:lineRule="auto"/>
        <w:rPr>
          <w:rFonts w:ascii="Comic Sans MS" w:hAnsi="Comic Sans MS" w:cs="Times New Roman"/>
          <w:sz w:val="24"/>
          <w:szCs w:val="24"/>
        </w:rPr>
      </w:pPr>
      <w:r>
        <w:rPr>
          <w:rFonts w:ascii="Comic Sans MS" w:hAnsi="Comic Sans MS" w:cs="Times New Roman"/>
          <w:sz w:val="24"/>
          <w:szCs w:val="24"/>
        </w:rPr>
        <w:t>Side 1</w:t>
      </w:r>
      <w:r w:rsidR="003C0F96">
        <w:rPr>
          <w:rFonts w:ascii="Comic Sans MS" w:hAnsi="Comic Sans MS" w:cs="Times New Roman"/>
          <w:sz w:val="24"/>
          <w:szCs w:val="24"/>
        </w:rPr>
        <w:t>7</w:t>
      </w:r>
      <w:r>
        <w:rPr>
          <w:rFonts w:ascii="Comic Sans MS" w:hAnsi="Comic Sans MS" w:cs="Times New Roman"/>
          <w:sz w:val="24"/>
          <w:szCs w:val="24"/>
        </w:rPr>
        <w:t>.</w:t>
      </w:r>
      <w:r>
        <w:rPr>
          <w:rFonts w:ascii="Comic Sans MS" w:hAnsi="Comic Sans MS" w:cs="Times New Roman"/>
          <w:sz w:val="24"/>
          <w:szCs w:val="24"/>
        </w:rPr>
        <w:tab/>
        <w:t>Årshjul</w:t>
      </w:r>
    </w:p>
    <w:p w14:paraId="6D0AB9E7" w14:textId="4CDE11B1" w:rsidR="00963BD1" w:rsidRPr="00133FC4" w:rsidRDefault="00963BD1" w:rsidP="00E37575">
      <w:pPr>
        <w:spacing w:line="360" w:lineRule="auto"/>
        <w:rPr>
          <w:rFonts w:ascii="Comic Sans MS" w:hAnsi="Comic Sans MS" w:cs="Times New Roman"/>
          <w:sz w:val="24"/>
          <w:szCs w:val="24"/>
        </w:rPr>
      </w:pPr>
      <w:r>
        <w:rPr>
          <w:rFonts w:ascii="Comic Sans MS" w:hAnsi="Comic Sans MS" w:cs="Times New Roman"/>
          <w:sz w:val="24"/>
          <w:szCs w:val="24"/>
        </w:rPr>
        <w:t>Side 1</w:t>
      </w:r>
      <w:r w:rsidR="00964C75">
        <w:rPr>
          <w:rFonts w:ascii="Comic Sans MS" w:hAnsi="Comic Sans MS" w:cs="Times New Roman"/>
          <w:sz w:val="24"/>
          <w:szCs w:val="24"/>
        </w:rPr>
        <w:t>8</w:t>
      </w:r>
      <w:r>
        <w:rPr>
          <w:rFonts w:ascii="Comic Sans MS" w:hAnsi="Comic Sans MS" w:cs="Times New Roman"/>
          <w:sz w:val="24"/>
          <w:szCs w:val="24"/>
        </w:rPr>
        <w:t xml:space="preserve">. </w:t>
      </w:r>
      <w:r>
        <w:rPr>
          <w:rFonts w:ascii="Comic Sans MS" w:hAnsi="Comic Sans MS" w:cs="Times New Roman"/>
          <w:sz w:val="24"/>
          <w:szCs w:val="24"/>
        </w:rPr>
        <w:tab/>
        <w:t>Godkjent årsplan</w:t>
      </w:r>
    </w:p>
    <w:p w14:paraId="3631336F" w14:textId="77777777" w:rsidR="00132F20" w:rsidRPr="00133FC4" w:rsidRDefault="00132F20" w:rsidP="00E37575">
      <w:pPr>
        <w:spacing w:after="100" w:afterAutospacing="1" w:line="360" w:lineRule="auto"/>
        <w:rPr>
          <w:rFonts w:ascii="Comic Sans MS" w:hAnsi="Comic Sans MS"/>
          <w:sz w:val="24"/>
          <w:szCs w:val="24"/>
        </w:rPr>
      </w:pPr>
      <w:r w:rsidRPr="00133FC4">
        <w:rPr>
          <w:rFonts w:ascii="Comic Sans MS" w:hAnsi="Comic Sans MS"/>
          <w:sz w:val="24"/>
          <w:szCs w:val="24"/>
        </w:rPr>
        <w:br w:type="page"/>
      </w:r>
    </w:p>
    <w:p w14:paraId="188EE771" w14:textId="77777777" w:rsidR="001108C6" w:rsidRPr="00133FC4" w:rsidRDefault="001108C6" w:rsidP="001108C6">
      <w:pPr>
        <w:spacing w:after="100" w:afterAutospacing="1"/>
        <w:rPr>
          <w:rFonts w:ascii="Comic Sans MS" w:hAnsi="Comic Sans MS"/>
          <w:sz w:val="20"/>
          <w:szCs w:val="20"/>
        </w:rPr>
      </w:pPr>
      <w:r w:rsidRPr="00133FC4">
        <w:rPr>
          <w:rFonts w:ascii="Comic Sans MS" w:hAnsi="Comic Sans MS"/>
          <w:b/>
          <w:sz w:val="24"/>
          <w:szCs w:val="24"/>
          <w:u w:val="single"/>
        </w:rPr>
        <w:lastRenderedPageBreak/>
        <w:t>Litt om Naustvågen</w:t>
      </w:r>
    </w:p>
    <w:p w14:paraId="3D51A3C8" w14:textId="77777777" w:rsidR="001108C6" w:rsidRPr="00133FC4" w:rsidRDefault="001108C6" w:rsidP="001108C6">
      <w:pPr>
        <w:spacing w:after="0"/>
        <w:rPr>
          <w:rFonts w:ascii="Comic Sans MS" w:hAnsi="Comic Sans MS"/>
          <w:sz w:val="20"/>
          <w:szCs w:val="20"/>
        </w:rPr>
      </w:pPr>
    </w:p>
    <w:p w14:paraId="0004FF4F" w14:textId="77777777" w:rsidR="001108C6" w:rsidRPr="00133FC4" w:rsidRDefault="001108C6" w:rsidP="001108C6">
      <w:pPr>
        <w:spacing w:after="0"/>
        <w:rPr>
          <w:rFonts w:ascii="Comic Sans MS" w:hAnsi="Comic Sans MS"/>
          <w:sz w:val="20"/>
          <w:szCs w:val="20"/>
        </w:rPr>
      </w:pPr>
    </w:p>
    <w:p w14:paraId="5AC33065" w14:textId="157A7FF5" w:rsidR="001108C6" w:rsidRPr="00133FC4" w:rsidRDefault="000A275D" w:rsidP="001108C6">
      <w:pPr>
        <w:spacing w:after="0"/>
        <w:rPr>
          <w:rFonts w:ascii="Comic Sans MS" w:hAnsi="Comic Sans MS"/>
          <w:sz w:val="20"/>
          <w:szCs w:val="20"/>
        </w:rPr>
      </w:pPr>
      <w:r w:rsidRPr="00133FC4">
        <w:rPr>
          <w:rFonts w:ascii="Comic Sans MS" w:hAnsi="Comic Sans MS"/>
          <w:sz w:val="20"/>
          <w:szCs w:val="20"/>
        </w:rPr>
        <w:t>Naustvågen barnehage er ei</w:t>
      </w:r>
      <w:r w:rsidR="00053E6D">
        <w:rPr>
          <w:rFonts w:ascii="Comic Sans MS" w:hAnsi="Comic Sans MS"/>
          <w:sz w:val="20"/>
          <w:szCs w:val="20"/>
        </w:rPr>
        <w:t xml:space="preserve"> </w:t>
      </w:r>
      <w:r w:rsidRPr="00133FC4">
        <w:rPr>
          <w:rFonts w:ascii="Comic Sans MS" w:hAnsi="Comic Sans MS"/>
          <w:sz w:val="20"/>
          <w:szCs w:val="20"/>
        </w:rPr>
        <w:t>stifting</w:t>
      </w:r>
      <w:r w:rsidR="001108C6" w:rsidRPr="00133FC4">
        <w:rPr>
          <w:rFonts w:ascii="Comic Sans MS" w:hAnsi="Comic Sans MS"/>
          <w:sz w:val="20"/>
          <w:szCs w:val="20"/>
        </w:rPr>
        <w:t xml:space="preserve"> og er eigd av tilsette ved </w:t>
      </w:r>
      <w:r w:rsidR="00152E81">
        <w:rPr>
          <w:rFonts w:ascii="Comic Sans MS" w:hAnsi="Comic Sans MS"/>
          <w:sz w:val="20"/>
          <w:szCs w:val="20"/>
        </w:rPr>
        <w:t>Aker So</w:t>
      </w:r>
      <w:r w:rsidR="008434A4">
        <w:rPr>
          <w:rFonts w:ascii="Comic Sans MS" w:hAnsi="Comic Sans MS"/>
          <w:sz w:val="20"/>
          <w:szCs w:val="20"/>
        </w:rPr>
        <w:t>l</w:t>
      </w:r>
      <w:r w:rsidR="00AF12EA">
        <w:rPr>
          <w:rFonts w:ascii="Comic Sans MS" w:hAnsi="Comic Sans MS"/>
          <w:sz w:val="20"/>
          <w:szCs w:val="20"/>
        </w:rPr>
        <w:t>utions</w:t>
      </w:r>
      <w:r w:rsidR="001108C6" w:rsidRPr="00133FC4">
        <w:rPr>
          <w:rFonts w:ascii="Comic Sans MS" w:hAnsi="Comic Sans MS"/>
          <w:sz w:val="20"/>
          <w:szCs w:val="20"/>
        </w:rPr>
        <w:t xml:space="preserve">. </w:t>
      </w:r>
    </w:p>
    <w:p w14:paraId="0D248377" w14:textId="043DC4F7" w:rsidR="00EF4F17" w:rsidRPr="00133FC4" w:rsidRDefault="000A275D" w:rsidP="001108C6">
      <w:pPr>
        <w:spacing w:after="0"/>
        <w:rPr>
          <w:rFonts w:ascii="Comic Sans MS" w:hAnsi="Comic Sans MS"/>
          <w:sz w:val="20"/>
          <w:szCs w:val="20"/>
        </w:rPr>
      </w:pPr>
      <w:r w:rsidRPr="00133FC4">
        <w:rPr>
          <w:rFonts w:ascii="Comic Sans MS" w:hAnsi="Comic Sans MS"/>
          <w:sz w:val="20"/>
          <w:szCs w:val="20"/>
        </w:rPr>
        <w:t>Det</w:t>
      </w:r>
      <w:r w:rsidR="00ED34E1">
        <w:rPr>
          <w:rFonts w:ascii="Comic Sans MS" w:hAnsi="Comic Sans MS"/>
          <w:sz w:val="20"/>
          <w:szCs w:val="20"/>
        </w:rPr>
        <w:t>te barnehageåret</w:t>
      </w:r>
      <w:r w:rsidRPr="00133FC4">
        <w:rPr>
          <w:rFonts w:ascii="Comic Sans MS" w:hAnsi="Comic Sans MS"/>
          <w:sz w:val="20"/>
          <w:szCs w:val="20"/>
        </w:rPr>
        <w:t xml:space="preserve"> er </w:t>
      </w:r>
      <w:r w:rsidR="00ED34E1">
        <w:rPr>
          <w:rFonts w:ascii="Comic Sans MS" w:hAnsi="Comic Sans MS"/>
          <w:sz w:val="20"/>
          <w:szCs w:val="20"/>
        </w:rPr>
        <w:t xml:space="preserve">det </w:t>
      </w:r>
      <w:r w:rsidRPr="00133FC4">
        <w:rPr>
          <w:rFonts w:ascii="Comic Sans MS" w:hAnsi="Comic Sans MS"/>
          <w:sz w:val="20"/>
          <w:szCs w:val="20"/>
        </w:rPr>
        <w:t>1</w:t>
      </w:r>
      <w:r w:rsidR="00DD1DF4">
        <w:rPr>
          <w:rFonts w:ascii="Comic Sans MS" w:hAnsi="Comic Sans MS"/>
          <w:sz w:val="20"/>
          <w:szCs w:val="20"/>
        </w:rPr>
        <w:t>5</w:t>
      </w:r>
      <w:r w:rsidRPr="00133FC4">
        <w:rPr>
          <w:rFonts w:ascii="Comic Sans MS" w:hAnsi="Comic Sans MS"/>
          <w:sz w:val="20"/>
          <w:szCs w:val="20"/>
        </w:rPr>
        <w:t xml:space="preserve"> </w:t>
      </w:r>
      <w:r w:rsidR="001108C6" w:rsidRPr="00133FC4">
        <w:rPr>
          <w:rFonts w:ascii="Comic Sans MS" w:hAnsi="Comic Sans MS"/>
          <w:sz w:val="20"/>
          <w:szCs w:val="20"/>
        </w:rPr>
        <w:t>tilsette i Naustvågen barnehage</w:t>
      </w:r>
      <w:r w:rsidR="005F3CDC">
        <w:rPr>
          <w:rFonts w:ascii="Comic Sans MS" w:hAnsi="Comic Sans MS"/>
          <w:sz w:val="20"/>
          <w:szCs w:val="20"/>
        </w:rPr>
        <w:t xml:space="preserve"> og 5</w:t>
      </w:r>
      <w:r w:rsidR="00DD1DF4">
        <w:rPr>
          <w:rFonts w:ascii="Comic Sans MS" w:hAnsi="Comic Sans MS"/>
          <w:sz w:val="20"/>
          <w:szCs w:val="20"/>
        </w:rPr>
        <w:t>2</w:t>
      </w:r>
      <w:r w:rsidR="005F3CDC">
        <w:rPr>
          <w:rFonts w:ascii="Comic Sans MS" w:hAnsi="Comic Sans MS"/>
          <w:sz w:val="20"/>
          <w:szCs w:val="20"/>
        </w:rPr>
        <w:t xml:space="preserve"> b</w:t>
      </w:r>
      <w:r w:rsidR="00964C75">
        <w:rPr>
          <w:rFonts w:ascii="Comic Sans MS" w:hAnsi="Comic Sans MS"/>
          <w:sz w:val="20"/>
          <w:szCs w:val="20"/>
        </w:rPr>
        <w:t>o</w:t>
      </w:r>
      <w:r w:rsidR="005F3CDC">
        <w:rPr>
          <w:rFonts w:ascii="Comic Sans MS" w:hAnsi="Comic Sans MS"/>
          <w:sz w:val="20"/>
          <w:szCs w:val="20"/>
        </w:rPr>
        <w:t>rn</w:t>
      </w:r>
      <w:r w:rsidR="001108C6" w:rsidRPr="00133FC4">
        <w:rPr>
          <w:rFonts w:ascii="Comic Sans MS" w:hAnsi="Comic Sans MS"/>
          <w:sz w:val="20"/>
          <w:szCs w:val="20"/>
        </w:rPr>
        <w:t xml:space="preserve">. </w:t>
      </w:r>
    </w:p>
    <w:p w14:paraId="4CD4155E" w14:textId="77777777" w:rsidR="00EF4F17" w:rsidRPr="00133FC4" w:rsidRDefault="00EF4F17" w:rsidP="001108C6">
      <w:pPr>
        <w:spacing w:after="0"/>
        <w:rPr>
          <w:rFonts w:ascii="Comic Sans MS" w:hAnsi="Comic Sans MS"/>
          <w:sz w:val="20"/>
          <w:szCs w:val="20"/>
        </w:rPr>
      </w:pPr>
    </w:p>
    <w:p w14:paraId="7F448645" w14:textId="21C4B7B0"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Me har 3 avdelingar og jobbar i alders-inndelte grupper.</w:t>
      </w:r>
    </w:p>
    <w:p w14:paraId="02DFFE14" w14:textId="77777777" w:rsidR="001108C6" w:rsidRPr="00133FC4" w:rsidRDefault="001108C6" w:rsidP="001108C6">
      <w:pPr>
        <w:spacing w:after="0"/>
        <w:rPr>
          <w:rFonts w:ascii="Comic Sans MS" w:hAnsi="Comic Sans MS"/>
          <w:sz w:val="20"/>
          <w:szCs w:val="20"/>
        </w:rPr>
      </w:pPr>
    </w:p>
    <w:p w14:paraId="6623063A"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 xml:space="preserve">Naustvågen barnehage ligg i idylliske omgjevnader like ved </w:t>
      </w:r>
      <w:r w:rsidR="00B42ABA">
        <w:rPr>
          <w:rFonts w:ascii="Comic Sans MS" w:hAnsi="Comic Sans MS"/>
          <w:sz w:val="20"/>
          <w:szCs w:val="20"/>
        </w:rPr>
        <w:t>Aker Solutions</w:t>
      </w:r>
      <w:r w:rsidRPr="00133FC4">
        <w:rPr>
          <w:rFonts w:ascii="Comic Sans MS" w:hAnsi="Comic Sans MS"/>
          <w:sz w:val="20"/>
          <w:szCs w:val="20"/>
        </w:rPr>
        <w:t xml:space="preserve">. Barnehagen ligg tett til sjø og brygge i området kalla Naustvågen – derav namnet. </w:t>
      </w:r>
    </w:p>
    <w:p w14:paraId="68B2CB6B"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Me har eigen parkeringsplass med oppmerka plassar for foreldre og tilsette.</w:t>
      </w:r>
    </w:p>
    <w:p w14:paraId="2E32AB61" w14:textId="77777777" w:rsidR="001108C6" w:rsidRPr="005C1B02" w:rsidRDefault="001108C6" w:rsidP="001108C6">
      <w:pPr>
        <w:spacing w:after="0"/>
        <w:rPr>
          <w:rFonts w:ascii="Comic Sans MS" w:hAnsi="Comic Sans MS"/>
          <w:sz w:val="20"/>
          <w:szCs w:val="20"/>
        </w:rPr>
      </w:pPr>
    </w:p>
    <w:p w14:paraId="6C39096D" w14:textId="60B0D0DB" w:rsidR="00005BFB" w:rsidRPr="005C1B02" w:rsidRDefault="00005BFB" w:rsidP="00005BFB">
      <w:pPr>
        <w:spacing w:line="240" w:lineRule="auto"/>
        <w:rPr>
          <w:rFonts w:ascii="Comic Sans MS" w:hAnsi="Comic Sans MS"/>
          <w:sz w:val="20"/>
          <w:szCs w:val="20"/>
        </w:rPr>
      </w:pPr>
      <w:r w:rsidRPr="005C1B02">
        <w:rPr>
          <w:rFonts w:ascii="Comic Sans MS" w:hAnsi="Comic Sans MS"/>
          <w:sz w:val="20"/>
          <w:szCs w:val="20"/>
        </w:rPr>
        <w:t>Dei tilsette i barnehagen har teieplikt i følgje barnehagelova §</w:t>
      </w:r>
      <w:r w:rsidR="00625211">
        <w:rPr>
          <w:rFonts w:ascii="Comic Sans MS" w:hAnsi="Comic Sans MS"/>
          <w:sz w:val="20"/>
          <w:szCs w:val="20"/>
        </w:rPr>
        <w:t>44</w:t>
      </w:r>
      <w:r w:rsidRPr="005C1B02">
        <w:rPr>
          <w:rFonts w:ascii="Comic Sans MS" w:hAnsi="Comic Sans MS"/>
          <w:sz w:val="20"/>
          <w:szCs w:val="20"/>
        </w:rPr>
        <w:t xml:space="preserve"> og opplysningsplikt i følgje barnehagelova §</w:t>
      </w:r>
      <w:r w:rsidR="008218CC">
        <w:rPr>
          <w:rFonts w:ascii="Comic Sans MS" w:hAnsi="Comic Sans MS"/>
          <w:sz w:val="20"/>
          <w:szCs w:val="20"/>
        </w:rPr>
        <w:t>45</w:t>
      </w:r>
      <w:r w:rsidRPr="005C1B02">
        <w:rPr>
          <w:rFonts w:ascii="Comic Sans MS" w:hAnsi="Comic Sans MS"/>
          <w:sz w:val="20"/>
          <w:szCs w:val="20"/>
        </w:rPr>
        <w:t xml:space="preserve"> og §</w:t>
      </w:r>
      <w:r w:rsidR="008218CC">
        <w:rPr>
          <w:rFonts w:ascii="Comic Sans MS" w:hAnsi="Comic Sans MS"/>
          <w:sz w:val="20"/>
          <w:szCs w:val="20"/>
        </w:rPr>
        <w:t>46</w:t>
      </w:r>
      <w:r w:rsidRPr="005C1B02">
        <w:rPr>
          <w:rFonts w:ascii="Comic Sans MS" w:hAnsi="Comic Sans MS"/>
          <w:sz w:val="20"/>
          <w:szCs w:val="20"/>
        </w:rPr>
        <w:t>.</w:t>
      </w:r>
    </w:p>
    <w:p w14:paraId="632B86F1" w14:textId="77777777" w:rsidR="00132F20" w:rsidRPr="005C1B02" w:rsidRDefault="00132F20" w:rsidP="001108C6">
      <w:pPr>
        <w:rPr>
          <w:rFonts w:ascii="Comic Sans MS" w:hAnsi="Comic Sans MS"/>
          <w:sz w:val="20"/>
          <w:szCs w:val="20"/>
        </w:rPr>
      </w:pPr>
    </w:p>
    <w:p w14:paraId="17E4BE92" w14:textId="77777777" w:rsidR="00132F20" w:rsidRPr="005C1B02" w:rsidRDefault="003A64C6" w:rsidP="001108C6">
      <w:pPr>
        <w:rPr>
          <w:rFonts w:ascii="Comic Sans MS" w:hAnsi="Comic Sans MS"/>
          <w:sz w:val="24"/>
          <w:szCs w:val="24"/>
          <w:u w:val="single"/>
        </w:rPr>
      </w:pPr>
      <w:r w:rsidRPr="005C1B02">
        <w:rPr>
          <w:rFonts w:ascii="Comic Sans MS" w:hAnsi="Comic Sans MS"/>
          <w:sz w:val="24"/>
          <w:szCs w:val="24"/>
          <w:u w:val="single"/>
        </w:rPr>
        <w:t>Dagsrytme</w:t>
      </w:r>
    </w:p>
    <w:p w14:paraId="3D6F938C" w14:textId="7E5990F5" w:rsidR="00132F20" w:rsidRPr="005C1B02" w:rsidRDefault="00132F20" w:rsidP="001108C6">
      <w:pPr>
        <w:rPr>
          <w:rFonts w:ascii="Comic Sans MS" w:hAnsi="Comic Sans MS"/>
          <w:sz w:val="20"/>
          <w:szCs w:val="20"/>
        </w:rPr>
      </w:pPr>
      <w:r w:rsidRPr="005C1B02">
        <w:rPr>
          <w:rFonts w:ascii="Comic Sans MS" w:hAnsi="Comic Sans MS"/>
          <w:sz w:val="20"/>
          <w:szCs w:val="20"/>
        </w:rPr>
        <w:t>Kl. 06.30 Barneha</w:t>
      </w:r>
      <w:r w:rsidR="005266BD" w:rsidRPr="005C1B02">
        <w:rPr>
          <w:rFonts w:ascii="Comic Sans MS" w:hAnsi="Comic Sans MS"/>
          <w:sz w:val="20"/>
          <w:szCs w:val="20"/>
        </w:rPr>
        <w:t xml:space="preserve">gen opnar, leik fram til </w:t>
      </w:r>
      <w:r w:rsidR="005C1B02" w:rsidRPr="005C1B02">
        <w:rPr>
          <w:rFonts w:ascii="Comic Sans MS" w:hAnsi="Comic Sans MS"/>
          <w:sz w:val="20"/>
          <w:szCs w:val="20"/>
        </w:rPr>
        <w:t>frukost</w:t>
      </w:r>
      <w:r w:rsidR="00D9694C" w:rsidRPr="005C1B02">
        <w:rPr>
          <w:rFonts w:ascii="Comic Sans MS" w:hAnsi="Comic Sans MS"/>
          <w:sz w:val="20"/>
          <w:szCs w:val="20"/>
        </w:rPr>
        <w:t>.</w:t>
      </w:r>
    </w:p>
    <w:p w14:paraId="7C7C37A6" w14:textId="4D1B0927" w:rsidR="00132F20" w:rsidRPr="005C1B02" w:rsidRDefault="000A275D" w:rsidP="001108C6">
      <w:pPr>
        <w:rPr>
          <w:rFonts w:ascii="Comic Sans MS" w:hAnsi="Comic Sans MS"/>
          <w:sz w:val="20"/>
          <w:szCs w:val="20"/>
        </w:rPr>
      </w:pPr>
      <w:r w:rsidRPr="005C1B02">
        <w:rPr>
          <w:rFonts w:ascii="Comic Sans MS" w:hAnsi="Comic Sans MS"/>
          <w:sz w:val="20"/>
          <w:szCs w:val="20"/>
        </w:rPr>
        <w:t>Kl. 08.00</w:t>
      </w:r>
      <w:r w:rsidR="00B42ABA" w:rsidRPr="005C1B02">
        <w:rPr>
          <w:rFonts w:ascii="Comic Sans MS" w:hAnsi="Comic Sans MS"/>
          <w:sz w:val="20"/>
          <w:szCs w:val="20"/>
        </w:rPr>
        <w:t xml:space="preserve"> </w:t>
      </w:r>
      <w:r w:rsidR="002533A0" w:rsidRPr="005C1B02">
        <w:rPr>
          <w:rFonts w:ascii="Comic Sans MS" w:hAnsi="Comic Sans MS"/>
          <w:sz w:val="20"/>
          <w:szCs w:val="20"/>
        </w:rPr>
        <w:t>Fr</w:t>
      </w:r>
      <w:r w:rsidR="005C1B02">
        <w:rPr>
          <w:rFonts w:ascii="Comic Sans MS" w:hAnsi="Comic Sans MS"/>
          <w:sz w:val="20"/>
          <w:szCs w:val="20"/>
        </w:rPr>
        <w:t>u</w:t>
      </w:r>
      <w:r w:rsidR="002533A0" w:rsidRPr="005C1B02">
        <w:rPr>
          <w:rFonts w:ascii="Comic Sans MS" w:hAnsi="Comic Sans MS"/>
          <w:sz w:val="20"/>
          <w:szCs w:val="20"/>
        </w:rPr>
        <w:t>kost</w:t>
      </w:r>
      <w:r w:rsidR="00B42ABA" w:rsidRPr="005C1B02">
        <w:rPr>
          <w:rFonts w:ascii="Comic Sans MS" w:hAnsi="Comic Sans MS"/>
          <w:sz w:val="20"/>
          <w:szCs w:val="20"/>
        </w:rPr>
        <w:t>, den varer til kl. 08</w:t>
      </w:r>
      <w:r w:rsidR="00053E6D">
        <w:rPr>
          <w:rFonts w:ascii="Comic Sans MS" w:hAnsi="Comic Sans MS"/>
          <w:sz w:val="20"/>
          <w:szCs w:val="20"/>
        </w:rPr>
        <w:t>.</w:t>
      </w:r>
      <w:r w:rsidR="00B42ABA" w:rsidRPr="005C1B02">
        <w:rPr>
          <w:rFonts w:ascii="Comic Sans MS" w:hAnsi="Comic Sans MS"/>
          <w:sz w:val="20"/>
          <w:szCs w:val="20"/>
        </w:rPr>
        <w:t>45.</w:t>
      </w:r>
    </w:p>
    <w:p w14:paraId="446FDAAF" w14:textId="213B0AA4" w:rsidR="00132F20" w:rsidRPr="005C1B02" w:rsidRDefault="00132F20" w:rsidP="001108C6">
      <w:pPr>
        <w:rPr>
          <w:rFonts w:ascii="Comic Sans MS" w:hAnsi="Comic Sans MS"/>
          <w:sz w:val="20"/>
          <w:szCs w:val="20"/>
        </w:rPr>
      </w:pPr>
      <w:r w:rsidRPr="005C1B02">
        <w:rPr>
          <w:rFonts w:ascii="Comic Sans MS" w:hAnsi="Comic Sans MS"/>
          <w:sz w:val="20"/>
          <w:szCs w:val="20"/>
        </w:rPr>
        <w:t>Kl. 09.30 Gruppetid/leik</w:t>
      </w:r>
      <w:r w:rsidR="000A275D" w:rsidRPr="005C1B02">
        <w:rPr>
          <w:rFonts w:ascii="Comic Sans MS" w:hAnsi="Comic Sans MS"/>
          <w:sz w:val="20"/>
          <w:szCs w:val="20"/>
        </w:rPr>
        <w:t>/prosjekt</w:t>
      </w:r>
      <w:r w:rsidR="00D9694C" w:rsidRPr="005C1B02">
        <w:rPr>
          <w:rFonts w:ascii="Comic Sans MS" w:hAnsi="Comic Sans MS"/>
          <w:sz w:val="20"/>
          <w:szCs w:val="20"/>
        </w:rPr>
        <w:t>.</w:t>
      </w:r>
    </w:p>
    <w:p w14:paraId="12253D53" w14:textId="608EBD2E" w:rsidR="00B42ABA" w:rsidRPr="005C1B02" w:rsidRDefault="00B42ABA" w:rsidP="001108C6">
      <w:pPr>
        <w:rPr>
          <w:rFonts w:ascii="Comic Sans MS" w:hAnsi="Comic Sans MS"/>
          <w:sz w:val="20"/>
          <w:szCs w:val="20"/>
        </w:rPr>
      </w:pPr>
      <w:r w:rsidRPr="005C1B02">
        <w:rPr>
          <w:rFonts w:ascii="Comic Sans MS" w:hAnsi="Comic Sans MS"/>
          <w:sz w:val="20"/>
          <w:szCs w:val="20"/>
        </w:rPr>
        <w:tab/>
        <w:t xml:space="preserve">    Frukt vert servert </w:t>
      </w:r>
      <w:r w:rsidR="00EF053F" w:rsidRPr="005C1B02">
        <w:rPr>
          <w:rFonts w:ascii="Comic Sans MS" w:hAnsi="Comic Sans MS"/>
          <w:sz w:val="20"/>
          <w:szCs w:val="20"/>
        </w:rPr>
        <w:t xml:space="preserve">som mellommåltid </w:t>
      </w:r>
      <w:r w:rsidRPr="005C1B02">
        <w:rPr>
          <w:rFonts w:ascii="Comic Sans MS" w:hAnsi="Comic Sans MS"/>
          <w:sz w:val="20"/>
          <w:szCs w:val="20"/>
        </w:rPr>
        <w:t xml:space="preserve">på alle </w:t>
      </w:r>
      <w:r w:rsidR="008434A4" w:rsidRPr="005C1B02">
        <w:rPr>
          <w:rFonts w:ascii="Comic Sans MS" w:hAnsi="Comic Sans MS"/>
          <w:sz w:val="20"/>
          <w:szCs w:val="20"/>
        </w:rPr>
        <w:t>avdelingar</w:t>
      </w:r>
      <w:r w:rsidR="00D9694C" w:rsidRPr="005C1B02">
        <w:rPr>
          <w:rFonts w:ascii="Comic Sans MS" w:hAnsi="Comic Sans MS"/>
          <w:sz w:val="20"/>
          <w:szCs w:val="20"/>
        </w:rPr>
        <w:t>.</w:t>
      </w:r>
    </w:p>
    <w:p w14:paraId="39AE5326" w14:textId="7113F783" w:rsidR="00132F20" w:rsidRPr="005C1B02" w:rsidRDefault="00132F20" w:rsidP="001108C6">
      <w:pPr>
        <w:rPr>
          <w:rFonts w:ascii="Comic Sans MS" w:hAnsi="Comic Sans MS"/>
          <w:sz w:val="20"/>
          <w:szCs w:val="20"/>
        </w:rPr>
      </w:pPr>
      <w:r w:rsidRPr="005C1B02">
        <w:rPr>
          <w:rFonts w:ascii="Comic Sans MS" w:hAnsi="Comic Sans MS"/>
          <w:sz w:val="20"/>
          <w:szCs w:val="20"/>
        </w:rPr>
        <w:t>Kl. 12.15 Lunsj</w:t>
      </w:r>
      <w:r w:rsidR="00D9694C" w:rsidRPr="005C1B02">
        <w:rPr>
          <w:rFonts w:ascii="Comic Sans MS" w:hAnsi="Comic Sans MS"/>
          <w:sz w:val="20"/>
          <w:szCs w:val="20"/>
        </w:rPr>
        <w:t>.</w:t>
      </w:r>
    </w:p>
    <w:p w14:paraId="6FB8A2E8" w14:textId="77777777" w:rsidR="00132F20" w:rsidRPr="005C1B02" w:rsidRDefault="00132F20" w:rsidP="001108C6">
      <w:pPr>
        <w:rPr>
          <w:rFonts w:ascii="Comic Sans MS" w:hAnsi="Comic Sans MS"/>
          <w:sz w:val="20"/>
          <w:szCs w:val="20"/>
        </w:rPr>
      </w:pPr>
      <w:r w:rsidRPr="005C1B02">
        <w:rPr>
          <w:rFonts w:ascii="Comic Sans MS" w:hAnsi="Comic Sans MS"/>
          <w:sz w:val="20"/>
          <w:szCs w:val="20"/>
        </w:rPr>
        <w:t>Kl. 13.00 Gruppetid/leik</w:t>
      </w:r>
      <w:r w:rsidR="00D9694C" w:rsidRPr="005C1B02">
        <w:rPr>
          <w:rFonts w:ascii="Comic Sans MS" w:hAnsi="Comic Sans MS"/>
          <w:sz w:val="20"/>
          <w:szCs w:val="20"/>
        </w:rPr>
        <w:t>.</w:t>
      </w:r>
    </w:p>
    <w:p w14:paraId="194E90C6" w14:textId="260B56CD" w:rsidR="00132F20" w:rsidRPr="005C1B02" w:rsidRDefault="00132F20" w:rsidP="001108C6">
      <w:pPr>
        <w:rPr>
          <w:rFonts w:ascii="Comic Sans MS" w:hAnsi="Comic Sans MS"/>
          <w:sz w:val="20"/>
          <w:szCs w:val="20"/>
        </w:rPr>
      </w:pPr>
      <w:r w:rsidRPr="005C1B02">
        <w:rPr>
          <w:rFonts w:ascii="Comic Sans MS" w:hAnsi="Comic Sans MS"/>
          <w:sz w:val="20"/>
          <w:szCs w:val="20"/>
        </w:rPr>
        <w:t>Kl. 16.15 Barnehagen stenger</w:t>
      </w:r>
      <w:r w:rsidR="00D9694C" w:rsidRPr="005C1B02">
        <w:rPr>
          <w:rFonts w:ascii="Comic Sans MS" w:hAnsi="Comic Sans MS"/>
          <w:sz w:val="20"/>
          <w:szCs w:val="20"/>
        </w:rPr>
        <w:t>.</w:t>
      </w:r>
    </w:p>
    <w:p w14:paraId="130249B8" w14:textId="10D68D86" w:rsidR="0067665B" w:rsidRDefault="001108C6" w:rsidP="00964277">
      <w:pPr>
        <w:rPr>
          <w:rFonts w:ascii="Comic Sans MS" w:hAnsi="Comic Sans MS" w:cs="Times New Roman"/>
          <w:b/>
          <w:sz w:val="24"/>
          <w:szCs w:val="24"/>
          <w:u w:val="single"/>
        </w:rPr>
      </w:pPr>
      <w:r w:rsidRPr="00133FC4">
        <w:rPr>
          <w:rFonts w:ascii="Comic Sans MS" w:hAnsi="Comic Sans MS"/>
          <w:sz w:val="20"/>
          <w:szCs w:val="20"/>
          <w:lang w:val="nb-NO"/>
        </w:rPr>
        <w:br w:type="page"/>
      </w:r>
      <w:proofErr w:type="spellStart"/>
      <w:r w:rsidR="003C0F96" w:rsidRPr="003C0F96">
        <w:rPr>
          <w:rFonts w:ascii="Comic Sans MS" w:hAnsi="Comic Sans MS"/>
          <w:b/>
          <w:bCs/>
          <w:sz w:val="24"/>
          <w:szCs w:val="24"/>
          <w:u w:val="single"/>
          <w:lang w:val="nb-NO"/>
        </w:rPr>
        <w:lastRenderedPageBreak/>
        <w:t>Visjonar</w:t>
      </w:r>
      <w:proofErr w:type="spellEnd"/>
      <w:r w:rsidR="003C0F96" w:rsidRPr="003C0F96">
        <w:rPr>
          <w:rFonts w:ascii="Comic Sans MS" w:hAnsi="Comic Sans MS"/>
          <w:b/>
          <w:bCs/>
          <w:sz w:val="24"/>
          <w:szCs w:val="24"/>
          <w:u w:val="single"/>
          <w:lang w:val="nb-NO"/>
        </w:rPr>
        <w:t xml:space="preserve">, </w:t>
      </w:r>
      <w:proofErr w:type="spellStart"/>
      <w:r w:rsidR="003C0F96" w:rsidRPr="003C0F96">
        <w:rPr>
          <w:rFonts w:ascii="Comic Sans MS" w:hAnsi="Comic Sans MS"/>
          <w:b/>
          <w:bCs/>
          <w:sz w:val="24"/>
          <w:szCs w:val="24"/>
          <w:u w:val="single"/>
          <w:lang w:val="nb-NO"/>
        </w:rPr>
        <w:t>verdiar</w:t>
      </w:r>
      <w:proofErr w:type="spellEnd"/>
      <w:r w:rsidR="003C0F96" w:rsidRPr="003C0F96">
        <w:rPr>
          <w:rFonts w:ascii="Comic Sans MS" w:hAnsi="Comic Sans MS"/>
          <w:b/>
          <w:bCs/>
          <w:sz w:val="24"/>
          <w:szCs w:val="24"/>
          <w:u w:val="single"/>
          <w:lang w:val="nb-NO"/>
        </w:rPr>
        <w:t xml:space="preserve"> og</w:t>
      </w:r>
      <w:r w:rsidR="003C0F96" w:rsidRPr="003C0F96">
        <w:rPr>
          <w:rFonts w:ascii="Comic Sans MS" w:hAnsi="Comic Sans MS"/>
          <w:sz w:val="24"/>
          <w:szCs w:val="24"/>
          <w:u w:val="single"/>
          <w:lang w:val="nb-NO"/>
        </w:rPr>
        <w:t xml:space="preserve"> </w:t>
      </w:r>
      <w:r w:rsidR="003C0F96">
        <w:rPr>
          <w:rFonts w:ascii="Comic Sans MS" w:hAnsi="Comic Sans MS" w:cs="Times New Roman"/>
          <w:b/>
          <w:sz w:val="24"/>
          <w:szCs w:val="24"/>
          <w:u w:val="single"/>
        </w:rPr>
        <w:t>v</w:t>
      </w:r>
      <w:r w:rsidR="00DD1DF4" w:rsidRPr="003C0F96">
        <w:rPr>
          <w:rFonts w:ascii="Comic Sans MS" w:hAnsi="Comic Sans MS" w:cs="Times New Roman"/>
          <w:b/>
          <w:sz w:val="24"/>
          <w:szCs w:val="24"/>
          <w:u w:val="single"/>
        </w:rPr>
        <w:t>årt</w:t>
      </w:r>
      <w:r w:rsidR="00DD1DF4">
        <w:rPr>
          <w:rFonts w:ascii="Comic Sans MS" w:hAnsi="Comic Sans MS" w:cs="Times New Roman"/>
          <w:b/>
          <w:sz w:val="24"/>
          <w:szCs w:val="24"/>
          <w:u w:val="single"/>
        </w:rPr>
        <w:t xml:space="preserve"> pedagogiske arbeid</w:t>
      </w:r>
    </w:p>
    <w:p w14:paraId="12001B15" w14:textId="77777777" w:rsidR="003C0F96" w:rsidRPr="00964277" w:rsidRDefault="003C0F96" w:rsidP="00964277">
      <w:pPr>
        <w:rPr>
          <w:rFonts w:ascii="Comic Sans MS" w:hAnsi="Comic Sans MS" w:cs="Times New Roman"/>
          <w:b/>
          <w:sz w:val="24"/>
          <w:szCs w:val="24"/>
          <w:u w:val="single"/>
          <w:lang w:val="nb-NO"/>
        </w:rPr>
      </w:pPr>
    </w:p>
    <w:p w14:paraId="138435AA" w14:textId="77777777" w:rsidR="00964277" w:rsidRPr="00133FC4" w:rsidRDefault="00964277" w:rsidP="00964277">
      <w:pPr>
        <w:spacing w:after="0"/>
        <w:ind w:left="705"/>
        <w:rPr>
          <w:rFonts w:ascii="Comic Sans MS" w:hAnsi="Comic Sans MS"/>
          <w:i/>
          <w:iCs/>
          <w:sz w:val="20"/>
          <w:szCs w:val="20"/>
          <w:lang w:val="nb-NO"/>
        </w:rPr>
      </w:pPr>
      <w:proofErr w:type="gramStart"/>
      <w:r w:rsidRPr="00133FC4">
        <w:rPr>
          <w:rFonts w:ascii="Comic Sans MS" w:hAnsi="Comic Sans MS"/>
          <w:i/>
          <w:iCs/>
          <w:sz w:val="20"/>
          <w:szCs w:val="20"/>
          <w:lang w:val="nb-NO"/>
        </w:rPr>
        <w:t>”Barnehagen</w:t>
      </w:r>
      <w:proofErr w:type="gramEnd"/>
      <w:r w:rsidRPr="00133FC4">
        <w:rPr>
          <w:rFonts w:ascii="Comic Sans MS" w:hAnsi="Comic Sans MS"/>
          <w:i/>
          <w:iCs/>
          <w:sz w:val="20"/>
          <w:szCs w:val="20"/>
          <w:lang w:val="nb-NO"/>
        </w:rPr>
        <w:t xml:space="preserve"> skal i samarbeid og forståelse med hjemmet ivareta barnas behov for omsorg og lek, og fremme læring og danning som grunnlag for allsidig utvikling.” </w:t>
      </w:r>
    </w:p>
    <w:p w14:paraId="520B64F1" w14:textId="77777777" w:rsidR="00964277" w:rsidRPr="00133FC4" w:rsidRDefault="00964277" w:rsidP="00964277">
      <w:pPr>
        <w:spacing w:after="0"/>
        <w:rPr>
          <w:rFonts w:ascii="Comic Sans MS" w:hAnsi="Comic Sans MS"/>
          <w:i/>
          <w:iCs/>
          <w:sz w:val="20"/>
          <w:szCs w:val="20"/>
          <w:lang w:val="nb-NO"/>
        </w:rPr>
      </w:pP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p>
    <w:p w14:paraId="1A2C5582" w14:textId="77777777" w:rsidR="00964277" w:rsidRPr="00133FC4" w:rsidRDefault="00964277" w:rsidP="00964277">
      <w:pPr>
        <w:spacing w:after="0"/>
        <w:ind w:left="5664"/>
        <w:rPr>
          <w:rFonts w:ascii="Comic Sans MS" w:hAnsi="Comic Sans MS"/>
          <w:sz w:val="20"/>
          <w:szCs w:val="20"/>
        </w:rPr>
      </w:pPr>
      <w:r w:rsidRPr="00133FC4">
        <w:rPr>
          <w:rFonts w:ascii="Comic Sans MS" w:hAnsi="Comic Sans MS"/>
          <w:sz w:val="20"/>
          <w:szCs w:val="20"/>
        </w:rPr>
        <w:t>Barnehagelova § 1</w:t>
      </w:r>
      <w:r>
        <w:rPr>
          <w:rFonts w:ascii="Comic Sans MS" w:hAnsi="Comic Sans MS"/>
          <w:sz w:val="20"/>
          <w:szCs w:val="20"/>
        </w:rPr>
        <w:t>.</w:t>
      </w:r>
    </w:p>
    <w:p w14:paraId="31D91B8B" w14:textId="77777777" w:rsidR="00964277" w:rsidRPr="00964277" w:rsidRDefault="00964277" w:rsidP="00964277">
      <w:pPr>
        <w:spacing w:after="0"/>
        <w:rPr>
          <w:rFonts w:ascii="Comic Sans MS" w:hAnsi="Comic Sans MS"/>
          <w:bCs/>
          <w:sz w:val="24"/>
          <w:szCs w:val="24"/>
          <w:u w:val="single"/>
        </w:rPr>
      </w:pPr>
      <w:r w:rsidRPr="00964277">
        <w:rPr>
          <w:rFonts w:ascii="Comic Sans MS" w:hAnsi="Comic Sans MS"/>
          <w:bCs/>
          <w:sz w:val="24"/>
          <w:szCs w:val="24"/>
          <w:u w:val="single"/>
        </w:rPr>
        <w:t>Naustvågen sin visjon:</w:t>
      </w:r>
    </w:p>
    <w:p w14:paraId="710269A0" w14:textId="77777777" w:rsidR="00964277" w:rsidRPr="00964277" w:rsidRDefault="00964277" w:rsidP="00964277">
      <w:pPr>
        <w:spacing w:after="0"/>
        <w:rPr>
          <w:rFonts w:ascii="Comic Sans MS" w:hAnsi="Comic Sans MS"/>
          <w:b/>
          <w:bCs/>
          <w:color w:val="FF0000"/>
          <w:sz w:val="20"/>
          <w:szCs w:val="20"/>
        </w:rPr>
      </w:pPr>
    </w:p>
    <w:p w14:paraId="049B1FEE" w14:textId="77777777" w:rsidR="00964277" w:rsidRPr="00964277" w:rsidRDefault="00964277" w:rsidP="00964277">
      <w:pPr>
        <w:spacing w:after="0"/>
        <w:rPr>
          <w:rFonts w:ascii="Comic Sans MS" w:hAnsi="Comic Sans MS"/>
          <w:i/>
          <w:color w:val="FF0000"/>
          <w:sz w:val="20"/>
          <w:szCs w:val="20"/>
        </w:rPr>
      </w:pPr>
      <w:r w:rsidRPr="00964277">
        <w:rPr>
          <w:rFonts w:ascii="Comic Sans MS" w:hAnsi="Comic Sans MS"/>
          <w:b/>
          <w:bCs/>
          <w:i/>
          <w:color w:val="FF0000"/>
          <w:sz w:val="20"/>
          <w:szCs w:val="20"/>
        </w:rPr>
        <w:tab/>
      </w:r>
      <w:r w:rsidRPr="00964277">
        <w:rPr>
          <w:rFonts w:ascii="Comic Sans MS" w:hAnsi="Comic Sans MS"/>
          <w:i/>
          <w:color w:val="FF0000"/>
          <w:sz w:val="20"/>
          <w:szCs w:val="20"/>
        </w:rPr>
        <w:t>Naustvågen er ein stad der born og vaksne trivst og har det godt i lag!</w:t>
      </w:r>
    </w:p>
    <w:p w14:paraId="6B721B0A" w14:textId="77777777" w:rsidR="00964277" w:rsidRDefault="00964277" w:rsidP="0067665B">
      <w:pPr>
        <w:spacing w:line="360" w:lineRule="auto"/>
        <w:rPr>
          <w:rFonts w:ascii="Comic Sans MS" w:hAnsi="Comic Sans MS" w:cs="Times New Roman"/>
          <w:b/>
          <w:sz w:val="24"/>
          <w:szCs w:val="24"/>
          <w:u w:val="single"/>
        </w:rPr>
      </w:pPr>
    </w:p>
    <w:p w14:paraId="09D8E31B" w14:textId="7B3E47A9" w:rsidR="00964277" w:rsidRDefault="008C12E6" w:rsidP="001A2155">
      <w:pPr>
        <w:spacing w:after="0" w:line="240" w:lineRule="auto"/>
        <w:rPr>
          <w:rFonts w:ascii="Comic Sans MS" w:hAnsi="Comic Sans MS" w:cs="Times New Roman"/>
          <w:sz w:val="20"/>
          <w:szCs w:val="20"/>
        </w:rPr>
      </w:pPr>
      <w:r>
        <w:rPr>
          <w:rFonts w:ascii="Comic Sans MS" w:hAnsi="Comic Sans MS" w:cs="Times New Roman"/>
          <w:sz w:val="20"/>
          <w:szCs w:val="20"/>
        </w:rPr>
        <w:t xml:space="preserve">Barnehagen skal vera ein trygg og god stad for alle born. Det er viktig at me arbeider for at alle born skal få gode relasjonar til dei vaksne og dei andre borna. Me arbeider førebyggjande for å unngå mobbing og krenkingar </w:t>
      </w:r>
      <w:r w:rsidR="00796887">
        <w:rPr>
          <w:rFonts w:ascii="Comic Sans MS" w:hAnsi="Comic Sans MS" w:cs="Times New Roman"/>
          <w:sz w:val="20"/>
          <w:szCs w:val="20"/>
        </w:rPr>
        <w:t>og skal sikra eit godt barnehagemiljø</w:t>
      </w:r>
      <w:r w:rsidR="003638C0">
        <w:rPr>
          <w:rFonts w:ascii="Comic Sans MS" w:hAnsi="Comic Sans MS" w:cs="Times New Roman"/>
          <w:sz w:val="20"/>
          <w:szCs w:val="20"/>
        </w:rPr>
        <w:t xml:space="preserve"> (barnehagelova §41 og 42). Dette gjer me </w:t>
      </w:r>
      <w:r>
        <w:rPr>
          <w:rFonts w:ascii="Comic Sans MS" w:hAnsi="Comic Sans MS" w:cs="Times New Roman"/>
          <w:sz w:val="20"/>
          <w:szCs w:val="20"/>
        </w:rPr>
        <w:t xml:space="preserve">ved å </w:t>
      </w:r>
      <w:r w:rsidR="003638C0">
        <w:rPr>
          <w:rFonts w:ascii="Comic Sans MS" w:hAnsi="Comic Sans MS" w:cs="Times New Roman"/>
          <w:sz w:val="20"/>
          <w:szCs w:val="20"/>
        </w:rPr>
        <w:t>vera tett på</w:t>
      </w:r>
      <w:r w:rsidR="00A1699B">
        <w:rPr>
          <w:rFonts w:ascii="Comic Sans MS" w:hAnsi="Comic Sans MS" w:cs="Times New Roman"/>
          <w:sz w:val="20"/>
          <w:szCs w:val="20"/>
        </w:rPr>
        <w:t xml:space="preserve"> å </w:t>
      </w:r>
      <w:r>
        <w:rPr>
          <w:rFonts w:ascii="Comic Sans MS" w:hAnsi="Comic Sans MS" w:cs="Times New Roman"/>
          <w:sz w:val="20"/>
          <w:szCs w:val="20"/>
        </w:rPr>
        <w:t>styrka borna si</w:t>
      </w:r>
      <w:r w:rsidR="00A1699B">
        <w:rPr>
          <w:rFonts w:ascii="Comic Sans MS" w:hAnsi="Comic Sans MS" w:cs="Times New Roman"/>
          <w:sz w:val="20"/>
          <w:szCs w:val="20"/>
        </w:rPr>
        <w:t>n</w:t>
      </w:r>
      <w:r w:rsidR="001A642C">
        <w:rPr>
          <w:rFonts w:ascii="Comic Sans MS" w:hAnsi="Comic Sans MS" w:cs="Times New Roman"/>
          <w:sz w:val="20"/>
          <w:szCs w:val="20"/>
        </w:rPr>
        <w:t xml:space="preserve"> </w:t>
      </w:r>
      <w:r w:rsidR="003638C0">
        <w:rPr>
          <w:rFonts w:ascii="Comic Sans MS" w:hAnsi="Comic Sans MS" w:cs="Times New Roman"/>
          <w:sz w:val="20"/>
          <w:szCs w:val="20"/>
        </w:rPr>
        <w:t xml:space="preserve">språklege og </w:t>
      </w:r>
      <w:r>
        <w:rPr>
          <w:rFonts w:ascii="Comic Sans MS" w:hAnsi="Comic Sans MS" w:cs="Times New Roman"/>
          <w:sz w:val="20"/>
          <w:szCs w:val="20"/>
        </w:rPr>
        <w:t>sosiale kompetanse. Ei god språkutvikling og eit inkluderande miljø dannar grunnlaget for sosial, kognitiv og emosjonell utvikling</w:t>
      </w:r>
      <w:r w:rsidR="00587E02">
        <w:rPr>
          <w:rFonts w:ascii="Comic Sans MS" w:hAnsi="Comic Sans MS" w:cs="Times New Roman"/>
          <w:sz w:val="20"/>
          <w:szCs w:val="20"/>
        </w:rPr>
        <w:t>,</w:t>
      </w:r>
      <w:r w:rsidR="00B25F88">
        <w:rPr>
          <w:rFonts w:ascii="Comic Sans MS" w:hAnsi="Comic Sans MS" w:cs="Times New Roman"/>
          <w:sz w:val="20"/>
          <w:szCs w:val="20"/>
        </w:rPr>
        <w:t xml:space="preserve"> og</w:t>
      </w:r>
      <w:r>
        <w:rPr>
          <w:rFonts w:ascii="Comic Sans MS" w:hAnsi="Comic Sans MS" w:cs="Times New Roman"/>
          <w:sz w:val="20"/>
          <w:szCs w:val="20"/>
        </w:rPr>
        <w:t xml:space="preserve"> gjev borna eit godt grunnlag for danning.</w:t>
      </w:r>
    </w:p>
    <w:p w14:paraId="3FF2B707" w14:textId="77777777" w:rsidR="001A2155" w:rsidRPr="001A2155" w:rsidRDefault="001A2155" w:rsidP="001A2155">
      <w:pPr>
        <w:spacing w:after="0" w:line="240" w:lineRule="auto"/>
        <w:rPr>
          <w:rFonts w:ascii="Comic Sans MS" w:hAnsi="Comic Sans MS" w:cs="Times New Roman"/>
          <w:sz w:val="20"/>
          <w:szCs w:val="20"/>
        </w:rPr>
      </w:pPr>
    </w:p>
    <w:p w14:paraId="05ACA4E0" w14:textId="684067BE" w:rsidR="0067665B" w:rsidRPr="00104074" w:rsidRDefault="0067665B" w:rsidP="0067665B">
      <w:pPr>
        <w:rPr>
          <w:rFonts w:ascii="Comic Sans MS" w:hAnsi="Comic Sans MS"/>
          <w:sz w:val="20"/>
          <w:szCs w:val="20"/>
        </w:rPr>
      </w:pPr>
      <w:r w:rsidRPr="00133FC4">
        <w:rPr>
          <w:rFonts w:ascii="Comic Sans MS" w:hAnsi="Comic Sans MS"/>
          <w:sz w:val="20"/>
          <w:szCs w:val="20"/>
        </w:rPr>
        <w:t xml:space="preserve">For å </w:t>
      </w:r>
      <w:r w:rsidR="008C12E6">
        <w:rPr>
          <w:rFonts w:ascii="Comic Sans MS" w:hAnsi="Comic Sans MS"/>
          <w:sz w:val="20"/>
          <w:szCs w:val="20"/>
        </w:rPr>
        <w:t>konkret</w:t>
      </w:r>
      <w:r w:rsidR="00CD37D5">
        <w:rPr>
          <w:rFonts w:ascii="Comic Sans MS" w:hAnsi="Comic Sans MS"/>
          <w:sz w:val="20"/>
          <w:szCs w:val="20"/>
        </w:rPr>
        <w:t>isera</w:t>
      </w:r>
      <w:r w:rsidR="008C12E6">
        <w:rPr>
          <w:rFonts w:ascii="Comic Sans MS" w:hAnsi="Comic Sans MS"/>
          <w:sz w:val="20"/>
          <w:szCs w:val="20"/>
        </w:rPr>
        <w:t xml:space="preserve"> </w:t>
      </w:r>
      <w:r w:rsidRPr="00133FC4">
        <w:rPr>
          <w:rFonts w:ascii="Comic Sans MS" w:hAnsi="Comic Sans MS"/>
          <w:sz w:val="20"/>
          <w:szCs w:val="20"/>
        </w:rPr>
        <w:t>arbeid</w:t>
      </w:r>
      <w:r w:rsidR="00CD37D5">
        <w:rPr>
          <w:rFonts w:ascii="Comic Sans MS" w:hAnsi="Comic Sans MS"/>
          <w:sz w:val="20"/>
          <w:szCs w:val="20"/>
        </w:rPr>
        <w:t>et</w:t>
      </w:r>
      <w:r w:rsidRPr="00133FC4">
        <w:rPr>
          <w:rFonts w:ascii="Comic Sans MS" w:hAnsi="Comic Sans MS"/>
          <w:sz w:val="20"/>
          <w:szCs w:val="20"/>
        </w:rPr>
        <w:t xml:space="preserve"> </w:t>
      </w:r>
      <w:r w:rsidR="00CD37D5">
        <w:rPr>
          <w:rFonts w:ascii="Comic Sans MS" w:hAnsi="Comic Sans MS"/>
          <w:sz w:val="20"/>
          <w:szCs w:val="20"/>
        </w:rPr>
        <w:t>med</w:t>
      </w:r>
      <w:r w:rsidRPr="00133FC4">
        <w:rPr>
          <w:rFonts w:ascii="Comic Sans MS" w:hAnsi="Comic Sans MS"/>
          <w:sz w:val="20"/>
          <w:szCs w:val="20"/>
        </w:rPr>
        <w:t xml:space="preserve"> å fremja ein </w:t>
      </w:r>
      <w:r w:rsidRPr="00133FC4">
        <w:rPr>
          <w:rFonts w:ascii="Comic Sans MS" w:hAnsi="Comic Sans MS"/>
          <w:b/>
          <w:sz w:val="20"/>
          <w:szCs w:val="20"/>
        </w:rPr>
        <w:t>inkluderande barnehage</w:t>
      </w:r>
      <w:r w:rsidR="00DD1DF4">
        <w:rPr>
          <w:rFonts w:ascii="Comic Sans MS" w:hAnsi="Comic Sans MS"/>
          <w:b/>
          <w:sz w:val="20"/>
          <w:szCs w:val="20"/>
        </w:rPr>
        <w:t xml:space="preserve"> og skapa eit godt barnehagemiljø</w:t>
      </w:r>
      <w:r w:rsidRPr="00133FC4">
        <w:rPr>
          <w:rFonts w:ascii="Comic Sans MS" w:hAnsi="Comic Sans MS"/>
          <w:b/>
          <w:sz w:val="20"/>
          <w:szCs w:val="20"/>
        </w:rPr>
        <w:t xml:space="preserve"> </w:t>
      </w:r>
      <w:r w:rsidRPr="00133FC4">
        <w:rPr>
          <w:rFonts w:ascii="Comic Sans MS" w:hAnsi="Comic Sans MS"/>
          <w:sz w:val="20"/>
          <w:szCs w:val="20"/>
        </w:rPr>
        <w:t>har me i Naustvågen barnehage valt å</w:t>
      </w:r>
      <w:r>
        <w:rPr>
          <w:rFonts w:ascii="Comic Sans MS" w:hAnsi="Comic Sans MS"/>
          <w:sz w:val="20"/>
          <w:szCs w:val="20"/>
        </w:rPr>
        <w:t xml:space="preserve"> ha fokus på</w:t>
      </w:r>
      <w:r w:rsidR="00CD37D5">
        <w:rPr>
          <w:rFonts w:ascii="Comic Sans MS" w:hAnsi="Comic Sans MS"/>
          <w:sz w:val="20"/>
          <w:szCs w:val="20"/>
        </w:rPr>
        <w:t xml:space="preserve"> </w:t>
      </w:r>
      <w:r w:rsidR="00DD1DF4">
        <w:rPr>
          <w:rFonts w:ascii="Comic Sans MS" w:hAnsi="Comic Sans MS"/>
          <w:sz w:val="20"/>
          <w:szCs w:val="20"/>
        </w:rPr>
        <w:t xml:space="preserve">å skapa </w:t>
      </w:r>
      <w:r w:rsidRPr="002D4FB2">
        <w:rPr>
          <w:rFonts w:ascii="Comic Sans MS" w:hAnsi="Comic Sans MS"/>
          <w:b/>
          <w:bCs/>
          <w:sz w:val="20"/>
          <w:szCs w:val="20"/>
        </w:rPr>
        <w:t xml:space="preserve">gode relasjonar </w:t>
      </w:r>
      <w:r>
        <w:rPr>
          <w:rFonts w:ascii="Comic Sans MS" w:hAnsi="Comic Sans MS"/>
          <w:b/>
          <w:bCs/>
          <w:sz w:val="20"/>
          <w:szCs w:val="20"/>
        </w:rPr>
        <w:t xml:space="preserve">og </w:t>
      </w:r>
      <w:r w:rsidR="00DD1DF4">
        <w:rPr>
          <w:rFonts w:ascii="Comic Sans MS" w:hAnsi="Comic Sans MS"/>
          <w:b/>
          <w:bCs/>
          <w:sz w:val="20"/>
          <w:szCs w:val="20"/>
        </w:rPr>
        <w:t>å vera</w:t>
      </w:r>
      <w:r>
        <w:rPr>
          <w:rFonts w:ascii="Comic Sans MS" w:hAnsi="Comic Sans MS"/>
          <w:b/>
          <w:bCs/>
          <w:sz w:val="20"/>
          <w:szCs w:val="20"/>
        </w:rPr>
        <w:t xml:space="preserve"> autoritative </w:t>
      </w:r>
      <w:r w:rsidRPr="002D4FB2">
        <w:rPr>
          <w:rFonts w:ascii="Comic Sans MS" w:hAnsi="Comic Sans MS"/>
          <w:b/>
          <w:bCs/>
          <w:sz w:val="20"/>
          <w:szCs w:val="20"/>
        </w:rPr>
        <w:t>vaksn</w:t>
      </w:r>
      <w:r>
        <w:rPr>
          <w:rFonts w:ascii="Comic Sans MS" w:hAnsi="Comic Sans MS"/>
          <w:b/>
          <w:bCs/>
          <w:sz w:val="20"/>
          <w:szCs w:val="20"/>
        </w:rPr>
        <w:t>e</w:t>
      </w:r>
      <w:r>
        <w:rPr>
          <w:rFonts w:ascii="Comic Sans MS" w:hAnsi="Comic Sans MS"/>
          <w:sz w:val="20"/>
          <w:szCs w:val="20"/>
        </w:rPr>
        <w:t>.</w:t>
      </w:r>
      <w:r w:rsidRPr="00104074">
        <w:rPr>
          <w:rFonts w:ascii="Comic Sans MS" w:hAnsi="Comic Sans MS"/>
          <w:sz w:val="20"/>
          <w:szCs w:val="20"/>
        </w:rPr>
        <w:t xml:space="preserve"> </w:t>
      </w:r>
      <w:r>
        <w:rPr>
          <w:rFonts w:ascii="Comic Sans MS" w:hAnsi="Comic Sans MS"/>
          <w:sz w:val="20"/>
          <w:szCs w:val="20"/>
        </w:rPr>
        <w:t xml:space="preserve">Den vaksne </w:t>
      </w:r>
      <w:r w:rsidRPr="00104074">
        <w:rPr>
          <w:rFonts w:ascii="Comic Sans MS" w:hAnsi="Comic Sans MS"/>
          <w:sz w:val="20"/>
          <w:szCs w:val="20"/>
        </w:rPr>
        <w:t>har alltid ansvare</w:t>
      </w:r>
      <w:r>
        <w:rPr>
          <w:rFonts w:ascii="Comic Sans MS" w:hAnsi="Comic Sans MS"/>
          <w:sz w:val="20"/>
          <w:szCs w:val="20"/>
        </w:rPr>
        <w:t>t og skal vera større, ste</w:t>
      </w:r>
      <w:r w:rsidR="00FC5DB7">
        <w:rPr>
          <w:rFonts w:ascii="Comic Sans MS" w:hAnsi="Comic Sans MS"/>
          <w:sz w:val="20"/>
          <w:szCs w:val="20"/>
        </w:rPr>
        <w:t>r</w:t>
      </w:r>
      <w:r>
        <w:rPr>
          <w:rFonts w:ascii="Comic Sans MS" w:hAnsi="Comic Sans MS"/>
          <w:sz w:val="20"/>
          <w:szCs w:val="20"/>
        </w:rPr>
        <w:t>kar</w:t>
      </w:r>
      <w:r w:rsidR="00744BF5">
        <w:rPr>
          <w:rFonts w:ascii="Comic Sans MS" w:hAnsi="Comic Sans MS"/>
          <w:sz w:val="20"/>
          <w:szCs w:val="20"/>
        </w:rPr>
        <w:t>e</w:t>
      </w:r>
      <w:r>
        <w:rPr>
          <w:rFonts w:ascii="Comic Sans MS" w:hAnsi="Comic Sans MS"/>
          <w:sz w:val="20"/>
          <w:szCs w:val="20"/>
        </w:rPr>
        <w:t xml:space="preserve">, klokare og god. </w:t>
      </w:r>
    </w:p>
    <w:p w14:paraId="4B3DD029" w14:textId="114FB409" w:rsidR="001A433A" w:rsidRDefault="0067665B" w:rsidP="0067665B">
      <w:pPr>
        <w:rPr>
          <w:rFonts w:ascii="Comic Sans MS" w:hAnsi="Comic Sans MS"/>
          <w:sz w:val="20"/>
          <w:szCs w:val="20"/>
        </w:rPr>
      </w:pPr>
      <w:r w:rsidRPr="002D4FB2">
        <w:rPr>
          <w:rFonts w:ascii="Comic Sans MS" w:hAnsi="Comic Sans MS"/>
          <w:b/>
          <w:bCs/>
          <w:sz w:val="20"/>
          <w:szCs w:val="20"/>
        </w:rPr>
        <w:t>Språkstimulering</w:t>
      </w:r>
      <w:r>
        <w:rPr>
          <w:rFonts w:ascii="Comic Sans MS" w:hAnsi="Comic Sans MS"/>
          <w:sz w:val="20"/>
          <w:szCs w:val="20"/>
        </w:rPr>
        <w:t xml:space="preserve"> og det å ha eit </w:t>
      </w:r>
      <w:r w:rsidRPr="002D4FB2">
        <w:rPr>
          <w:rFonts w:ascii="Comic Sans MS" w:hAnsi="Comic Sans MS"/>
          <w:b/>
          <w:bCs/>
          <w:sz w:val="20"/>
          <w:szCs w:val="20"/>
        </w:rPr>
        <w:t>godt språkmiljø</w:t>
      </w:r>
      <w:r>
        <w:rPr>
          <w:rFonts w:ascii="Comic Sans MS" w:hAnsi="Comic Sans MS"/>
          <w:sz w:val="20"/>
          <w:szCs w:val="20"/>
        </w:rPr>
        <w:t xml:space="preserve"> er viktig i born si danning og for å skapa eit inkluderande barnehagemiljø</w:t>
      </w:r>
      <w:r w:rsidR="00780170">
        <w:rPr>
          <w:rFonts w:ascii="Comic Sans MS" w:hAnsi="Comic Sans MS"/>
          <w:sz w:val="20"/>
          <w:szCs w:val="20"/>
        </w:rPr>
        <w:t xml:space="preserve"> -</w:t>
      </w:r>
      <w:r w:rsidR="00DD1DF4">
        <w:rPr>
          <w:rFonts w:ascii="Comic Sans MS" w:hAnsi="Comic Sans MS"/>
          <w:sz w:val="20"/>
          <w:szCs w:val="20"/>
        </w:rPr>
        <w:t xml:space="preserve"> språk skapar relasjonar og relasjonar skapar språk</w:t>
      </w:r>
      <w:r>
        <w:rPr>
          <w:rFonts w:ascii="Comic Sans MS" w:hAnsi="Comic Sans MS"/>
          <w:sz w:val="20"/>
          <w:szCs w:val="20"/>
        </w:rPr>
        <w:t xml:space="preserve">. Gjennom året </w:t>
      </w:r>
      <w:r w:rsidR="004B3BEE">
        <w:rPr>
          <w:rFonts w:ascii="Comic Sans MS" w:hAnsi="Comic Sans MS"/>
          <w:sz w:val="20"/>
          <w:szCs w:val="20"/>
        </w:rPr>
        <w:t xml:space="preserve">vil me </w:t>
      </w:r>
      <w:r w:rsidR="00780170">
        <w:rPr>
          <w:rFonts w:ascii="Comic Sans MS" w:hAnsi="Comic Sans MS"/>
          <w:sz w:val="20"/>
          <w:szCs w:val="20"/>
        </w:rPr>
        <w:t xml:space="preserve">arbeida med </w:t>
      </w:r>
      <w:r>
        <w:rPr>
          <w:rFonts w:ascii="Comic Sans MS" w:hAnsi="Comic Sans MS"/>
          <w:sz w:val="20"/>
          <w:szCs w:val="20"/>
        </w:rPr>
        <w:t>venskap</w:t>
      </w:r>
      <w:r w:rsidR="001A433A">
        <w:rPr>
          <w:rFonts w:ascii="Comic Sans MS" w:hAnsi="Comic Sans MS"/>
          <w:sz w:val="20"/>
          <w:szCs w:val="20"/>
        </w:rPr>
        <w:t xml:space="preserve"> og</w:t>
      </w:r>
      <w:r>
        <w:rPr>
          <w:rFonts w:ascii="Comic Sans MS" w:hAnsi="Comic Sans MS"/>
          <w:sz w:val="20"/>
          <w:szCs w:val="20"/>
        </w:rPr>
        <w:t xml:space="preserve"> </w:t>
      </w:r>
      <w:proofErr w:type="spellStart"/>
      <w:r>
        <w:rPr>
          <w:rFonts w:ascii="Comic Sans MS" w:hAnsi="Comic Sans MS"/>
          <w:sz w:val="20"/>
          <w:szCs w:val="20"/>
        </w:rPr>
        <w:t>inkludering</w:t>
      </w:r>
      <w:proofErr w:type="spellEnd"/>
      <w:r w:rsidR="00DD1DF4">
        <w:rPr>
          <w:rFonts w:ascii="Comic Sans MS" w:hAnsi="Comic Sans MS"/>
          <w:sz w:val="20"/>
          <w:szCs w:val="20"/>
        </w:rPr>
        <w:t>.</w:t>
      </w:r>
      <w:r>
        <w:rPr>
          <w:rFonts w:ascii="Comic Sans MS" w:hAnsi="Comic Sans MS"/>
          <w:sz w:val="20"/>
          <w:szCs w:val="20"/>
        </w:rPr>
        <w:t xml:space="preserve"> </w:t>
      </w:r>
      <w:r w:rsidR="00616056">
        <w:rPr>
          <w:rFonts w:ascii="Comic Sans MS" w:hAnsi="Comic Sans MS"/>
          <w:sz w:val="20"/>
          <w:szCs w:val="20"/>
        </w:rPr>
        <w:t>Tema</w:t>
      </w:r>
      <w:r>
        <w:rPr>
          <w:rFonts w:ascii="Comic Sans MS" w:hAnsi="Comic Sans MS"/>
          <w:sz w:val="20"/>
          <w:szCs w:val="20"/>
        </w:rPr>
        <w:t xml:space="preserve"> me arbeid</w:t>
      </w:r>
      <w:r w:rsidR="008218CC">
        <w:rPr>
          <w:rFonts w:ascii="Comic Sans MS" w:hAnsi="Comic Sans MS"/>
          <w:sz w:val="20"/>
          <w:szCs w:val="20"/>
        </w:rPr>
        <w:t>a</w:t>
      </w:r>
      <w:r>
        <w:rPr>
          <w:rFonts w:ascii="Comic Sans MS" w:hAnsi="Comic Sans MS"/>
          <w:sz w:val="20"/>
          <w:szCs w:val="20"/>
        </w:rPr>
        <w:t xml:space="preserve">r med vil også vera språkstimulerande. </w:t>
      </w:r>
    </w:p>
    <w:p w14:paraId="4E774992" w14:textId="07ACBBBF" w:rsidR="00672832" w:rsidRDefault="0067665B" w:rsidP="0067665B">
      <w:pPr>
        <w:rPr>
          <w:rFonts w:ascii="Comic Sans MS" w:hAnsi="Comic Sans MS"/>
          <w:sz w:val="20"/>
          <w:szCs w:val="20"/>
        </w:rPr>
      </w:pPr>
      <w:r>
        <w:rPr>
          <w:rFonts w:ascii="Comic Sans MS" w:hAnsi="Comic Sans MS"/>
          <w:sz w:val="20"/>
          <w:szCs w:val="20"/>
        </w:rPr>
        <w:t xml:space="preserve">Dei tilsette er medvitne språklege rollemodellar og </w:t>
      </w:r>
      <w:r w:rsidR="00C70658">
        <w:rPr>
          <w:rFonts w:ascii="Comic Sans MS" w:hAnsi="Comic Sans MS"/>
          <w:sz w:val="20"/>
          <w:szCs w:val="20"/>
        </w:rPr>
        <w:t xml:space="preserve">veit </w:t>
      </w:r>
      <w:r>
        <w:rPr>
          <w:rFonts w:ascii="Comic Sans MS" w:hAnsi="Comic Sans MS"/>
          <w:sz w:val="20"/>
          <w:szCs w:val="20"/>
        </w:rPr>
        <w:t>at kvardagslege situasjonar som leik, måltid</w:t>
      </w:r>
      <w:r w:rsidR="004F2D2B">
        <w:rPr>
          <w:rFonts w:ascii="Comic Sans MS" w:hAnsi="Comic Sans MS"/>
          <w:sz w:val="20"/>
          <w:szCs w:val="20"/>
        </w:rPr>
        <w:t xml:space="preserve"> og </w:t>
      </w:r>
      <w:r>
        <w:rPr>
          <w:rFonts w:ascii="Comic Sans MS" w:hAnsi="Comic Sans MS"/>
          <w:sz w:val="20"/>
          <w:szCs w:val="20"/>
        </w:rPr>
        <w:t>garderobe er den viktigaste arena</w:t>
      </w:r>
      <w:r w:rsidR="004F2D2B">
        <w:rPr>
          <w:rFonts w:ascii="Comic Sans MS" w:hAnsi="Comic Sans MS"/>
          <w:sz w:val="20"/>
          <w:szCs w:val="20"/>
        </w:rPr>
        <w:t>en</w:t>
      </w:r>
      <w:r>
        <w:rPr>
          <w:rFonts w:ascii="Comic Sans MS" w:hAnsi="Comic Sans MS"/>
          <w:sz w:val="20"/>
          <w:szCs w:val="20"/>
        </w:rPr>
        <w:t xml:space="preserve"> for læring av språk</w:t>
      </w:r>
      <w:r w:rsidR="00A77180">
        <w:rPr>
          <w:rFonts w:ascii="Comic Sans MS" w:hAnsi="Comic Sans MS"/>
          <w:sz w:val="20"/>
          <w:szCs w:val="20"/>
        </w:rPr>
        <w:t>, hald</w:t>
      </w:r>
      <w:r w:rsidR="00F82AB2">
        <w:rPr>
          <w:rFonts w:ascii="Comic Sans MS" w:hAnsi="Comic Sans MS"/>
          <w:sz w:val="20"/>
          <w:szCs w:val="20"/>
        </w:rPr>
        <w:t>n</w:t>
      </w:r>
      <w:r w:rsidR="00A77180">
        <w:rPr>
          <w:rFonts w:ascii="Comic Sans MS" w:hAnsi="Comic Sans MS"/>
          <w:sz w:val="20"/>
          <w:szCs w:val="20"/>
        </w:rPr>
        <w:t>ingar og verdiar</w:t>
      </w:r>
      <w:r>
        <w:rPr>
          <w:rFonts w:ascii="Comic Sans MS" w:hAnsi="Comic Sans MS"/>
          <w:sz w:val="20"/>
          <w:szCs w:val="20"/>
        </w:rPr>
        <w:t>.</w:t>
      </w:r>
      <w:r w:rsidR="00D161CB">
        <w:rPr>
          <w:rFonts w:ascii="Comic Sans MS" w:hAnsi="Comic Sans MS"/>
          <w:sz w:val="20"/>
          <w:szCs w:val="20"/>
        </w:rPr>
        <w:t xml:space="preserve"> </w:t>
      </w:r>
      <w:r w:rsidR="00D604E2">
        <w:rPr>
          <w:rFonts w:ascii="Comic Sans MS" w:hAnsi="Comic Sans MS"/>
          <w:sz w:val="20"/>
          <w:szCs w:val="20"/>
        </w:rPr>
        <w:t>Føremålet</w:t>
      </w:r>
      <w:r w:rsidR="001B65C5">
        <w:rPr>
          <w:rFonts w:ascii="Comic Sans MS" w:hAnsi="Comic Sans MS"/>
          <w:sz w:val="20"/>
          <w:szCs w:val="20"/>
        </w:rPr>
        <w:t xml:space="preserve"> </w:t>
      </w:r>
      <w:r w:rsidR="00587E02">
        <w:rPr>
          <w:rFonts w:ascii="Comic Sans MS" w:hAnsi="Comic Sans MS"/>
          <w:sz w:val="20"/>
          <w:szCs w:val="20"/>
        </w:rPr>
        <w:t>med v</w:t>
      </w:r>
      <w:r w:rsidR="001B65C5">
        <w:rPr>
          <w:rFonts w:ascii="Comic Sans MS" w:hAnsi="Comic Sans MS"/>
          <w:sz w:val="20"/>
          <w:szCs w:val="20"/>
        </w:rPr>
        <w:t>årt språkarbeid er at b</w:t>
      </w:r>
      <w:r w:rsidR="00B47545">
        <w:rPr>
          <w:rFonts w:ascii="Comic Sans MS" w:hAnsi="Comic Sans MS"/>
          <w:sz w:val="20"/>
          <w:szCs w:val="20"/>
        </w:rPr>
        <w:t xml:space="preserve">arnehagen skal </w:t>
      </w:r>
      <w:r w:rsidR="001B65C5">
        <w:rPr>
          <w:rFonts w:ascii="Comic Sans MS" w:hAnsi="Comic Sans MS"/>
          <w:sz w:val="20"/>
          <w:szCs w:val="20"/>
        </w:rPr>
        <w:t>øva opp b</w:t>
      </w:r>
      <w:r w:rsidR="00E148CE">
        <w:rPr>
          <w:rFonts w:ascii="Comic Sans MS" w:hAnsi="Comic Sans MS"/>
          <w:sz w:val="20"/>
          <w:szCs w:val="20"/>
        </w:rPr>
        <w:t xml:space="preserve">orna si </w:t>
      </w:r>
      <w:r w:rsidR="00B47545">
        <w:rPr>
          <w:rFonts w:ascii="Comic Sans MS" w:hAnsi="Comic Sans MS"/>
          <w:sz w:val="20"/>
          <w:szCs w:val="20"/>
        </w:rPr>
        <w:t xml:space="preserve">evne til å tenkja kritisk, handla etisk og visa </w:t>
      </w:r>
      <w:r w:rsidR="004415D5">
        <w:rPr>
          <w:rFonts w:ascii="Comic Sans MS" w:hAnsi="Comic Sans MS"/>
          <w:sz w:val="20"/>
          <w:szCs w:val="20"/>
        </w:rPr>
        <w:t>solidaritet</w:t>
      </w:r>
      <w:r w:rsidR="00B47545">
        <w:rPr>
          <w:rFonts w:ascii="Comic Sans MS" w:hAnsi="Comic Sans MS"/>
          <w:sz w:val="20"/>
          <w:szCs w:val="20"/>
        </w:rPr>
        <w:t xml:space="preserve">. </w:t>
      </w:r>
      <w:r w:rsidR="00DC1B36">
        <w:rPr>
          <w:rFonts w:ascii="Comic Sans MS" w:hAnsi="Comic Sans MS"/>
          <w:sz w:val="20"/>
          <w:szCs w:val="20"/>
        </w:rPr>
        <w:t xml:space="preserve">Barnehagen har </w:t>
      </w:r>
      <w:r w:rsidR="00FF2159">
        <w:rPr>
          <w:rFonts w:ascii="Comic Sans MS" w:hAnsi="Comic Sans MS"/>
          <w:sz w:val="20"/>
          <w:szCs w:val="20"/>
        </w:rPr>
        <w:t xml:space="preserve">også </w:t>
      </w:r>
      <w:r w:rsidR="00DC1B36">
        <w:rPr>
          <w:rFonts w:ascii="Comic Sans MS" w:hAnsi="Comic Sans MS"/>
          <w:sz w:val="20"/>
          <w:szCs w:val="20"/>
        </w:rPr>
        <w:t>ei viktig oppgåve i å f</w:t>
      </w:r>
      <w:r w:rsidR="004415D5">
        <w:rPr>
          <w:rFonts w:ascii="Comic Sans MS" w:hAnsi="Comic Sans MS"/>
          <w:sz w:val="20"/>
          <w:szCs w:val="20"/>
        </w:rPr>
        <w:t>re</w:t>
      </w:r>
      <w:r w:rsidR="00DC1B36">
        <w:rPr>
          <w:rFonts w:ascii="Comic Sans MS" w:hAnsi="Comic Sans MS"/>
          <w:sz w:val="20"/>
          <w:szCs w:val="20"/>
        </w:rPr>
        <w:t>mja verdiar og hald</w:t>
      </w:r>
      <w:r w:rsidR="00E148CE">
        <w:rPr>
          <w:rFonts w:ascii="Comic Sans MS" w:hAnsi="Comic Sans MS"/>
          <w:sz w:val="20"/>
          <w:szCs w:val="20"/>
        </w:rPr>
        <w:t>n</w:t>
      </w:r>
      <w:r w:rsidR="00DC1B36">
        <w:rPr>
          <w:rFonts w:ascii="Comic Sans MS" w:hAnsi="Comic Sans MS"/>
          <w:sz w:val="20"/>
          <w:szCs w:val="20"/>
        </w:rPr>
        <w:t>inga</w:t>
      </w:r>
      <w:r w:rsidR="00E148CE">
        <w:rPr>
          <w:rFonts w:ascii="Comic Sans MS" w:hAnsi="Comic Sans MS"/>
          <w:sz w:val="20"/>
          <w:szCs w:val="20"/>
        </w:rPr>
        <w:t>r</w:t>
      </w:r>
      <w:r w:rsidR="00DC1B36">
        <w:rPr>
          <w:rFonts w:ascii="Comic Sans MS" w:hAnsi="Comic Sans MS"/>
          <w:sz w:val="20"/>
          <w:szCs w:val="20"/>
        </w:rPr>
        <w:t xml:space="preserve"> og praksis for </w:t>
      </w:r>
      <w:r w:rsidR="00FF2159">
        <w:rPr>
          <w:rFonts w:ascii="Comic Sans MS" w:hAnsi="Comic Sans MS"/>
          <w:sz w:val="20"/>
          <w:szCs w:val="20"/>
        </w:rPr>
        <w:t xml:space="preserve">eit </w:t>
      </w:r>
      <w:r w:rsidR="006D1248">
        <w:rPr>
          <w:rFonts w:ascii="Comic Sans MS" w:hAnsi="Comic Sans MS"/>
          <w:sz w:val="20"/>
          <w:szCs w:val="20"/>
        </w:rPr>
        <w:t>meir</w:t>
      </w:r>
      <w:r w:rsidR="00DC1B36">
        <w:rPr>
          <w:rFonts w:ascii="Comic Sans MS" w:hAnsi="Comic Sans MS"/>
          <w:sz w:val="20"/>
          <w:szCs w:val="20"/>
        </w:rPr>
        <w:t xml:space="preserve"> </w:t>
      </w:r>
      <w:proofErr w:type="spellStart"/>
      <w:r w:rsidR="00DC1B36">
        <w:rPr>
          <w:rFonts w:ascii="Comic Sans MS" w:hAnsi="Comic Sans MS"/>
          <w:sz w:val="20"/>
          <w:szCs w:val="20"/>
        </w:rPr>
        <w:t>bærekraftig</w:t>
      </w:r>
      <w:proofErr w:type="spellEnd"/>
      <w:r w:rsidR="00DC1B36">
        <w:rPr>
          <w:rFonts w:ascii="Comic Sans MS" w:hAnsi="Comic Sans MS"/>
          <w:sz w:val="20"/>
          <w:szCs w:val="20"/>
        </w:rPr>
        <w:t xml:space="preserve"> samfunn. </w:t>
      </w:r>
    </w:p>
    <w:p w14:paraId="1D6783DF" w14:textId="6652DCB9" w:rsidR="0067665B" w:rsidRDefault="00DD1DF4" w:rsidP="0067665B">
      <w:pPr>
        <w:rPr>
          <w:rFonts w:ascii="Comic Sans MS" w:hAnsi="Comic Sans MS"/>
          <w:sz w:val="20"/>
          <w:szCs w:val="20"/>
        </w:rPr>
      </w:pPr>
      <w:r>
        <w:rPr>
          <w:rFonts w:ascii="Comic Sans MS" w:hAnsi="Comic Sans MS"/>
          <w:sz w:val="20"/>
          <w:szCs w:val="20"/>
        </w:rPr>
        <w:t xml:space="preserve">Hausten 2022 og våren 2023 vil alle tilsette få opplæring i </w:t>
      </w:r>
      <w:r w:rsidR="00B13D22">
        <w:rPr>
          <w:rFonts w:ascii="Comic Sans MS" w:hAnsi="Comic Sans MS"/>
          <w:sz w:val="20"/>
          <w:szCs w:val="20"/>
        </w:rPr>
        <w:t xml:space="preserve">Alternativ </w:t>
      </w:r>
      <w:r w:rsidR="002C6116">
        <w:rPr>
          <w:rFonts w:ascii="Comic Sans MS" w:hAnsi="Comic Sans MS"/>
          <w:sz w:val="20"/>
          <w:szCs w:val="20"/>
        </w:rPr>
        <w:t xml:space="preserve">og </w:t>
      </w:r>
      <w:r w:rsidR="00F96C2C">
        <w:rPr>
          <w:rFonts w:ascii="Comic Sans MS" w:hAnsi="Comic Sans MS"/>
          <w:sz w:val="20"/>
          <w:szCs w:val="20"/>
        </w:rPr>
        <w:t>s</w:t>
      </w:r>
      <w:r w:rsidR="00B13D22">
        <w:rPr>
          <w:rFonts w:ascii="Comic Sans MS" w:hAnsi="Comic Sans MS"/>
          <w:sz w:val="20"/>
          <w:szCs w:val="20"/>
        </w:rPr>
        <w:t xml:space="preserve">upplerande kommunikasjon </w:t>
      </w:r>
      <w:r w:rsidR="002C6116">
        <w:rPr>
          <w:rFonts w:ascii="Comic Sans MS" w:hAnsi="Comic Sans MS"/>
          <w:sz w:val="20"/>
          <w:szCs w:val="20"/>
        </w:rPr>
        <w:t>(A</w:t>
      </w:r>
      <w:r>
        <w:rPr>
          <w:rFonts w:ascii="Comic Sans MS" w:hAnsi="Comic Sans MS"/>
          <w:sz w:val="20"/>
          <w:szCs w:val="20"/>
        </w:rPr>
        <w:t>SK)</w:t>
      </w:r>
      <w:r w:rsidR="00915D28">
        <w:rPr>
          <w:rFonts w:ascii="Comic Sans MS" w:hAnsi="Comic Sans MS"/>
          <w:sz w:val="20"/>
          <w:szCs w:val="20"/>
        </w:rPr>
        <w:t xml:space="preserve"> som </w:t>
      </w:r>
      <w:r>
        <w:rPr>
          <w:rFonts w:ascii="Comic Sans MS" w:hAnsi="Comic Sans MS"/>
          <w:sz w:val="20"/>
          <w:szCs w:val="20"/>
        </w:rPr>
        <w:t>skal vera ei støtte i språkopplæringa til alle b</w:t>
      </w:r>
      <w:r w:rsidR="00E148CE">
        <w:rPr>
          <w:rFonts w:ascii="Comic Sans MS" w:hAnsi="Comic Sans MS"/>
          <w:sz w:val="20"/>
          <w:szCs w:val="20"/>
        </w:rPr>
        <w:t>o</w:t>
      </w:r>
      <w:r>
        <w:rPr>
          <w:rFonts w:ascii="Comic Sans MS" w:hAnsi="Comic Sans MS"/>
          <w:sz w:val="20"/>
          <w:szCs w:val="20"/>
        </w:rPr>
        <w:t>rn</w:t>
      </w:r>
      <w:r w:rsidR="005624E6">
        <w:rPr>
          <w:rFonts w:ascii="Comic Sans MS" w:hAnsi="Comic Sans MS"/>
          <w:sz w:val="20"/>
          <w:szCs w:val="20"/>
        </w:rPr>
        <w:t>a,</w:t>
      </w:r>
      <w:r w:rsidR="002B3BED">
        <w:rPr>
          <w:rFonts w:ascii="Comic Sans MS" w:hAnsi="Comic Sans MS"/>
          <w:sz w:val="20"/>
          <w:szCs w:val="20"/>
        </w:rPr>
        <w:t xml:space="preserve"> samt styrk</w:t>
      </w:r>
      <w:r w:rsidR="00986A7C">
        <w:rPr>
          <w:rFonts w:ascii="Comic Sans MS" w:hAnsi="Comic Sans MS"/>
          <w:sz w:val="20"/>
          <w:szCs w:val="20"/>
        </w:rPr>
        <w:t>a</w:t>
      </w:r>
      <w:r w:rsidR="002B3BED">
        <w:rPr>
          <w:rFonts w:ascii="Comic Sans MS" w:hAnsi="Comic Sans MS"/>
          <w:sz w:val="20"/>
          <w:szCs w:val="20"/>
        </w:rPr>
        <w:t xml:space="preserve"> borna sitt høve til</w:t>
      </w:r>
      <w:r w:rsidR="00986A7C">
        <w:rPr>
          <w:rFonts w:ascii="Comic Sans MS" w:hAnsi="Comic Sans MS"/>
          <w:sz w:val="20"/>
          <w:szCs w:val="20"/>
        </w:rPr>
        <w:t xml:space="preserve"> medv</w:t>
      </w:r>
      <w:r w:rsidR="00E148CE">
        <w:rPr>
          <w:rFonts w:ascii="Comic Sans MS" w:hAnsi="Comic Sans MS"/>
          <w:sz w:val="20"/>
          <w:szCs w:val="20"/>
        </w:rPr>
        <w:t>erknad</w:t>
      </w:r>
      <w:r>
        <w:rPr>
          <w:rFonts w:ascii="Comic Sans MS" w:hAnsi="Comic Sans MS"/>
          <w:sz w:val="20"/>
          <w:szCs w:val="20"/>
        </w:rPr>
        <w:t>.</w:t>
      </w:r>
    </w:p>
    <w:p w14:paraId="273AC6B9" w14:textId="77777777" w:rsidR="0067665B" w:rsidRPr="00133FC4" w:rsidRDefault="0067665B" w:rsidP="0067665B">
      <w:pPr>
        <w:rPr>
          <w:rFonts w:ascii="Comic Sans MS" w:hAnsi="Comic Sans MS"/>
          <w:sz w:val="20"/>
          <w:szCs w:val="20"/>
        </w:rPr>
      </w:pPr>
      <w:r w:rsidRPr="00133FC4">
        <w:rPr>
          <w:rFonts w:ascii="Comic Sans MS" w:hAnsi="Comic Sans MS"/>
          <w:sz w:val="20"/>
          <w:szCs w:val="20"/>
        </w:rPr>
        <w:t>Kvar avdeling og aldersgruppe vil arbeida ut frå gruppa sin alder, modning og interesser. Born og foreldre skal få høve til å påverka arbeidet i barnehagen. Dei pedagogiske leiarane har ansvar for planlegging, dokumentasjon og vurdering av alt arbeid knytt til avdelinga/gruppa.</w:t>
      </w:r>
    </w:p>
    <w:p w14:paraId="14E67057" w14:textId="1D732C1D" w:rsidR="0067665B" w:rsidRPr="00133FC4" w:rsidRDefault="00B143D5" w:rsidP="0067665B">
      <w:pPr>
        <w:rPr>
          <w:rFonts w:ascii="Comic Sans MS" w:hAnsi="Comic Sans MS"/>
          <w:sz w:val="20"/>
          <w:szCs w:val="20"/>
        </w:rPr>
      </w:pPr>
      <w:r>
        <w:rPr>
          <w:rFonts w:ascii="Comic Sans MS" w:hAnsi="Comic Sans MS"/>
          <w:sz w:val="20"/>
          <w:szCs w:val="20"/>
        </w:rPr>
        <w:t>Våre tema (</w:t>
      </w:r>
      <w:proofErr w:type="spellStart"/>
      <w:r>
        <w:rPr>
          <w:rFonts w:ascii="Comic Sans MS" w:hAnsi="Comic Sans MS"/>
          <w:sz w:val="20"/>
          <w:szCs w:val="20"/>
        </w:rPr>
        <w:t>inkludering</w:t>
      </w:r>
      <w:proofErr w:type="spellEnd"/>
      <w:r w:rsidR="00B16171">
        <w:rPr>
          <w:rFonts w:ascii="Comic Sans MS" w:hAnsi="Comic Sans MS"/>
          <w:sz w:val="20"/>
          <w:szCs w:val="20"/>
        </w:rPr>
        <w:t>, gode relasjonar, språkstimulering og autoritative vaksne)</w:t>
      </w:r>
      <w:r w:rsidR="0067665B" w:rsidRPr="00133FC4">
        <w:rPr>
          <w:rFonts w:ascii="Comic Sans MS" w:hAnsi="Comic Sans MS"/>
          <w:sz w:val="20"/>
          <w:szCs w:val="20"/>
        </w:rPr>
        <w:t xml:space="preserve"> vil de sjå att </w:t>
      </w:r>
      <w:r w:rsidR="0067665B">
        <w:rPr>
          <w:rFonts w:ascii="Comic Sans MS" w:hAnsi="Comic Sans MS"/>
          <w:sz w:val="20"/>
          <w:szCs w:val="20"/>
        </w:rPr>
        <w:t xml:space="preserve">i alle planar og </w:t>
      </w:r>
      <w:r w:rsidR="0067665B" w:rsidRPr="00133FC4">
        <w:rPr>
          <w:rFonts w:ascii="Comic Sans MS" w:hAnsi="Comic Sans MS"/>
          <w:sz w:val="20"/>
          <w:szCs w:val="20"/>
        </w:rPr>
        <w:t xml:space="preserve">skriv som vert </w:t>
      </w:r>
      <w:r w:rsidR="0067665B">
        <w:rPr>
          <w:rFonts w:ascii="Comic Sans MS" w:hAnsi="Comic Sans MS"/>
          <w:sz w:val="20"/>
          <w:szCs w:val="20"/>
        </w:rPr>
        <w:t xml:space="preserve">lag ut på </w:t>
      </w:r>
      <w:proofErr w:type="spellStart"/>
      <w:r w:rsidR="0067665B">
        <w:rPr>
          <w:rFonts w:ascii="Comic Sans MS" w:hAnsi="Comic Sans MS"/>
          <w:sz w:val="20"/>
          <w:szCs w:val="20"/>
        </w:rPr>
        <w:t>KIDPLAN</w:t>
      </w:r>
      <w:proofErr w:type="spellEnd"/>
      <w:r w:rsidR="0067665B">
        <w:rPr>
          <w:rFonts w:ascii="Comic Sans MS" w:hAnsi="Comic Sans MS"/>
          <w:sz w:val="20"/>
          <w:szCs w:val="20"/>
        </w:rPr>
        <w:t xml:space="preserve"> til alle </w:t>
      </w:r>
      <w:r w:rsidR="0067665B" w:rsidRPr="00133FC4">
        <w:rPr>
          <w:rFonts w:ascii="Comic Sans MS" w:hAnsi="Comic Sans MS"/>
          <w:sz w:val="20"/>
          <w:szCs w:val="20"/>
        </w:rPr>
        <w:t>foreldre.</w:t>
      </w:r>
    </w:p>
    <w:p w14:paraId="677077DE" w14:textId="77777777" w:rsidR="0067665B" w:rsidRPr="00317B21" w:rsidRDefault="0067665B" w:rsidP="0067665B">
      <w:pPr>
        <w:rPr>
          <w:rFonts w:ascii="Comic Sans MS" w:hAnsi="Comic Sans MS"/>
          <w:bCs/>
          <w:sz w:val="20"/>
          <w:szCs w:val="20"/>
        </w:rPr>
      </w:pPr>
      <w:r w:rsidRPr="00317B21">
        <w:rPr>
          <w:rFonts w:ascii="Comic Sans MS" w:hAnsi="Comic Sans MS"/>
          <w:bCs/>
          <w:sz w:val="20"/>
          <w:szCs w:val="20"/>
        </w:rPr>
        <w:t xml:space="preserve">Avdelingsmøte og personalmøte vert nytta til refleksjonar kring desse </w:t>
      </w:r>
      <w:r w:rsidR="00F1483B">
        <w:rPr>
          <w:rFonts w:ascii="Comic Sans MS" w:hAnsi="Comic Sans MS"/>
          <w:bCs/>
          <w:sz w:val="20"/>
          <w:szCs w:val="20"/>
        </w:rPr>
        <w:t>emn</w:t>
      </w:r>
      <w:r w:rsidR="00845EC2">
        <w:rPr>
          <w:rFonts w:ascii="Comic Sans MS" w:hAnsi="Comic Sans MS"/>
          <w:bCs/>
          <w:sz w:val="20"/>
          <w:szCs w:val="20"/>
        </w:rPr>
        <w:t>a</w:t>
      </w:r>
      <w:r>
        <w:rPr>
          <w:rFonts w:ascii="Comic Sans MS" w:hAnsi="Comic Sans MS"/>
          <w:bCs/>
          <w:sz w:val="20"/>
          <w:szCs w:val="20"/>
        </w:rPr>
        <w:t xml:space="preserve">. </w:t>
      </w:r>
      <w:r w:rsidRPr="00317B21">
        <w:rPr>
          <w:rFonts w:ascii="Comic Sans MS" w:hAnsi="Comic Sans MS"/>
          <w:bCs/>
          <w:sz w:val="20"/>
          <w:szCs w:val="20"/>
        </w:rPr>
        <w:t xml:space="preserve">Faglitteratur </w:t>
      </w:r>
      <w:r>
        <w:rPr>
          <w:rFonts w:ascii="Comic Sans MS" w:hAnsi="Comic Sans MS"/>
          <w:bCs/>
          <w:sz w:val="20"/>
          <w:szCs w:val="20"/>
        </w:rPr>
        <w:t>som bøker og artiklar som bygg</w:t>
      </w:r>
      <w:r w:rsidR="002527FB">
        <w:rPr>
          <w:rFonts w:ascii="Comic Sans MS" w:hAnsi="Comic Sans MS"/>
          <w:bCs/>
          <w:sz w:val="20"/>
          <w:szCs w:val="20"/>
        </w:rPr>
        <w:t>j</w:t>
      </w:r>
      <w:r>
        <w:rPr>
          <w:rFonts w:ascii="Comic Sans MS" w:hAnsi="Comic Sans MS"/>
          <w:bCs/>
          <w:sz w:val="20"/>
          <w:szCs w:val="20"/>
        </w:rPr>
        <w:t xml:space="preserve">er på ny </w:t>
      </w:r>
      <w:proofErr w:type="spellStart"/>
      <w:r>
        <w:rPr>
          <w:rFonts w:ascii="Comic Sans MS" w:hAnsi="Comic Sans MS"/>
          <w:bCs/>
          <w:sz w:val="20"/>
          <w:szCs w:val="20"/>
        </w:rPr>
        <w:t>barnehage</w:t>
      </w:r>
      <w:r w:rsidRPr="00317B21">
        <w:rPr>
          <w:rFonts w:ascii="Comic Sans MS" w:hAnsi="Comic Sans MS"/>
          <w:bCs/>
          <w:sz w:val="20"/>
          <w:szCs w:val="20"/>
        </w:rPr>
        <w:t>forsk</w:t>
      </w:r>
      <w:r w:rsidR="00016EFB">
        <w:rPr>
          <w:rFonts w:ascii="Comic Sans MS" w:hAnsi="Comic Sans MS"/>
          <w:bCs/>
          <w:sz w:val="20"/>
          <w:szCs w:val="20"/>
        </w:rPr>
        <w:t>n</w:t>
      </w:r>
      <w:r w:rsidRPr="00317B21">
        <w:rPr>
          <w:rFonts w:ascii="Comic Sans MS" w:hAnsi="Comic Sans MS"/>
          <w:bCs/>
          <w:sz w:val="20"/>
          <w:szCs w:val="20"/>
        </w:rPr>
        <w:t>ing</w:t>
      </w:r>
      <w:proofErr w:type="spellEnd"/>
      <w:r w:rsidRPr="00317B21">
        <w:rPr>
          <w:rFonts w:ascii="Comic Sans MS" w:hAnsi="Comic Sans MS"/>
          <w:bCs/>
          <w:sz w:val="20"/>
          <w:szCs w:val="20"/>
        </w:rPr>
        <w:t xml:space="preserve"> </w:t>
      </w:r>
      <w:r>
        <w:rPr>
          <w:rFonts w:ascii="Comic Sans MS" w:hAnsi="Comic Sans MS"/>
          <w:bCs/>
          <w:sz w:val="20"/>
          <w:szCs w:val="20"/>
        </w:rPr>
        <w:t>er viktig i arbeidet vårt.</w:t>
      </w:r>
    </w:p>
    <w:p w14:paraId="60E9439E" w14:textId="407A7CCF" w:rsidR="0067665B" w:rsidRDefault="0067665B" w:rsidP="0067665B">
      <w:pPr>
        <w:rPr>
          <w:rFonts w:ascii="Comic Sans MS" w:hAnsi="Comic Sans MS"/>
          <w:sz w:val="20"/>
          <w:szCs w:val="20"/>
        </w:rPr>
      </w:pPr>
      <w:r w:rsidRPr="0031496C">
        <w:rPr>
          <w:rFonts w:ascii="Comic Sans MS" w:hAnsi="Comic Sans MS"/>
          <w:bCs/>
          <w:sz w:val="20"/>
          <w:szCs w:val="20"/>
        </w:rPr>
        <w:lastRenderedPageBreak/>
        <w:t>Heilt konkr</w:t>
      </w:r>
      <w:r>
        <w:rPr>
          <w:rFonts w:ascii="Comic Sans MS" w:hAnsi="Comic Sans MS"/>
          <w:bCs/>
          <w:sz w:val="20"/>
          <w:szCs w:val="20"/>
        </w:rPr>
        <w:t>e</w:t>
      </w:r>
      <w:r w:rsidRPr="0031496C">
        <w:rPr>
          <w:rFonts w:ascii="Comic Sans MS" w:hAnsi="Comic Sans MS"/>
          <w:bCs/>
          <w:sz w:val="20"/>
          <w:szCs w:val="20"/>
        </w:rPr>
        <w:t xml:space="preserve">t vil me gjennom dette arbeidet gje kvart einskilt barn </w:t>
      </w:r>
      <w:r w:rsidRPr="0031496C">
        <w:rPr>
          <w:rFonts w:ascii="Comic Sans MS" w:hAnsi="Comic Sans MS"/>
          <w:sz w:val="20"/>
          <w:szCs w:val="20"/>
        </w:rPr>
        <w:t>ei kjensle av å vera verdifull</w:t>
      </w:r>
      <w:r w:rsidR="00D6603F">
        <w:rPr>
          <w:rFonts w:ascii="Comic Sans MS" w:hAnsi="Comic Sans MS"/>
          <w:sz w:val="20"/>
          <w:szCs w:val="20"/>
        </w:rPr>
        <w:t xml:space="preserve"> </w:t>
      </w:r>
      <w:r w:rsidRPr="0031496C">
        <w:rPr>
          <w:rFonts w:ascii="Comic Sans MS" w:hAnsi="Comic Sans MS"/>
          <w:sz w:val="20"/>
          <w:szCs w:val="20"/>
        </w:rPr>
        <w:t xml:space="preserve">og ha tilhøyrsle til gruppa si. </w:t>
      </w:r>
      <w:r w:rsidRPr="0031496C">
        <w:rPr>
          <w:rFonts w:ascii="Comic Sans MS" w:hAnsi="Comic Sans MS"/>
          <w:bCs/>
          <w:sz w:val="20"/>
          <w:szCs w:val="20"/>
        </w:rPr>
        <w:t>G</w:t>
      </w:r>
      <w:r w:rsidRPr="0031496C">
        <w:rPr>
          <w:rFonts w:ascii="Comic Sans MS" w:hAnsi="Comic Sans MS"/>
          <w:sz w:val="20"/>
          <w:szCs w:val="20"/>
        </w:rPr>
        <w:t>ode haldningar, verdiar</w:t>
      </w:r>
      <w:r w:rsidR="00630936">
        <w:rPr>
          <w:rFonts w:ascii="Comic Sans MS" w:hAnsi="Comic Sans MS"/>
          <w:sz w:val="20"/>
          <w:szCs w:val="20"/>
        </w:rPr>
        <w:t xml:space="preserve"> og </w:t>
      </w:r>
      <w:r w:rsidRPr="0031496C">
        <w:rPr>
          <w:rFonts w:ascii="Comic Sans MS" w:hAnsi="Comic Sans MS"/>
          <w:sz w:val="20"/>
          <w:szCs w:val="20"/>
        </w:rPr>
        <w:t>fokus på å vera ein god ven</w:t>
      </w:r>
      <w:r w:rsidRPr="0031496C">
        <w:rPr>
          <w:rFonts w:ascii="Comic Sans MS" w:hAnsi="Comic Sans MS"/>
          <w:bCs/>
          <w:sz w:val="20"/>
          <w:szCs w:val="20"/>
        </w:rPr>
        <w:t xml:space="preserve"> gjev borna høve til å få </w:t>
      </w:r>
      <w:r w:rsidRPr="0031496C">
        <w:rPr>
          <w:rFonts w:ascii="Comic Sans MS" w:hAnsi="Comic Sans MS"/>
          <w:sz w:val="20"/>
          <w:szCs w:val="20"/>
        </w:rPr>
        <w:t>gode og magiske stunder med humor og glede</w:t>
      </w:r>
      <w:r w:rsidR="00630936">
        <w:rPr>
          <w:rFonts w:ascii="Comic Sans MS" w:hAnsi="Comic Sans MS"/>
          <w:sz w:val="20"/>
          <w:szCs w:val="20"/>
        </w:rPr>
        <w:t>,</w:t>
      </w:r>
      <w:r w:rsidRPr="0031496C">
        <w:rPr>
          <w:rFonts w:ascii="Comic Sans MS" w:hAnsi="Comic Sans MS"/>
          <w:bCs/>
          <w:sz w:val="20"/>
          <w:szCs w:val="20"/>
        </w:rPr>
        <w:t xml:space="preserve"> og </w:t>
      </w:r>
      <w:r w:rsidRPr="0031496C">
        <w:rPr>
          <w:rFonts w:ascii="Comic Sans MS" w:hAnsi="Comic Sans MS"/>
          <w:sz w:val="20"/>
          <w:szCs w:val="20"/>
        </w:rPr>
        <w:t xml:space="preserve">høve til å utvikla fantasien. </w:t>
      </w:r>
      <w:r w:rsidR="00E951D7">
        <w:rPr>
          <w:rFonts w:ascii="Comic Sans MS" w:hAnsi="Comic Sans MS"/>
          <w:sz w:val="20"/>
          <w:szCs w:val="20"/>
        </w:rPr>
        <w:t>Refleksjon</w:t>
      </w:r>
      <w:r w:rsidRPr="0031496C">
        <w:rPr>
          <w:rFonts w:ascii="Comic Sans MS" w:hAnsi="Comic Sans MS"/>
          <w:sz w:val="20"/>
          <w:szCs w:val="20"/>
        </w:rPr>
        <w:t xml:space="preserve"> kring kjensler, moralske tema og ulike perspektiv i kvardag</w:t>
      </w:r>
      <w:r>
        <w:rPr>
          <w:rFonts w:ascii="Comic Sans MS" w:hAnsi="Comic Sans MS"/>
          <w:sz w:val="20"/>
          <w:szCs w:val="20"/>
        </w:rPr>
        <w:t>en</w:t>
      </w:r>
      <w:r w:rsidRPr="0031496C">
        <w:rPr>
          <w:rFonts w:ascii="Comic Sans MS" w:hAnsi="Comic Sans MS"/>
          <w:sz w:val="20"/>
          <w:szCs w:val="20"/>
        </w:rPr>
        <w:t xml:space="preserve"> </w:t>
      </w:r>
      <w:r w:rsidR="00B25F88">
        <w:rPr>
          <w:rFonts w:ascii="Comic Sans MS" w:hAnsi="Comic Sans MS"/>
          <w:sz w:val="20"/>
          <w:szCs w:val="20"/>
        </w:rPr>
        <w:t xml:space="preserve">hjelper og til </w:t>
      </w:r>
      <w:r w:rsidRPr="0031496C">
        <w:rPr>
          <w:rFonts w:ascii="Comic Sans MS" w:hAnsi="Comic Sans MS"/>
          <w:sz w:val="20"/>
          <w:szCs w:val="20"/>
        </w:rPr>
        <w:t>å ha fokus på god språkstimulering</w:t>
      </w:r>
      <w:r w:rsidR="006B536A">
        <w:rPr>
          <w:rFonts w:ascii="Comic Sans MS" w:hAnsi="Comic Sans MS"/>
          <w:sz w:val="20"/>
          <w:szCs w:val="20"/>
        </w:rPr>
        <w:t>,</w:t>
      </w:r>
      <w:r w:rsidRPr="0031496C">
        <w:rPr>
          <w:rFonts w:ascii="Comic Sans MS" w:hAnsi="Comic Sans MS"/>
          <w:sz w:val="20"/>
          <w:szCs w:val="20"/>
        </w:rPr>
        <w:t xml:space="preserve"> som også gjev høve til å styrka </w:t>
      </w:r>
      <w:r>
        <w:rPr>
          <w:rFonts w:ascii="Comic Sans MS" w:hAnsi="Comic Sans MS"/>
          <w:sz w:val="20"/>
          <w:szCs w:val="20"/>
        </w:rPr>
        <w:t xml:space="preserve">borna </w:t>
      </w:r>
      <w:r w:rsidRPr="0031496C">
        <w:rPr>
          <w:rFonts w:ascii="Comic Sans MS" w:hAnsi="Comic Sans MS"/>
          <w:sz w:val="20"/>
          <w:szCs w:val="20"/>
        </w:rPr>
        <w:t>sin sosialkompetanse – der empati/prososial læring er i fokus</w:t>
      </w:r>
      <w:r>
        <w:rPr>
          <w:rFonts w:ascii="Comic Sans MS" w:hAnsi="Comic Sans MS"/>
          <w:sz w:val="20"/>
          <w:szCs w:val="20"/>
        </w:rPr>
        <w:t>.</w:t>
      </w:r>
    </w:p>
    <w:p w14:paraId="3612E233" w14:textId="77777777" w:rsidR="00485F1A" w:rsidRDefault="00485F1A" w:rsidP="0067665B">
      <w:pPr>
        <w:rPr>
          <w:rFonts w:ascii="Comic Sans MS" w:hAnsi="Comic Sans MS"/>
          <w:sz w:val="20"/>
          <w:szCs w:val="20"/>
        </w:rPr>
      </w:pPr>
    </w:p>
    <w:p w14:paraId="41A976FC" w14:textId="77777777" w:rsidR="0041208F" w:rsidRPr="003D5C82" w:rsidRDefault="0041208F" w:rsidP="0067665B">
      <w:pPr>
        <w:rPr>
          <w:rFonts w:ascii="Comic Sans MS" w:hAnsi="Comic Sans MS"/>
          <w:sz w:val="20"/>
          <w:szCs w:val="20"/>
        </w:rPr>
      </w:pPr>
    </w:p>
    <w:p w14:paraId="1A0FD07C" w14:textId="4F97653A" w:rsidR="009F384A" w:rsidRPr="009F384A" w:rsidRDefault="0041208F" w:rsidP="009F384A">
      <w:pPr>
        <w:spacing w:after="0" w:line="240" w:lineRule="auto"/>
        <w:jc w:val="center"/>
        <w:rPr>
          <w:rFonts w:ascii="Times New Roman" w:eastAsia="Times New Roman" w:hAnsi="Times New Roman" w:cs="Times New Roman"/>
          <w:sz w:val="24"/>
          <w:szCs w:val="24"/>
          <w:lang w:val="nb-NO" w:eastAsia="nb-NO"/>
          <w14:glow w14:rad="0">
            <w14:srgbClr w14:val="000000">
              <w14:alpha w14:val="27420"/>
            </w14:srgbClr>
          </w14:glow>
        </w:rPr>
      </w:pPr>
      <w:r w:rsidRPr="009F384A">
        <w:rPr>
          <w:rFonts w:ascii="Times New Roman" w:eastAsia="Times New Roman" w:hAnsi="Times New Roman" w:cs="Times New Roman"/>
          <w:sz w:val="24"/>
          <w:szCs w:val="24"/>
          <w:lang w:val="nb-NO" w:eastAsia="nb-NO"/>
        </w:rPr>
        <w:fldChar w:fldCharType="begin"/>
      </w:r>
      <w:r w:rsidRPr="009F384A">
        <w:rPr>
          <w:rFonts w:ascii="Times New Roman" w:eastAsia="Times New Roman" w:hAnsi="Times New Roman" w:cs="Times New Roman"/>
          <w:sz w:val="24"/>
          <w:szCs w:val="24"/>
          <w:lang w:val="nb-NO" w:eastAsia="nb-NO"/>
        </w:rPr>
        <w:instrText xml:space="preserve"> INCLUDEPICTURE "/var/folders/mk/ltygqmq541z45smj765dswlh0000gn/T/com.microsoft.Word/WebArchiveCopyPasteTempFiles/?id=16f318bd-7b17-4df8-81b7-fd37dfa817ee&amp;size=f1440x1440" \* MERGEFORMATINET </w:instrText>
      </w:r>
      <w:r w:rsidRPr="009F384A">
        <w:rPr>
          <w:rFonts w:ascii="Times New Roman" w:eastAsia="Times New Roman" w:hAnsi="Times New Roman" w:cs="Times New Roman"/>
          <w:sz w:val="24"/>
          <w:szCs w:val="24"/>
          <w:lang w:val="nb-NO" w:eastAsia="nb-NO"/>
        </w:rPr>
        <w:fldChar w:fldCharType="separate"/>
      </w:r>
      <w:r w:rsidRPr="009F384A">
        <w:rPr>
          <w:rFonts w:ascii="Times New Roman" w:eastAsia="Times New Roman" w:hAnsi="Times New Roman" w:cs="Times New Roman"/>
          <w:noProof/>
          <w:sz w:val="24"/>
          <w:szCs w:val="24"/>
          <w:lang w:val="nb-NO" w:eastAsia="nb-NO"/>
        </w:rPr>
        <w:drawing>
          <wp:inline distT="0" distB="0" distL="0" distR="0" wp14:anchorId="7E134486" wp14:editId="58D8B775">
            <wp:extent cx="3519014" cy="4692019"/>
            <wp:effectExtent l="558800" t="558800" r="507365" b="502285"/>
            <wp:docPr id="5" name="Bilde 5" descr="Et bilde som inneholder gress, utendør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gress, utendørs, person, barn&#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7924" cy="4703899"/>
                    </a:xfrm>
                    <a:prstGeom prst="rect">
                      <a:avLst/>
                    </a:prstGeom>
                    <a:noFill/>
                    <a:ln>
                      <a:noFill/>
                    </a:ln>
                    <a:effectLst>
                      <a:glow rad="610045">
                        <a:schemeClr val="accent1">
                          <a:alpha val="65000"/>
                        </a:schemeClr>
                      </a:glow>
                      <a:outerShdw dist="50800" dir="5400000" sx="96000" sy="96000" algn="ctr" rotWithShape="0">
                        <a:srgbClr val="000000">
                          <a:alpha val="40000"/>
                        </a:srgbClr>
                      </a:outerShdw>
                      <a:softEdge rad="265199"/>
                    </a:effectLst>
                  </pic:spPr>
                </pic:pic>
              </a:graphicData>
            </a:graphic>
          </wp:inline>
        </w:drawing>
      </w:r>
      <w:r w:rsidRPr="009F384A">
        <w:rPr>
          <w:rFonts w:ascii="Times New Roman" w:eastAsia="Times New Roman" w:hAnsi="Times New Roman" w:cs="Times New Roman"/>
          <w:sz w:val="24"/>
          <w:szCs w:val="24"/>
          <w:lang w:val="nb-NO" w:eastAsia="nb-NO"/>
        </w:rPr>
        <w:fldChar w:fldCharType="end"/>
      </w:r>
    </w:p>
    <w:p w14:paraId="6FD3E235" w14:textId="77777777" w:rsidR="00DD1DF4" w:rsidRDefault="00DD1DF4" w:rsidP="001108C6">
      <w:pPr>
        <w:rPr>
          <w:rFonts w:ascii="Comic Sans MS" w:hAnsi="Comic Sans MS"/>
          <w:sz w:val="20"/>
          <w:szCs w:val="20"/>
        </w:rPr>
      </w:pPr>
    </w:p>
    <w:p w14:paraId="2E99F4FB" w14:textId="77777777" w:rsidR="00DD1DF4" w:rsidRDefault="00DD1DF4" w:rsidP="001108C6">
      <w:pPr>
        <w:rPr>
          <w:rFonts w:ascii="Comic Sans MS" w:hAnsi="Comic Sans MS"/>
          <w:sz w:val="20"/>
          <w:szCs w:val="20"/>
        </w:rPr>
      </w:pPr>
    </w:p>
    <w:p w14:paraId="1DB56C0C" w14:textId="77777777" w:rsidR="003C0F96" w:rsidRDefault="003C0F96" w:rsidP="0025229A">
      <w:pPr>
        <w:rPr>
          <w:rFonts w:ascii="Comic Sans MS" w:hAnsi="Comic Sans MS" w:cs="Times New Roman"/>
          <w:b/>
          <w:sz w:val="24"/>
          <w:szCs w:val="24"/>
          <w:u w:val="single"/>
        </w:rPr>
      </w:pPr>
      <w:r>
        <w:rPr>
          <w:rFonts w:ascii="Comic Sans MS" w:hAnsi="Comic Sans MS" w:cs="Times New Roman"/>
          <w:b/>
          <w:sz w:val="24"/>
          <w:szCs w:val="24"/>
          <w:u w:val="single"/>
        </w:rPr>
        <w:br w:type="page"/>
      </w:r>
    </w:p>
    <w:p w14:paraId="2512B7A8" w14:textId="4F983851" w:rsidR="0025229A" w:rsidRPr="00133FC4" w:rsidRDefault="0025229A" w:rsidP="0025229A">
      <w:pPr>
        <w:rPr>
          <w:rFonts w:ascii="Comic Sans MS" w:hAnsi="Comic Sans MS" w:cs="Times New Roman"/>
          <w:b/>
          <w:sz w:val="24"/>
          <w:szCs w:val="24"/>
          <w:u w:val="single"/>
        </w:rPr>
      </w:pPr>
      <w:r w:rsidRPr="00133FC4">
        <w:rPr>
          <w:rFonts w:ascii="Comic Sans MS" w:hAnsi="Comic Sans MS" w:cs="Times New Roman"/>
          <w:b/>
          <w:sz w:val="24"/>
          <w:szCs w:val="24"/>
          <w:u w:val="single"/>
        </w:rPr>
        <w:lastRenderedPageBreak/>
        <w:t>Samarbeid heim-barnehage</w:t>
      </w:r>
    </w:p>
    <w:p w14:paraId="5A1C5DFA" w14:textId="77777777" w:rsidR="0025229A" w:rsidRPr="00133FC4" w:rsidRDefault="0025229A" w:rsidP="0025229A">
      <w:pPr>
        <w:keepNext/>
        <w:keepLines/>
        <w:spacing w:after="0"/>
        <w:ind w:left="708"/>
        <w:outlineLvl w:val="1"/>
        <w:rPr>
          <w:rFonts w:ascii="Comic Sans MS" w:eastAsia="Calibri" w:hAnsi="Comic Sans MS" w:cs="Times New Roman"/>
          <w:b/>
          <w:sz w:val="20"/>
          <w:szCs w:val="20"/>
          <w:u w:val="single"/>
        </w:rPr>
      </w:pPr>
    </w:p>
    <w:p w14:paraId="0D4E37A2" w14:textId="77777777" w:rsidR="0025229A" w:rsidRPr="00133FC4" w:rsidRDefault="0025229A" w:rsidP="0025229A">
      <w:pPr>
        <w:keepNext/>
        <w:keepLines/>
        <w:spacing w:after="0"/>
        <w:ind w:left="708"/>
        <w:outlineLvl w:val="1"/>
        <w:rPr>
          <w:rFonts w:ascii="Comic Sans MS" w:eastAsiaTheme="majorEastAsia" w:hAnsi="Comic Sans MS" w:cstheme="majorBidi"/>
          <w:b/>
          <w:sz w:val="20"/>
          <w:szCs w:val="20"/>
        </w:rPr>
      </w:pPr>
    </w:p>
    <w:p w14:paraId="0CB90657" w14:textId="77777777" w:rsidR="0025229A" w:rsidRPr="00485F1A" w:rsidRDefault="0025229A" w:rsidP="0025229A">
      <w:pPr>
        <w:keepNext/>
        <w:keepLines/>
        <w:spacing w:after="0"/>
        <w:ind w:left="708"/>
        <w:outlineLvl w:val="1"/>
        <w:rPr>
          <w:rFonts w:ascii="Comic Sans MS" w:eastAsiaTheme="majorEastAsia" w:hAnsi="Comic Sans MS" w:cstheme="majorBidi"/>
          <w:bCs/>
          <w:i/>
          <w:iCs/>
          <w:sz w:val="20"/>
          <w:szCs w:val="20"/>
        </w:rPr>
      </w:pPr>
      <w:r w:rsidRPr="00485F1A">
        <w:rPr>
          <w:rFonts w:ascii="Comic Sans MS" w:eastAsiaTheme="majorEastAsia" w:hAnsi="Comic Sans MS" w:cstheme="majorBidi"/>
          <w:bCs/>
          <w:i/>
          <w:iCs/>
          <w:sz w:val="20"/>
          <w:szCs w:val="20"/>
        </w:rPr>
        <w:t xml:space="preserve">”Barnehagen skal i samarbeid og forståing med </w:t>
      </w:r>
      <w:proofErr w:type="spellStart"/>
      <w:r w:rsidRPr="00485F1A">
        <w:rPr>
          <w:rFonts w:ascii="Comic Sans MS" w:eastAsiaTheme="majorEastAsia" w:hAnsi="Comic Sans MS" w:cstheme="majorBidi"/>
          <w:bCs/>
          <w:i/>
          <w:iCs/>
          <w:sz w:val="20"/>
          <w:szCs w:val="20"/>
        </w:rPr>
        <w:t>hjemmet</w:t>
      </w:r>
      <w:proofErr w:type="spellEnd"/>
      <w:r w:rsidRPr="00485F1A">
        <w:rPr>
          <w:rFonts w:ascii="Comic Sans MS" w:eastAsiaTheme="majorEastAsia" w:hAnsi="Comic Sans MS" w:cstheme="majorBidi"/>
          <w:bCs/>
          <w:i/>
          <w:iCs/>
          <w:sz w:val="20"/>
          <w:szCs w:val="20"/>
        </w:rPr>
        <w:t xml:space="preserve"> ivareta barnas behov for omsorg og lek, og fremme læring og danning som grunnlag for allsidig utvikling.</w:t>
      </w:r>
    </w:p>
    <w:p w14:paraId="3134EBD5" w14:textId="77777777" w:rsidR="0025229A" w:rsidRPr="00485F1A" w:rsidRDefault="0025229A" w:rsidP="0025229A">
      <w:pPr>
        <w:keepNext/>
        <w:keepLines/>
        <w:spacing w:after="0"/>
        <w:ind w:left="3540" w:firstLine="708"/>
        <w:outlineLvl w:val="1"/>
        <w:rPr>
          <w:rFonts w:ascii="Comic Sans MS" w:eastAsiaTheme="majorEastAsia" w:hAnsi="Comic Sans MS" w:cstheme="majorBidi"/>
          <w:bCs/>
          <w:sz w:val="20"/>
          <w:szCs w:val="20"/>
        </w:rPr>
      </w:pPr>
    </w:p>
    <w:p w14:paraId="56481502" w14:textId="77777777" w:rsidR="0025229A" w:rsidRPr="00364D13" w:rsidRDefault="0025229A" w:rsidP="0025229A">
      <w:pPr>
        <w:keepNext/>
        <w:keepLines/>
        <w:spacing w:after="0"/>
        <w:ind w:left="4956" w:firstLine="708"/>
        <w:outlineLvl w:val="1"/>
        <w:rPr>
          <w:rFonts w:ascii="Calibri" w:eastAsia="Calibri" w:hAnsi="Calibri" w:cs="Times New Roman"/>
          <w:bCs/>
        </w:rPr>
      </w:pPr>
      <w:r>
        <w:rPr>
          <w:rFonts w:ascii="Comic Sans MS" w:eastAsiaTheme="majorEastAsia" w:hAnsi="Comic Sans MS" w:cstheme="majorBidi"/>
          <w:bCs/>
          <w:sz w:val="20"/>
          <w:szCs w:val="20"/>
        </w:rPr>
        <w:t>B</w:t>
      </w:r>
      <w:r w:rsidRPr="00364D13">
        <w:rPr>
          <w:rFonts w:ascii="Comic Sans MS" w:eastAsiaTheme="majorEastAsia" w:hAnsi="Comic Sans MS" w:cstheme="majorBidi"/>
          <w:bCs/>
          <w:sz w:val="20"/>
          <w:szCs w:val="20"/>
        </w:rPr>
        <w:t xml:space="preserve">arnehagelova §1.  </w:t>
      </w:r>
    </w:p>
    <w:p w14:paraId="25B7A5D9" w14:textId="5B2E1B03" w:rsidR="0025229A" w:rsidRPr="00803D20" w:rsidRDefault="0025229A" w:rsidP="00803D20">
      <w:pPr>
        <w:spacing w:after="0"/>
        <w:rPr>
          <w:rFonts w:ascii="Comic Sans MS" w:eastAsia="Calibri" w:hAnsi="Comic Sans MS" w:cs="Times New Roman"/>
          <w:bCs/>
          <w:sz w:val="20"/>
          <w:szCs w:val="20"/>
        </w:rPr>
      </w:pP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p>
    <w:p w14:paraId="58D865DE"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00C8D5B6"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Me i Naustvågen barnehage har som mål å etablera eit godt og varig foreldresamarbeid. Me legg vekt på ein god og open dialog og oppmodar </w:t>
      </w:r>
      <w:r>
        <w:rPr>
          <w:rFonts w:ascii="Comic Sans MS" w:eastAsia="Times New Roman" w:hAnsi="Comic Sans MS" w:cs="Times New Roman"/>
          <w:sz w:val="20"/>
          <w:szCs w:val="20"/>
          <w:lang w:eastAsia="nb-NO"/>
        </w:rPr>
        <w:t xml:space="preserve">de </w:t>
      </w:r>
      <w:r w:rsidRPr="00133FC4">
        <w:rPr>
          <w:rFonts w:ascii="Comic Sans MS" w:eastAsia="Times New Roman" w:hAnsi="Comic Sans MS" w:cs="Times New Roman"/>
          <w:sz w:val="20"/>
          <w:szCs w:val="20"/>
          <w:lang w:eastAsia="nb-NO"/>
        </w:rPr>
        <w:t>foreldr</w:t>
      </w:r>
      <w:r>
        <w:rPr>
          <w:rFonts w:ascii="Comic Sans MS" w:eastAsia="Times New Roman" w:hAnsi="Comic Sans MS" w:cs="Times New Roman"/>
          <w:sz w:val="20"/>
          <w:szCs w:val="20"/>
          <w:lang w:eastAsia="nb-NO"/>
        </w:rPr>
        <w:t>e</w:t>
      </w:r>
      <w:r w:rsidRPr="00133FC4">
        <w:rPr>
          <w:rFonts w:ascii="Comic Sans MS" w:eastAsia="Times New Roman" w:hAnsi="Comic Sans MS" w:cs="Times New Roman"/>
          <w:sz w:val="20"/>
          <w:szCs w:val="20"/>
          <w:lang w:eastAsia="nb-NO"/>
        </w:rPr>
        <w:t xml:space="preserve"> til å ta kontakt i ulike samanhengar. Dette kan vera om de ynskjer råd, meir informasjon, samtalar osb.</w:t>
      </w:r>
    </w:p>
    <w:p w14:paraId="33BB5559"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6BFA072D"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71F23F65" w14:textId="77777777" w:rsidR="0025229A" w:rsidRPr="00133FC4" w:rsidRDefault="0025229A" w:rsidP="0025229A">
      <w:pPr>
        <w:spacing w:after="0" w:line="240" w:lineRule="auto"/>
        <w:rPr>
          <w:rFonts w:ascii="Comic Sans MS" w:eastAsia="Times New Roman" w:hAnsi="Comic Sans MS" w:cs="Times New Roman"/>
          <w:b/>
          <w:sz w:val="20"/>
          <w:szCs w:val="20"/>
          <w:u w:val="single"/>
          <w:lang w:eastAsia="nb-NO"/>
        </w:rPr>
      </w:pPr>
    </w:p>
    <w:p w14:paraId="7576F974" w14:textId="77777777" w:rsidR="0025229A" w:rsidRPr="00133FC4" w:rsidRDefault="0025229A" w:rsidP="0025229A">
      <w:pPr>
        <w:spacing w:after="0" w:line="240" w:lineRule="auto"/>
        <w:rPr>
          <w:rFonts w:ascii="Comic Sans MS" w:eastAsia="Times New Roman" w:hAnsi="Comic Sans MS" w:cs="Times New Roman"/>
          <w:sz w:val="24"/>
          <w:szCs w:val="24"/>
          <w:u w:val="single"/>
          <w:lang w:eastAsia="nb-NO"/>
        </w:rPr>
      </w:pPr>
      <w:r w:rsidRPr="00133FC4">
        <w:rPr>
          <w:rFonts w:ascii="Comic Sans MS" w:eastAsia="Times New Roman" w:hAnsi="Comic Sans MS" w:cs="Times New Roman"/>
          <w:sz w:val="24"/>
          <w:szCs w:val="24"/>
          <w:u w:val="single"/>
          <w:lang w:eastAsia="nb-NO"/>
        </w:rPr>
        <w:t>Foreldremøte/foreldresamtalar</w:t>
      </w:r>
    </w:p>
    <w:p w14:paraId="7F3F41AA" w14:textId="77777777" w:rsidR="00453E77" w:rsidRDefault="00453E77" w:rsidP="00453E77">
      <w:pPr>
        <w:spacing w:after="0" w:line="240" w:lineRule="auto"/>
        <w:rPr>
          <w:rFonts w:ascii="Comic Sans MS" w:eastAsia="Times New Roman" w:hAnsi="Comic Sans MS" w:cs="Times New Roman"/>
          <w:sz w:val="20"/>
          <w:szCs w:val="20"/>
          <w:lang w:eastAsia="nb-NO"/>
        </w:rPr>
      </w:pPr>
    </w:p>
    <w:p w14:paraId="29A9B705" w14:textId="6EDF1541" w:rsidR="00453E77" w:rsidRPr="00133FC4" w:rsidRDefault="00453E77" w:rsidP="00453E77">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I juni har me foreldremøte for ”nye” born/foreldre som skal starta i august. </w:t>
      </w:r>
    </w:p>
    <w:p w14:paraId="704CC967" w14:textId="77777777" w:rsidR="0025229A" w:rsidRPr="00133FC4" w:rsidRDefault="0025229A" w:rsidP="0025229A">
      <w:pPr>
        <w:spacing w:after="0" w:line="240" w:lineRule="auto"/>
        <w:ind w:left="720"/>
        <w:rPr>
          <w:rFonts w:ascii="Comic Sans MS" w:eastAsia="Times New Roman" w:hAnsi="Comic Sans MS" w:cs="Times New Roman"/>
          <w:sz w:val="24"/>
          <w:szCs w:val="24"/>
          <w:lang w:eastAsia="nb-NO"/>
        </w:rPr>
      </w:pPr>
    </w:p>
    <w:p w14:paraId="4CD774C5" w14:textId="2CD28CD3"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Når barnet byrjar i barnehagen har me oppstartsamtale med foreldr</w:t>
      </w:r>
      <w:r w:rsidR="00B27D3E">
        <w:rPr>
          <w:rFonts w:ascii="Comic Sans MS" w:eastAsia="Times New Roman" w:hAnsi="Comic Sans MS" w:cs="Times New Roman"/>
          <w:sz w:val="20"/>
          <w:szCs w:val="20"/>
          <w:lang w:eastAsia="nb-NO"/>
        </w:rPr>
        <w:t>a</w:t>
      </w:r>
      <w:r w:rsidRPr="00133FC4">
        <w:rPr>
          <w:rFonts w:ascii="Comic Sans MS" w:eastAsia="Times New Roman" w:hAnsi="Comic Sans MS" w:cs="Times New Roman"/>
          <w:sz w:val="20"/>
          <w:szCs w:val="20"/>
          <w:lang w:eastAsia="nb-NO"/>
        </w:rPr>
        <w:t xml:space="preserve"> i løpet av </w:t>
      </w:r>
      <w:r>
        <w:rPr>
          <w:rFonts w:ascii="Comic Sans MS" w:eastAsia="Times New Roman" w:hAnsi="Comic Sans MS" w:cs="Times New Roman"/>
          <w:sz w:val="20"/>
          <w:szCs w:val="20"/>
          <w:lang w:eastAsia="nb-NO"/>
        </w:rPr>
        <w:t xml:space="preserve">den </w:t>
      </w:r>
      <w:r w:rsidRPr="00133FC4">
        <w:rPr>
          <w:rFonts w:ascii="Comic Sans MS" w:eastAsia="Times New Roman" w:hAnsi="Comic Sans MS" w:cs="Times New Roman"/>
          <w:sz w:val="20"/>
          <w:szCs w:val="20"/>
          <w:lang w:eastAsia="nb-NO"/>
        </w:rPr>
        <w:t xml:space="preserve">første veka. </w:t>
      </w:r>
    </w:p>
    <w:p w14:paraId="00A78941"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3649345E"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Tidleg på hausten har me foreldremøte. </w:t>
      </w:r>
    </w:p>
    <w:p w14:paraId="316AC501" w14:textId="77777777" w:rsidR="0025229A" w:rsidRPr="00133FC4" w:rsidRDefault="0025229A" w:rsidP="0025229A">
      <w:pPr>
        <w:spacing w:after="0" w:line="240" w:lineRule="auto"/>
        <w:ind w:left="720"/>
        <w:rPr>
          <w:rFonts w:ascii="Comic Sans MS" w:eastAsia="Times New Roman" w:hAnsi="Comic Sans MS" w:cs="Times New Roman"/>
          <w:sz w:val="20"/>
          <w:szCs w:val="20"/>
          <w:lang w:eastAsia="nb-NO"/>
        </w:rPr>
      </w:pPr>
    </w:p>
    <w:p w14:paraId="681487E9" w14:textId="38C71C0E"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Me har 2 foreldresamtalar på dagtid i løpet av året</w:t>
      </w:r>
      <w:r>
        <w:rPr>
          <w:rFonts w:ascii="Comic Sans MS" w:eastAsia="Times New Roman" w:hAnsi="Comic Sans MS" w:cs="Times New Roman"/>
          <w:sz w:val="20"/>
          <w:szCs w:val="20"/>
          <w:lang w:eastAsia="nb-NO"/>
        </w:rPr>
        <w:t>, ein på hausten og ein på våren</w:t>
      </w:r>
      <w:r w:rsidRPr="00133FC4">
        <w:rPr>
          <w:rFonts w:ascii="Comic Sans MS" w:eastAsia="Times New Roman" w:hAnsi="Comic Sans MS" w:cs="Times New Roman"/>
          <w:sz w:val="20"/>
          <w:szCs w:val="20"/>
          <w:lang w:eastAsia="nb-NO"/>
        </w:rPr>
        <w:t xml:space="preserve">. </w:t>
      </w:r>
    </w:p>
    <w:p w14:paraId="76AED999" w14:textId="77777777" w:rsidR="0025229A" w:rsidRPr="00133FC4" w:rsidRDefault="0025229A" w:rsidP="0025229A">
      <w:pPr>
        <w:spacing w:after="0" w:line="240" w:lineRule="auto"/>
        <w:ind w:left="720"/>
        <w:rPr>
          <w:rFonts w:ascii="Comic Sans MS" w:eastAsia="Times New Roman" w:hAnsi="Comic Sans MS" w:cs="Times New Roman"/>
          <w:sz w:val="20"/>
          <w:szCs w:val="20"/>
          <w:lang w:eastAsia="nb-NO"/>
        </w:rPr>
      </w:pPr>
    </w:p>
    <w:p w14:paraId="74E9D88B" w14:textId="373946EC"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I den daglege kontakten, på foreldremøtet og i foreldresamtalane sikrar me </w:t>
      </w:r>
      <w:r>
        <w:rPr>
          <w:rFonts w:ascii="Comic Sans MS" w:eastAsia="Times New Roman" w:hAnsi="Comic Sans MS" w:cs="Times New Roman"/>
          <w:sz w:val="20"/>
          <w:szCs w:val="20"/>
          <w:lang w:eastAsia="nb-NO"/>
        </w:rPr>
        <w:t xml:space="preserve">at de </w:t>
      </w:r>
      <w:r w:rsidRPr="00133FC4">
        <w:rPr>
          <w:rFonts w:ascii="Comic Sans MS" w:eastAsia="Times New Roman" w:hAnsi="Comic Sans MS" w:cs="Times New Roman"/>
          <w:sz w:val="20"/>
          <w:szCs w:val="20"/>
          <w:lang w:eastAsia="nb-NO"/>
        </w:rPr>
        <w:t>foreldr</w:t>
      </w:r>
      <w:r>
        <w:rPr>
          <w:rFonts w:ascii="Comic Sans MS" w:eastAsia="Times New Roman" w:hAnsi="Comic Sans MS" w:cs="Times New Roman"/>
          <w:sz w:val="20"/>
          <w:szCs w:val="20"/>
          <w:lang w:eastAsia="nb-NO"/>
        </w:rPr>
        <w:t>e</w:t>
      </w:r>
      <w:r w:rsidRPr="00133FC4">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får</w:t>
      </w:r>
      <w:r w:rsidRPr="00133FC4">
        <w:rPr>
          <w:rFonts w:ascii="Comic Sans MS" w:eastAsia="Times New Roman" w:hAnsi="Comic Sans MS" w:cs="Times New Roman"/>
          <w:sz w:val="20"/>
          <w:szCs w:val="20"/>
          <w:lang w:eastAsia="nb-NO"/>
        </w:rPr>
        <w:t xml:space="preserve"> </w:t>
      </w:r>
      <w:proofErr w:type="spellStart"/>
      <w:r w:rsidRPr="00133FC4">
        <w:rPr>
          <w:rFonts w:ascii="Comic Sans MS" w:eastAsia="Times New Roman" w:hAnsi="Comic Sans MS" w:cs="Times New Roman"/>
          <w:sz w:val="20"/>
          <w:szCs w:val="20"/>
          <w:lang w:eastAsia="nb-NO"/>
        </w:rPr>
        <w:t>medv</w:t>
      </w:r>
      <w:r w:rsidR="001B230F">
        <w:rPr>
          <w:rFonts w:ascii="Comic Sans MS" w:eastAsia="Times New Roman" w:hAnsi="Comic Sans MS" w:cs="Times New Roman"/>
          <w:sz w:val="20"/>
          <w:szCs w:val="20"/>
          <w:lang w:eastAsia="nb-NO"/>
        </w:rPr>
        <w:t>i</w:t>
      </w:r>
      <w:r w:rsidRPr="00133FC4">
        <w:rPr>
          <w:rFonts w:ascii="Comic Sans MS" w:eastAsia="Times New Roman" w:hAnsi="Comic Sans MS" w:cs="Times New Roman"/>
          <w:sz w:val="20"/>
          <w:szCs w:val="20"/>
          <w:lang w:eastAsia="nb-NO"/>
        </w:rPr>
        <w:t>rk</w:t>
      </w:r>
      <w:r>
        <w:rPr>
          <w:rFonts w:ascii="Comic Sans MS" w:eastAsia="Times New Roman" w:hAnsi="Comic Sans MS" w:cs="Times New Roman"/>
          <w:sz w:val="20"/>
          <w:szCs w:val="20"/>
          <w:lang w:eastAsia="nb-NO"/>
        </w:rPr>
        <w:t>a</w:t>
      </w:r>
      <w:proofErr w:type="spellEnd"/>
      <w:r w:rsidRPr="00133FC4">
        <w:rPr>
          <w:rFonts w:ascii="Comic Sans MS" w:eastAsia="Times New Roman" w:hAnsi="Comic Sans MS" w:cs="Times New Roman"/>
          <w:sz w:val="20"/>
          <w:szCs w:val="20"/>
          <w:lang w:eastAsia="nb-NO"/>
        </w:rPr>
        <w:t xml:space="preserve"> i barnehagen sin praksis.</w:t>
      </w:r>
    </w:p>
    <w:p w14:paraId="3E5DFAA2" w14:textId="77777777" w:rsidR="00803D20" w:rsidRDefault="00803D20" w:rsidP="00803D20">
      <w:pPr>
        <w:rPr>
          <w:rFonts w:ascii="Comic Sans MS" w:eastAsia="Times New Roman" w:hAnsi="Comic Sans MS" w:cs="Times New Roman"/>
          <w:sz w:val="24"/>
          <w:szCs w:val="24"/>
          <w:u w:val="single"/>
          <w:lang w:eastAsia="nb-NO"/>
        </w:rPr>
      </w:pPr>
    </w:p>
    <w:p w14:paraId="5112B360" w14:textId="2ACE22BE" w:rsidR="0025229A" w:rsidRPr="00803D20" w:rsidRDefault="0025229A" w:rsidP="00803D20">
      <w:pPr>
        <w:rPr>
          <w:rFonts w:ascii="Comic Sans MS" w:eastAsia="Times New Roman" w:hAnsi="Comic Sans MS" w:cs="Times New Roman"/>
          <w:b/>
          <w:sz w:val="20"/>
          <w:szCs w:val="20"/>
          <w:u w:val="single"/>
          <w:lang w:eastAsia="nb-NO"/>
        </w:rPr>
      </w:pPr>
      <w:r w:rsidRPr="00133FC4">
        <w:rPr>
          <w:rFonts w:ascii="Comic Sans MS" w:eastAsia="Times New Roman" w:hAnsi="Comic Sans MS" w:cs="Times New Roman"/>
          <w:sz w:val="24"/>
          <w:szCs w:val="24"/>
          <w:u w:val="single"/>
          <w:lang w:eastAsia="nb-NO"/>
        </w:rPr>
        <w:t>Samarbeidsutval</w:t>
      </w:r>
    </w:p>
    <w:p w14:paraId="55783793" w14:textId="498C2452"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Samarbeidsutvalet består av foreldre, personalrepresentantar og styrar. </w:t>
      </w:r>
    </w:p>
    <w:p w14:paraId="44102ECD" w14:textId="77777777" w:rsidR="00803D20" w:rsidRPr="00133FC4" w:rsidRDefault="00803D20" w:rsidP="0025229A">
      <w:pPr>
        <w:spacing w:after="0" w:line="240" w:lineRule="auto"/>
        <w:rPr>
          <w:rFonts w:ascii="Comic Sans MS" w:eastAsia="Times New Roman" w:hAnsi="Comic Sans MS" w:cs="Times New Roman"/>
          <w:b/>
          <w:bCs/>
          <w:sz w:val="20"/>
          <w:szCs w:val="20"/>
          <w:u w:val="single"/>
          <w:lang w:eastAsia="nb-NO"/>
        </w:rPr>
      </w:pPr>
    </w:p>
    <w:p w14:paraId="0B39D046" w14:textId="77777777" w:rsidR="0025229A" w:rsidRPr="00133FC4" w:rsidRDefault="0025229A" w:rsidP="0025229A">
      <w:pPr>
        <w:spacing w:after="0" w:line="240" w:lineRule="auto"/>
        <w:rPr>
          <w:rFonts w:ascii="Comic Sans MS" w:eastAsia="Times New Roman" w:hAnsi="Comic Sans MS" w:cs="Times New Roman"/>
          <w:bCs/>
          <w:sz w:val="24"/>
          <w:szCs w:val="24"/>
          <w:u w:val="single"/>
          <w:lang w:eastAsia="nb-NO"/>
        </w:rPr>
      </w:pPr>
      <w:r w:rsidRPr="00133FC4">
        <w:rPr>
          <w:rFonts w:ascii="Comic Sans MS" w:eastAsia="Times New Roman" w:hAnsi="Comic Sans MS" w:cs="Times New Roman"/>
          <w:bCs/>
          <w:sz w:val="24"/>
          <w:szCs w:val="24"/>
          <w:u w:val="single"/>
          <w:lang w:eastAsia="nb-NO"/>
        </w:rPr>
        <w:t>Informasjon/kontakt</w:t>
      </w:r>
    </w:p>
    <w:p w14:paraId="43F7C567" w14:textId="77777777" w:rsidR="0025229A" w:rsidRPr="00133FC4" w:rsidRDefault="0025229A" w:rsidP="0025229A">
      <w:pPr>
        <w:spacing w:after="0"/>
        <w:rPr>
          <w:rFonts w:ascii="Comic Sans MS" w:eastAsia="Calibri" w:hAnsi="Comic Sans MS" w:cs="Times New Roman"/>
          <w:sz w:val="20"/>
          <w:szCs w:val="20"/>
        </w:rPr>
      </w:pPr>
    </w:p>
    <w:p w14:paraId="6A5F1C78" w14:textId="664A7EF0" w:rsidR="0025229A" w:rsidRPr="00133FC4" w:rsidRDefault="0025229A" w:rsidP="0025229A">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All informasjon, som brev og liknande som går ut til foreldr</w:t>
      </w:r>
      <w:r w:rsidR="006242D7">
        <w:rPr>
          <w:rFonts w:ascii="Comic Sans MS" w:eastAsia="Calibri" w:hAnsi="Comic Sans MS" w:cs="Times New Roman"/>
          <w:sz w:val="20"/>
          <w:szCs w:val="20"/>
        </w:rPr>
        <w:t>e</w:t>
      </w:r>
      <w:r w:rsidRPr="00133FC4">
        <w:rPr>
          <w:rFonts w:ascii="Comic Sans MS" w:eastAsia="Calibri" w:hAnsi="Comic Sans MS" w:cs="Times New Roman"/>
          <w:sz w:val="20"/>
          <w:szCs w:val="20"/>
        </w:rPr>
        <w:t xml:space="preserve">, vert </w:t>
      </w:r>
      <w:r>
        <w:rPr>
          <w:rFonts w:ascii="Comic Sans MS" w:eastAsia="Calibri" w:hAnsi="Comic Sans MS" w:cs="Times New Roman"/>
          <w:sz w:val="20"/>
          <w:szCs w:val="20"/>
        </w:rPr>
        <w:t xml:space="preserve">lagt på tavla på </w:t>
      </w:r>
      <w:proofErr w:type="spellStart"/>
      <w:r>
        <w:rPr>
          <w:rFonts w:ascii="Comic Sans MS" w:eastAsia="Calibri" w:hAnsi="Comic Sans MS" w:cs="Times New Roman"/>
          <w:sz w:val="20"/>
          <w:szCs w:val="20"/>
        </w:rPr>
        <w:t>KIDPLAN</w:t>
      </w:r>
      <w:proofErr w:type="spellEnd"/>
      <w:r>
        <w:rPr>
          <w:rFonts w:ascii="Comic Sans MS" w:eastAsia="Calibri" w:hAnsi="Comic Sans MS" w:cs="Times New Roman"/>
          <w:sz w:val="20"/>
          <w:szCs w:val="20"/>
        </w:rPr>
        <w:t xml:space="preserve">, som er ein app de foreldre får tilgang til. </w:t>
      </w:r>
    </w:p>
    <w:p w14:paraId="5DD40C4C" w14:textId="77777777" w:rsidR="0025229A" w:rsidRDefault="0025229A" w:rsidP="0025229A">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Kvar </w:t>
      </w:r>
      <w:r>
        <w:rPr>
          <w:rFonts w:ascii="Comic Sans MS" w:eastAsia="Calibri" w:hAnsi="Comic Sans MS" w:cs="Times New Roman"/>
          <w:sz w:val="20"/>
          <w:szCs w:val="20"/>
        </w:rPr>
        <w:t>avdeling</w:t>
      </w:r>
      <w:r w:rsidRPr="00133FC4">
        <w:rPr>
          <w:rFonts w:ascii="Comic Sans MS" w:eastAsia="Calibri" w:hAnsi="Comic Sans MS" w:cs="Times New Roman"/>
          <w:sz w:val="20"/>
          <w:szCs w:val="20"/>
        </w:rPr>
        <w:t xml:space="preserve"> har ei luk</w:t>
      </w:r>
      <w:r>
        <w:rPr>
          <w:rFonts w:ascii="Comic Sans MS" w:eastAsia="Calibri" w:hAnsi="Comic Sans MS" w:cs="Times New Roman"/>
          <w:sz w:val="20"/>
          <w:szCs w:val="20"/>
        </w:rPr>
        <w:t xml:space="preserve">ka gruppe på </w:t>
      </w:r>
      <w:proofErr w:type="spellStart"/>
      <w:r>
        <w:rPr>
          <w:rFonts w:ascii="Comic Sans MS" w:eastAsia="Calibri" w:hAnsi="Comic Sans MS" w:cs="Times New Roman"/>
          <w:sz w:val="20"/>
          <w:szCs w:val="20"/>
        </w:rPr>
        <w:t>KIDPLAN</w:t>
      </w:r>
      <w:proofErr w:type="spellEnd"/>
      <w:r w:rsidRPr="00133FC4">
        <w:rPr>
          <w:rFonts w:ascii="Comic Sans MS" w:eastAsia="Calibri" w:hAnsi="Comic Sans MS" w:cs="Times New Roman"/>
          <w:sz w:val="20"/>
          <w:szCs w:val="20"/>
        </w:rPr>
        <w:t xml:space="preserve"> som me nyttar til «kvardagsglimt» og diverse informasjon.</w:t>
      </w:r>
    </w:p>
    <w:p w14:paraId="1EA38661" w14:textId="77777777" w:rsidR="001B230F" w:rsidRDefault="001B230F" w:rsidP="00180273">
      <w:pPr>
        <w:rPr>
          <w:rFonts w:ascii="Comic Sans MS" w:hAnsi="Comic Sans MS"/>
          <w:b/>
          <w:sz w:val="24"/>
          <w:szCs w:val="24"/>
          <w:u w:val="single"/>
        </w:rPr>
      </w:pPr>
      <w:r>
        <w:rPr>
          <w:rFonts w:ascii="Comic Sans MS" w:hAnsi="Comic Sans MS"/>
          <w:b/>
          <w:sz w:val="24"/>
          <w:szCs w:val="24"/>
          <w:u w:val="single"/>
        </w:rPr>
        <w:br w:type="page"/>
      </w:r>
    </w:p>
    <w:p w14:paraId="166A49F3" w14:textId="3A6153CD" w:rsidR="00180273" w:rsidRPr="002533A0" w:rsidRDefault="003A64C6" w:rsidP="00180273">
      <w:pPr>
        <w:rPr>
          <w:rFonts w:ascii="Comic Sans MS" w:hAnsi="Comic Sans MS"/>
          <w:b/>
          <w:sz w:val="24"/>
          <w:szCs w:val="24"/>
          <w:u w:val="single"/>
        </w:rPr>
      </w:pPr>
      <w:r w:rsidRPr="00133FC4">
        <w:rPr>
          <w:rFonts w:ascii="Comic Sans MS" w:hAnsi="Comic Sans MS"/>
          <w:b/>
          <w:sz w:val="24"/>
          <w:szCs w:val="24"/>
          <w:u w:val="single"/>
        </w:rPr>
        <w:lastRenderedPageBreak/>
        <w:t xml:space="preserve">Born sin rett til </w:t>
      </w:r>
      <w:r w:rsidR="00947E64" w:rsidRPr="00133FC4">
        <w:rPr>
          <w:rFonts w:ascii="Comic Sans MS" w:hAnsi="Comic Sans MS"/>
          <w:b/>
          <w:sz w:val="24"/>
          <w:szCs w:val="24"/>
          <w:u w:val="single"/>
        </w:rPr>
        <w:t>medv</w:t>
      </w:r>
      <w:r w:rsidR="00947E64">
        <w:rPr>
          <w:rFonts w:ascii="Comic Sans MS" w:hAnsi="Comic Sans MS"/>
          <w:b/>
          <w:sz w:val="24"/>
          <w:szCs w:val="24"/>
          <w:u w:val="single"/>
        </w:rPr>
        <w:t>erk</w:t>
      </w:r>
      <w:r w:rsidR="00300826">
        <w:rPr>
          <w:rFonts w:ascii="Comic Sans MS" w:hAnsi="Comic Sans MS"/>
          <w:b/>
          <w:sz w:val="24"/>
          <w:szCs w:val="24"/>
          <w:u w:val="single"/>
        </w:rPr>
        <w:t>nad</w:t>
      </w:r>
    </w:p>
    <w:p w14:paraId="06A3A9BA" w14:textId="77777777" w:rsidR="00180273" w:rsidRPr="00133FC4" w:rsidRDefault="00180273" w:rsidP="00180273">
      <w:pPr>
        <w:spacing w:after="0"/>
        <w:rPr>
          <w:rFonts w:ascii="Comic Sans MS" w:hAnsi="Comic Sans MS"/>
          <w:sz w:val="20"/>
          <w:szCs w:val="20"/>
        </w:rPr>
      </w:pPr>
    </w:p>
    <w:p w14:paraId="4FB2EBC2" w14:textId="77777777" w:rsidR="00180273" w:rsidRPr="00133FC4" w:rsidRDefault="00180273" w:rsidP="00180273">
      <w:pPr>
        <w:spacing w:after="0"/>
        <w:rPr>
          <w:rFonts w:ascii="Comic Sans MS" w:hAnsi="Comic Sans MS"/>
          <w:i/>
          <w:sz w:val="20"/>
          <w:szCs w:val="20"/>
          <w:lang w:val="nb-NO"/>
        </w:rPr>
      </w:pPr>
      <w:r w:rsidRPr="00133FC4">
        <w:rPr>
          <w:rFonts w:ascii="Comic Sans MS" w:hAnsi="Comic Sans MS"/>
          <w:i/>
          <w:sz w:val="20"/>
          <w:szCs w:val="20"/>
          <w:lang w:val="nb-NO"/>
        </w:rPr>
        <w:t>” Barn i barnehagen har rett til å gi uttrykk for sitt syn på barnehagens daglige virksomhet.”</w:t>
      </w:r>
    </w:p>
    <w:p w14:paraId="1E0B4B3E" w14:textId="77777777" w:rsidR="00180273" w:rsidRPr="00133FC4" w:rsidRDefault="00180273" w:rsidP="00180273">
      <w:pPr>
        <w:spacing w:after="0"/>
        <w:rPr>
          <w:rFonts w:ascii="Comic Sans MS" w:hAnsi="Comic Sans MS"/>
          <w:i/>
          <w:sz w:val="20"/>
          <w:szCs w:val="20"/>
          <w:lang w:val="nb-NO"/>
        </w:rPr>
      </w:pPr>
    </w:p>
    <w:p w14:paraId="3252543A" w14:textId="77777777" w:rsidR="00180273" w:rsidRPr="00133FC4" w:rsidRDefault="00180273" w:rsidP="00180273">
      <w:pPr>
        <w:spacing w:after="0"/>
        <w:rPr>
          <w:rFonts w:ascii="Comic Sans MS" w:hAnsi="Comic Sans MS"/>
          <w:i/>
          <w:sz w:val="20"/>
          <w:szCs w:val="20"/>
          <w:lang w:val="nb-NO"/>
        </w:rPr>
      </w:pPr>
      <w:r w:rsidRPr="00133FC4">
        <w:rPr>
          <w:rFonts w:ascii="Comic Sans MS" w:hAnsi="Comic Sans MS"/>
          <w:i/>
          <w:sz w:val="20"/>
          <w:szCs w:val="20"/>
          <w:lang w:val="nb-NO"/>
        </w:rPr>
        <w:t>”Barnets synspunkter skal tillegges vekt i samsvar med dets alder og modenhet.”</w:t>
      </w:r>
    </w:p>
    <w:p w14:paraId="1B761295" w14:textId="77777777" w:rsidR="00180273" w:rsidRPr="00133FC4" w:rsidRDefault="00180273" w:rsidP="00180273">
      <w:pPr>
        <w:spacing w:after="0"/>
        <w:rPr>
          <w:rFonts w:ascii="Comic Sans MS" w:hAnsi="Comic Sans MS"/>
          <w:sz w:val="20"/>
          <w:szCs w:val="20"/>
          <w:lang w:val="nb-NO"/>
        </w:rPr>
      </w:pPr>
    </w:p>
    <w:p w14:paraId="1BB3ABFB" w14:textId="77777777" w:rsidR="00180273" w:rsidRPr="00133FC4" w:rsidRDefault="00180273" w:rsidP="00180273">
      <w:pPr>
        <w:spacing w:after="0"/>
        <w:rPr>
          <w:rFonts w:ascii="Comic Sans MS" w:hAnsi="Comic Sans MS"/>
          <w:sz w:val="20"/>
          <w:szCs w:val="20"/>
        </w:rPr>
      </w:pP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rPr>
        <w:t>Barnehagelova</w:t>
      </w:r>
      <w:r w:rsidR="00B41F30">
        <w:rPr>
          <w:rFonts w:ascii="Comic Sans MS" w:hAnsi="Comic Sans MS"/>
          <w:sz w:val="20"/>
          <w:szCs w:val="20"/>
        </w:rPr>
        <w:t xml:space="preserve"> </w:t>
      </w:r>
      <w:r w:rsidRPr="00133FC4">
        <w:rPr>
          <w:rFonts w:ascii="Comic Sans MS" w:hAnsi="Comic Sans MS"/>
          <w:sz w:val="20"/>
          <w:szCs w:val="20"/>
        </w:rPr>
        <w:t>§ 3</w:t>
      </w:r>
      <w:r w:rsidR="00B41F30">
        <w:rPr>
          <w:rFonts w:ascii="Comic Sans MS" w:hAnsi="Comic Sans MS"/>
          <w:sz w:val="20"/>
          <w:szCs w:val="20"/>
        </w:rPr>
        <w:t>.</w:t>
      </w:r>
    </w:p>
    <w:p w14:paraId="56D98B75" w14:textId="77777777" w:rsidR="00180273" w:rsidRPr="00133FC4" w:rsidRDefault="00180273" w:rsidP="00180273">
      <w:pPr>
        <w:spacing w:after="0"/>
        <w:rPr>
          <w:rFonts w:ascii="Comic Sans MS" w:hAnsi="Comic Sans MS"/>
          <w:i/>
          <w:sz w:val="20"/>
          <w:szCs w:val="20"/>
        </w:rPr>
      </w:pPr>
    </w:p>
    <w:p w14:paraId="72C7E815" w14:textId="09192375" w:rsidR="00180273" w:rsidRPr="00133FC4" w:rsidRDefault="00180273" w:rsidP="00180273">
      <w:pPr>
        <w:spacing w:after="0"/>
        <w:rPr>
          <w:rFonts w:ascii="Comic Sans MS" w:hAnsi="Comic Sans MS"/>
          <w:sz w:val="20"/>
          <w:szCs w:val="20"/>
        </w:rPr>
      </w:pPr>
      <w:r w:rsidRPr="00133FC4">
        <w:rPr>
          <w:rFonts w:ascii="Comic Sans MS" w:hAnsi="Comic Sans MS"/>
          <w:sz w:val="20"/>
          <w:szCs w:val="20"/>
        </w:rPr>
        <w:t xml:space="preserve">I Naustvågen barnehage tolkar me borna sin ”rett til </w:t>
      </w:r>
      <w:r w:rsidR="00947E64" w:rsidRPr="00133FC4">
        <w:rPr>
          <w:rFonts w:ascii="Comic Sans MS" w:hAnsi="Comic Sans MS"/>
          <w:sz w:val="20"/>
          <w:szCs w:val="20"/>
        </w:rPr>
        <w:t>medv</w:t>
      </w:r>
      <w:r w:rsidR="00947E64">
        <w:rPr>
          <w:rFonts w:ascii="Comic Sans MS" w:hAnsi="Comic Sans MS"/>
          <w:sz w:val="20"/>
          <w:szCs w:val="20"/>
        </w:rPr>
        <w:t>erk</w:t>
      </w:r>
      <w:r w:rsidR="00300826">
        <w:rPr>
          <w:rFonts w:ascii="Comic Sans MS" w:hAnsi="Comic Sans MS"/>
          <w:sz w:val="20"/>
          <w:szCs w:val="20"/>
        </w:rPr>
        <w:t>nad</w:t>
      </w:r>
      <w:r w:rsidRPr="00133FC4">
        <w:rPr>
          <w:rFonts w:ascii="Comic Sans MS" w:hAnsi="Comic Sans MS"/>
          <w:sz w:val="20"/>
          <w:szCs w:val="20"/>
        </w:rPr>
        <w:t>” som ein rett dei har til å erfara at deira meiningar vert tekne på alvor og at dei kan påverka fellesskapet</w:t>
      </w:r>
      <w:r w:rsidR="00DD1DF4">
        <w:rPr>
          <w:rFonts w:ascii="Comic Sans MS" w:hAnsi="Comic Sans MS"/>
          <w:sz w:val="20"/>
          <w:szCs w:val="20"/>
        </w:rPr>
        <w:t>, delta og ha eit utbytte av barnehagekvardagen.</w:t>
      </w:r>
      <w:r w:rsidRPr="00133FC4">
        <w:rPr>
          <w:rFonts w:ascii="Comic Sans MS" w:hAnsi="Comic Sans MS"/>
          <w:sz w:val="20"/>
          <w:szCs w:val="20"/>
        </w:rPr>
        <w:t xml:space="preserve"> </w:t>
      </w:r>
      <w:r w:rsidR="00740F21">
        <w:rPr>
          <w:rFonts w:ascii="Comic Sans MS" w:hAnsi="Comic Sans MS"/>
          <w:sz w:val="20"/>
          <w:szCs w:val="20"/>
        </w:rPr>
        <w:t>Til</w:t>
      </w:r>
      <w:r w:rsidR="00B41F30">
        <w:rPr>
          <w:rFonts w:ascii="Comic Sans MS" w:hAnsi="Comic Sans MS"/>
          <w:sz w:val="20"/>
          <w:szCs w:val="20"/>
        </w:rPr>
        <w:t>s</w:t>
      </w:r>
      <w:r w:rsidR="00740F21">
        <w:rPr>
          <w:rFonts w:ascii="Comic Sans MS" w:hAnsi="Comic Sans MS"/>
          <w:sz w:val="20"/>
          <w:szCs w:val="20"/>
        </w:rPr>
        <w:t xml:space="preserve">ette tek </w:t>
      </w:r>
      <w:r w:rsidRPr="00133FC4">
        <w:rPr>
          <w:rFonts w:ascii="Comic Sans MS" w:hAnsi="Comic Sans MS"/>
          <w:sz w:val="20"/>
          <w:szCs w:val="20"/>
        </w:rPr>
        <w:t>borna på alvor, s</w:t>
      </w:r>
      <w:r w:rsidR="00740F21">
        <w:rPr>
          <w:rFonts w:ascii="Comic Sans MS" w:hAnsi="Comic Sans MS"/>
          <w:sz w:val="20"/>
          <w:szCs w:val="20"/>
        </w:rPr>
        <w:t xml:space="preserve">er </w:t>
      </w:r>
      <w:r w:rsidRPr="00133FC4">
        <w:rPr>
          <w:rFonts w:ascii="Comic Sans MS" w:hAnsi="Comic Sans MS"/>
          <w:sz w:val="20"/>
          <w:szCs w:val="20"/>
        </w:rPr>
        <w:t xml:space="preserve">dei og behova dei har. </w:t>
      </w:r>
    </w:p>
    <w:p w14:paraId="7A1F72FF" w14:textId="77777777" w:rsidR="00180273" w:rsidRPr="00133FC4" w:rsidRDefault="00180273" w:rsidP="00180273">
      <w:pPr>
        <w:spacing w:after="0"/>
        <w:rPr>
          <w:rFonts w:ascii="Comic Sans MS" w:hAnsi="Comic Sans MS"/>
          <w:sz w:val="20"/>
          <w:szCs w:val="20"/>
        </w:rPr>
      </w:pPr>
    </w:p>
    <w:p w14:paraId="238BAD21" w14:textId="484E541A" w:rsidR="00180273" w:rsidRPr="00133FC4" w:rsidRDefault="00180273" w:rsidP="00180273">
      <w:pPr>
        <w:spacing w:after="0"/>
        <w:rPr>
          <w:rFonts w:ascii="Comic Sans MS" w:hAnsi="Comic Sans MS"/>
          <w:sz w:val="20"/>
          <w:szCs w:val="20"/>
        </w:rPr>
      </w:pPr>
      <w:r w:rsidRPr="00133FC4">
        <w:rPr>
          <w:rFonts w:ascii="Comic Sans MS" w:hAnsi="Comic Sans MS"/>
          <w:sz w:val="20"/>
          <w:szCs w:val="20"/>
        </w:rPr>
        <w:t xml:space="preserve">Det er to aspekt som skal ivaretakast når det gjeld born sin rett til </w:t>
      </w:r>
      <w:r w:rsidR="00947E64" w:rsidRPr="00133FC4">
        <w:rPr>
          <w:rFonts w:ascii="Comic Sans MS" w:hAnsi="Comic Sans MS"/>
          <w:sz w:val="20"/>
          <w:szCs w:val="20"/>
        </w:rPr>
        <w:t>medv</w:t>
      </w:r>
      <w:r w:rsidR="00947E64">
        <w:rPr>
          <w:rFonts w:ascii="Comic Sans MS" w:hAnsi="Comic Sans MS"/>
          <w:sz w:val="20"/>
          <w:szCs w:val="20"/>
        </w:rPr>
        <w:t>erk</w:t>
      </w:r>
      <w:r w:rsidR="00300826">
        <w:rPr>
          <w:rFonts w:ascii="Comic Sans MS" w:hAnsi="Comic Sans MS"/>
          <w:sz w:val="20"/>
          <w:szCs w:val="20"/>
        </w:rPr>
        <w:t>nad</w:t>
      </w:r>
      <w:r w:rsidRPr="00133FC4">
        <w:rPr>
          <w:rFonts w:ascii="Comic Sans MS" w:hAnsi="Comic Sans MS"/>
          <w:sz w:val="20"/>
          <w:szCs w:val="20"/>
        </w:rPr>
        <w:t xml:space="preserve">; individet og fellesskapet. </w:t>
      </w:r>
    </w:p>
    <w:p w14:paraId="407D94A5" w14:textId="6861C03F" w:rsidR="00180273" w:rsidRPr="00133FC4" w:rsidRDefault="00180273" w:rsidP="00180273">
      <w:pPr>
        <w:spacing w:after="0"/>
        <w:rPr>
          <w:rFonts w:ascii="Comic Sans MS" w:hAnsi="Comic Sans MS"/>
          <w:sz w:val="20"/>
          <w:szCs w:val="20"/>
        </w:rPr>
      </w:pPr>
      <w:r w:rsidRPr="00133FC4">
        <w:rPr>
          <w:rFonts w:ascii="Comic Sans MS" w:hAnsi="Comic Sans MS"/>
          <w:sz w:val="20"/>
          <w:szCs w:val="20"/>
        </w:rPr>
        <w:t xml:space="preserve">Borna skal få oppleva å vera del av eit demokratisk samfunn og dei skal ha </w:t>
      </w:r>
      <w:r w:rsidR="004B360F">
        <w:rPr>
          <w:rFonts w:ascii="Comic Sans MS" w:hAnsi="Comic Sans MS"/>
          <w:sz w:val="20"/>
          <w:szCs w:val="20"/>
        </w:rPr>
        <w:t>åndsfridom</w:t>
      </w:r>
      <w:r w:rsidRPr="00133FC4">
        <w:rPr>
          <w:rFonts w:ascii="Comic Sans MS" w:hAnsi="Comic Sans MS"/>
          <w:sz w:val="20"/>
          <w:szCs w:val="20"/>
        </w:rPr>
        <w:t xml:space="preserve"> til å sei kva dei tenkjer og vil, samstundes som fellesskapet vert teke vare på. </w:t>
      </w:r>
    </w:p>
    <w:p w14:paraId="2CBC46A0" w14:textId="77777777" w:rsidR="00180273" w:rsidRPr="00133FC4" w:rsidRDefault="00180273" w:rsidP="00180273">
      <w:pPr>
        <w:spacing w:after="0"/>
        <w:rPr>
          <w:rFonts w:ascii="Comic Sans MS" w:hAnsi="Comic Sans MS"/>
          <w:sz w:val="20"/>
          <w:szCs w:val="20"/>
        </w:rPr>
      </w:pPr>
    </w:p>
    <w:p w14:paraId="4DEE22F1" w14:textId="50AC8651" w:rsidR="00180273" w:rsidRPr="00133FC4" w:rsidRDefault="00180273" w:rsidP="00180273">
      <w:pPr>
        <w:spacing w:after="0" w:line="240" w:lineRule="auto"/>
        <w:rPr>
          <w:rFonts w:ascii="Comic Sans MS" w:hAnsi="Comic Sans MS"/>
          <w:sz w:val="20"/>
          <w:szCs w:val="20"/>
        </w:rPr>
      </w:pPr>
      <w:r w:rsidRPr="00133FC4">
        <w:rPr>
          <w:rFonts w:ascii="Comic Sans MS" w:hAnsi="Comic Sans MS"/>
          <w:sz w:val="20"/>
          <w:szCs w:val="20"/>
        </w:rPr>
        <w:t>F</w:t>
      </w:r>
      <w:r w:rsidR="004B360F">
        <w:rPr>
          <w:rFonts w:ascii="Comic Sans MS" w:hAnsi="Comic Sans MS"/>
          <w:sz w:val="20"/>
          <w:szCs w:val="20"/>
        </w:rPr>
        <w:t>o</w:t>
      </w:r>
      <w:r w:rsidRPr="00133FC4">
        <w:rPr>
          <w:rFonts w:ascii="Comic Sans MS" w:hAnsi="Comic Sans MS"/>
          <w:sz w:val="20"/>
          <w:szCs w:val="20"/>
        </w:rPr>
        <w:t>r å få dette til er det viktig at dei vaksne lyttar til borna, tolkar kroppsspråket deira og tek deira kjensler på alvor. Borna får velja kva og kven dei vil leika med og i konfliktar får dei sei si meining før ein tek ei avgjersle. Dei får delta i planlegging av tema/prosjekt</w:t>
      </w:r>
      <w:r w:rsidR="00DD1DF4">
        <w:rPr>
          <w:rFonts w:ascii="Comic Sans MS" w:hAnsi="Comic Sans MS"/>
          <w:sz w:val="20"/>
          <w:szCs w:val="20"/>
        </w:rPr>
        <w:t>.</w:t>
      </w:r>
      <w:r w:rsidRPr="00133FC4">
        <w:rPr>
          <w:rFonts w:ascii="Comic Sans MS" w:hAnsi="Comic Sans MS"/>
          <w:sz w:val="20"/>
          <w:szCs w:val="20"/>
        </w:rPr>
        <w:t xml:space="preserve"> Dette vert gjort på ulike måtar etter alder og modning. Me har barneintervju kvar vår med</w:t>
      </w:r>
      <w:r w:rsidR="00AF3325">
        <w:rPr>
          <w:rFonts w:ascii="Comic Sans MS" w:hAnsi="Comic Sans MS"/>
          <w:sz w:val="20"/>
          <w:szCs w:val="20"/>
        </w:rPr>
        <w:t xml:space="preserve"> skulegruppa</w:t>
      </w:r>
      <w:r w:rsidRPr="00133FC4">
        <w:rPr>
          <w:rFonts w:ascii="Comic Sans MS" w:hAnsi="Comic Sans MS"/>
          <w:sz w:val="20"/>
          <w:szCs w:val="20"/>
        </w:rPr>
        <w:t xml:space="preserve"> og </w:t>
      </w:r>
      <w:r w:rsidR="00A2066B" w:rsidRPr="00133FC4">
        <w:rPr>
          <w:rFonts w:ascii="Comic Sans MS" w:hAnsi="Comic Sans MS"/>
          <w:sz w:val="20"/>
          <w:szCs w:val="20"/>
        </w:rPr>
        <w:t xml:space="preserve">fokuset her er </w:t>
      </w:r>
      <w:r w:rsidRPr="00133FC4">
        <w:rPr>
          <w:rFonts w:ascii="Comic Sans MS" w:hAnsi="Comic Sans MS"/>
          <w:sz w:val="20"/>
          <w:szCs w:val="20"/>
        </w:rPr>
        <w:t>overgang</w:t>
      </w:r>
      <w:r w:rsidR="00AF3325">
        <w:rPr>
          <w:rFonts w:ascii="Comic Sans MS" w:hAnsi="Comic Sans MS"/>
          <w:sz w:val="20"/>
          <w:szCs w:val="20"/>
        </w:rPr>
        <w:t xml:space="preserve"> </w:t>
      </w:r>
      <w:r w:rsidRPr="00133FC4">
        <w:rPr>
          <w:rFonts w:ascii="Comic Sans MS" w:hAnsi="Comic Sans MS"/>
          <w:sz w:val="20"/>
          <w:szCs w:val="20"/>
        </w:rPr>
        <w:t>til skule</w:t>
      </w:r>
      <w:r w:rsidR="00AF3325">
        <w:rPr>
          <w:rFonts w:ascii="Comic Sans MS" w:hAnsi="Comic Sans MS"/>
          <w:sz w:val="20"/>
          <w:szCs w:val="20"/>
        </w:rPr>
        <w:t xml:space="preserve"> og </w:t>
      </w:r>
      <w:proofErr w:type="spellStart"/>
      <w:r w:rsidR="00AF3325">
        <w:rPr>
          <w:rFonts w:ascii="Comic Sans MS" w:hAnsi="Comic Sans MS"/>
          <w:sz w:val="20"/>
          <w:szCs w:val="20"/>
        </w:rPr>
        <w:t>SFO</w:t>
      </w:r>
      <w:proofErr w:type="spellEnd"/>
      <w:r w:rsidR="00740F21">
        <w:rPr>
          <w:rFonts w:ascii="Comic Sans MS" w:hAnsi="Comic Sans MS"/>
          <w:sz w:val="20"/>
          <w:szCs w:val="20"/>
        </w:rPr>
        <w:t>.</w:t>
      </w:r>
      <w:r w:rsidR="00A2066B" w:rsidRPr="00133FC4">
        <w:rPr>
          <w:rFonts w:ascii="Comic Sans MS" w:hAnsi="Comic Sans MS"/>
          <w:sz w:val="20"/>
          <w:szCs w:val="20"/>
        </w:rPr>
        <w:t xml:space="preserve"> </w:t>
      </w:r>
    </w:p>
    <w:p w14:paraId="43BF67F1" w14:textId="77777777" w:rsidR="00180273" w:rsidRPr="00133FC4" w:rsidRDefault="00180273" w:rsidP="00180273">
      <w:pPr>
        <w:spacing w:after="0"/>
        <w:rPr>
          <w:rFonts w:ascii="Comic Sans MS" w:hAnsi="Comic Sans MS"/>
          <w:sz w:val="20"/>
          <w:szCs w:val="20"/>
        </w:rPr>
      </w:pPr>
    </w:p>
    <w:p w14:paraId="21037413" w14:textId="49C1A10A" w:rsidR="00180273" w:rsidRDefault="00180273" w:rsidP="00180273">
      <w:pPr>
        <w:spacing w:after="0"/>
        <w:rPr>
          <w:rFonts w:ascii="Comic Sans MS" w:hAnsi="Comic Sans MS"/>
          <w:sz w:val="20"/>
          <w:szCs w:val="20"/>
        </w:rPr>
      </w:pPr>
      <w:proofErr w:type="spellStart"/>
      <w:r w:rsidRPr="00133FC4">
        <w:rPr>
          <w:rFonts w:ascii="Comic Sans MS" w:hAnsi="Comic Sans MS"/>
          <w:sz w:val="20"/>
          <w:szCs w:val="20"/>
        </w:rPr>
        <w:t>Like</w:t>
      </w:r>
      <w:r w:rsidR="004B360F">
        <w:rPr>
          <w:rFonts w:ascii="Comic Sans MS" w:hAnsi="Comic Sans MS"/>
          <w:sz w:val="20"/>
          <w:szCs w:val="20"/>
        </w:rPr>
        <w:t>verdighet</w:t>
      </w:r>
      <w:proofErr w:type="spellEnd"/>
      <w:r w:rsidRPr="00133FC4">
        <w:rPr>
          <w:rFonts w:ascii="Comic Sans MS" w:hAnsi="Comic Sans MS"/>
          <w:sz w:val="20"/>
          <w:szCs w:val="20"/>
        </w:rPr>
        <w:t xml:space="preserve"> i kvardagen er å gje born like høve til å vera med å forma kvardagen, både i leik og læring. Dei vaksne må lytta og tolka borna sine ynskje og behov, og vera medvitne sine eigne haldningar i møte med kvart einskilt barn.</w:t>
      </w:r>
    </w:p>
    <w:p w14:paraId="1C88C97B" w14:textId="77777777" w:rsidR="00121BAD" w:rsidRDefault="00121BAD" w:rsidP="00180273">
      <w:pPr>
        <w:spacing w:after="0"/>
        <w:rPr>
          <w:rFonts w:ascii="Comic Sans MS" w:hAnsi="Comic Sans MS"/>
          <w:sz w:val="20"/>
          <w:szCs w:val="20"/>
        </w:rPr>
      </w:pPr>
    </w:p>
    <w:p w14:paraId="46A63F96" w14:textId="23224DFE" w:rsidR="00121BAD" w:rsidRDefault="00740F21" w:rsidP="00180273">
      <w:pPr>
        <w:spacing w:after="0"/>
        <w:rPr>
          <w:rFonts w:ascii="Comic Sans MS" w:hAnsi="Comic Sans MS"/>
          <w:sz w:val="20"/>
          <w:szCs w:val="20"/>
        </w:rPr>
      </w:pPr>
      <w:r>
        <w:rPr>
          <w:rFonts w:ascii="Comic Sans MS" w:hAnsi="Comic Sans MS"/>
          <w:sz w:val="20"/>
          <w:szCs w:val="20"/>
        </w:rPr>
        <w:t>Barnehagen skal v</w:t>
      </w:r>
      <w:r w:rsidR="00DD1DF4">
        <w:rPr>
          <w:rFonts w:ascii="Comic Sans MS" w:hAnsi="Comic Sans MS"/>
          <w:sz w:val="20"/>
          <w:szCs w:val="20"/>
        </w:rPr>
        <w:t xml:space="preserve">idareføra arbeidet </w:t>
      </w:r>
      <w:r w:rsidR="00A55932">
        <w:rPr>
          <w:rFonts w:ascii="Comic Sans MS" w:hAnsi="Comic Sans MS"/>
          <w:sz w:val="20"/>
          <w:szCs w:val="20"/>
        </w:rPr>
        <w:t xml:space="preserve">med </w:t>
      </w:r>
      <w:r w:rsidR="00947E64">
        <w:rPr>
          <w:rFonts w:ascii="Comic Sans MS" w:hAnsi="Comic Sans MS"/>
          <w:sz w:val="20"/>
          <w:szCs w:val="20"/>
        </w:rPr>
        <w:t>medverk</w:t>
      </w:r>
      <w:r w:rsidR="00300826">
        <w:rPr>
          <w:rFonts w:ascii="Comic Sans MS" w:hAnsi="Comic Sans MS"/>
          <w:sz w:val="20"/>
          <w:szCs w:val="20"/>
        </w:rPr>
        <w:t>nad</w:t>
      </w:r>
      <w:r w:rsidR="00A55932">
        <w:rPr>
          <w:rFonts w:ascii="Comic Sans MS" w:hAnsi="Comic Sans MS"/>
          <w:sz w:val="20"/>
          <w:szCs w:val="20"/>
        </w:rPr>
        <w:t xml:space="preserve"> </w:t>
      </w:r>
      <w:r w:rsidR="00DD1DF4">
        <w:rPr>
          <w:rFonts w:ascii="Comic Sans MS" w:hAnsi="Comic Sans MS"/>
          <w:sz w:val="20"/>
          <w:szCs w:val="20"/>
        </w:rPr>
        <w:t xml:space="preserve">i </w:t>
      </w:r>
      <w:proofErr w:type="spellStart"/>
      <w:r>
        <w:rPr>
          <w:rFonts w:ascii="Comic Sans MS" w:hAnsi="Comic Sans MS"/>
          <w:sz w:val="20"/>
          <w:szCs w:val="20"/>
        </w:rPr>
        <w:t>ReKom</w:t>
      </w:r>
      <w:r w:rsidR="0062371D">
        <w:rPr>
          <w:rFonts w:ascii="Comic Sans MS" w:hAnsi="Comic Sans MS"/>
          <w:sz w:val="20"/>
          <w:szCs w:val="20"/>
        </w:rPr>
        <w:t>p</w:t>
      </w:r>
      <w:proofErr w:type="spellEnd"/>
      <w:r w:rsidR="008C11EA">
        <w:rPr>
          <w:rFonts w:ascii="Comic Sans MS" w:hAnsi="Comic Sans MS"/>
          <w:sz w:val="20"/>
          <w:szCs w:val="20"/>
        </w:rPr>
        <w:t xml:space="preserve"> </w:t>
      </w:r>
      <w:r w:rsidR="00DD1DF4">
        <w:rPr>
          <w:rFonts w:ascii="Comic Sans MS" w:hAnsi="Comic Sans MS"/>
          <w:sz w:val="20"/>
          <w:szCs w:val="20"/>
        </w:rPr>
        <w:t>p</w:t>
      </w:r>
      <w:r w:rsidR="008C11EA">
        <w:rPr>
          <w:rFonts w:ascii="Comic Sans MS" w:hAnsi="Comic Sans MS"/>
          <w:sz w:val="20"/>
          <w:szCs w:val="20"/>
        </w:rPr>
        <w:t>rosjektet</w:t>
      </w:r>
      <w:r w:rsidR="00405E66">
        <w:rPr>
          <w:rFonts w:ascii="Comic Sans MS" w:hAnsi="Comic Sans MS"/>
          <w:sz w:val="20"/>
          <w:szCs w:val="20"/>
        </w:rPr>
        <w:t xml:space="preserve"> </w:t>
      </w:r>
      <w:r>
        <w:rPr>
          <w:rFonts w:ascii="Comic Sans MS" w:hAnsi="Comic Sans MS"/>
          <w:sz w:val="20"/>
          <w:szCs w:val="20"/>
        </w:rPr>
        <w:t>barnehageåret 202</w:t>
      </w:r>
      <w:r w:rsidR="00DD1DF4">
        <w:rPr>
          <w:rFonts w:ascii="Comic Sans MS" w:hAnsi="Comic Sans MS"/>
          <w:sz w:val="20"/>
          <w:szCs w:val="20"/>
        </w:rPr>
        <w:t>2</w:t>
      </w:r>
      <w:r>
        <w:rPr>
          <w:rFonts w:ascii="Comic Sans MS" w:hAnsi="Comic Sans MS"/>
          <w:sz w:val="20"/>
          <w:szCs w:val="20"/>
        </w:rPr>
        <w:t>/202</w:t>
      </w:r>
      <w:r w:rsidR="00DD1DF4">
        <w:rPr>
          <w:rFonts w:ascii="Comic Sans MS" w:hAnsi="Comic Sans MS"/>
          <w:sz w:val="20"/>
          <w:szCs w:val="20"/>
        </w:rPr>
        <w:t>3</w:t>
      </w:r>
      <w:r w:rsidR="008C11EA">
        <w:rPr>
          <w:rFonts w:ascii="Comic Sans MS" w:hAnsi="Comic Sans MS"/>
          <w:sz w:val="20"/>
          <w:szCs w:val="20"/>
        </w:rPr>
        <w:t>,</w:t>
      </w:r>
      <w:r>
        <w:rPr>
          <w:rFonts w:ascii="Comic Sans MS" w:hAnsi="Comic Sans MS"/>
          <w:sz w:val="20"/>
          <w:szCs w:val="20"/>
        </w:rPr>
        <w:t xml:space="preserve"> saman med NLA</w:t>
      </w:r>
      <w:r w:rsidR="00364D13">
        <w:rPr>
          <w:rFonts w:ascii="Comic Sans MS" w:hAnsi="Comic Sans MS"/>
          <w:sz w:val="20"/>
          <w:szCs w:val="20"/>
        </w:rPr>
        <w:t xml:space="preserve"> Høgskulen i Bergen</w:t>
      </w:r>
      <w:r>
        <w:rPr>
          <w:rFonts w:ascii="Comic Sans MS" w:hAnsi="Comic Sans MS"/>
          <w:sz w:val="20"/>
          <w:szCs w:val="20"/>
        </w:rPr>
        <w:t xml:space="preserve">. </w:t>
      </w:r>
      <w:proofErr w:type="spellStart"/>
      <w:r>
        <w:rPr>
          <w:rFonts w:ascii="Comic Sans MS" w:hAnsi="Comic Sans MS"/>
          <w:sz w:val="20"/>
          <w:szCs w:val="20"/>
        </w:rPr>
        <w:t>ReKom</w:t>
      </w:r>
      <w:r w:rsidR="00DD1DF4">
        <w:rPr>
          <w:rFonts w:ascii="Comic Sans MS" w:hAnsi="Comic Sans MS"/>
          <w:sz w:val="20"/>
          <w:szCs w:val="20"/>
        </w:rPr>
        <w:t>p</w:t>
      </w:r>
      <w:proofErr w:type="spellEnd"/>
      <w:r>
        <w:rPr>
          <w:rFonts w:ascii="Comic Sans MS" w:hAnsi="Comic Sans MS"/>
          <w:sz w:val="20"/>
          <w:szCs w:val="20"/>
        </w:rPr>
        <w:t xml:space="preserve"> er eit kompetansehevingsprosjekt. </w:t>
      </w:r>
      <w:r w:rsidR="008C11EA">
        <w:rPr>
          <w:rFonts w:ascii="Comic Sans MS" w:hAnsi="Comic Sans MS"/>
          <w:sz w:val="20"/>
          <w:szCs w:val="20"/>
        </w:rPr>
        <w:t>F</w:t>
      </w:r>
      <w:r>
        <w:rPr>
          <w:rFonts w:ascii="Comic Sans MS" w:hAnsi="Comic Sans MS"/>
          <w:sz w:val="20"/>
          <w:szCs w:val="20"/>
        </w:rPr>
        <w:t>okus</w:t>
      </w:r>
      <w:r w:rsidR="008C11EA">
        <w:rPr>
          <w:rFonts w:ascii="Comic Sans MS" w:hAnsi="Comic Sans MS"/>
          <w:sz w:val="20"/>
          <w:szCs w:val="20"/>
        </w:rPr>
        <w:t>et</w:t>
      </w:r>
      <w:r>
        <w:rPr>
          <w:rFonts w:ascii="Comic Sans MS" w:hAnsi="Comic Sans MS"/>
          <w:sz w:val="20"/>
          <w:szCs w:val="20"/>
        </w:rPr>
        <w:t xml:space="preserve"> vil vera b</w:t>
      </w:r>
      <w:r w:rsidR="008C11EA">
        <w:rPr>
          <w:rFonts w:ascii="Comic Sans MS" w:hAnsi="Comic Sans MS"/>
          <w:sz w:val="20"/>
          <w:szCs w:val="20"/>
        </w:rPr>
        <w:t>o</w:t>
      </w:r>
      <w:r>
        <w:rPr>
          <w:rFonts w:ascii="Comic Sans MS" w:hAnsi="Comic Sans MS"/>
          <w:sz w:val="20"/>
          <w:szCs w:val="20"/>
        </w:rPr>
        <w:t>rn si</w:t>
      </w:r>
      <w:r w:rsidR="00254986">
        <w:rPr>
          <w:rFonts w:ascii="Comic Sans MS" w:hAnsi="Comic Sans MS"/>
          <w:sz w:val="20"/>
          <w:szCs w:val="20"/>
        </w:rPr>
        <w:t>n rett til medverknad</w:t>
      </w:r>
      <w:r w:rsidR="00DD1DF4">
        <w:rPr>
          <w:rFonts w:ascii="Comic Sans MS" w:hAnsi="Comic Sans MS"/>
          <w:sz w:val="20"/>
          <w:szCs w:val="20"/>
        </w:rPr>
        <w:t xml:space="preserve"> og dette året vil fokuset vera </w:t>
      </w:r>
      <w:r w:rsidR="0046303B">
        <w:rPr>
          <w:rFonts w:ascii="Comic Sans MS" w:hAnsi="Comic Sans MS"/>
          <w:sz w:val="20"/>
          <w:szCs w:val="20"/>
        </w:rPr>
        <w:t xml:space="preserve">korleis </w:t>
      </w:r>
      <w:r w:rsidR="00254986">
        <w:rPr>
          <w:rFonts w:ascii="Comic Sans MS" w:hAnsi="Comic Sans MS"/>
          <w:sz w:val="20"/>
          <w:szCs w:val="20"/>
        </w:rPr>
        <w:t>styr</w:t>
      </w:r>
      <w:r w:rsidR="003F30BB">
        <w:rPr>
          <w:rFonts w:ascii="Comic Sans MS" w:hAnsi="Comic Sans MS"/>
          <w:sz w:val="20"/>
          <w:szCs w:val="20"/>
        </w:rPr>
        <w:t>ka barna sin</w:t>
      </w:r>
      <w:r w:rsidR="0046303B">
        <w:rPr>
          <w:rFonts w:ascii="Comic Sans MS" w:hAnsi="Comic Sans MS"/>
          <w:sz w:val="20"/>
          <w:szCs w:val="20"/>
        </w:rPr>
        <w:t xml:space="preserve"> medverknad</w:t>
      </w:r>
      <w:r w:rsidR="008C11EA">
        <w:rPr>
          <w:rFonts w:ascii="Comic Sans MS" w:hAnsi="Comic Sans MS"/>
          <w:sz w:val="20"/>
          <w:szCs w:val="20"/>
        </w:rPr>
        <w:t xml:space="preserve"> </w:t>
      </w:r>
      <w:r w:rsidR="00DD1DF4">
        <w:rPr>
          <w:rFonts w:ascii="Comic Sans MS" w:hAnsi="Comic Sans MS"/>
          <w:sz w:val="20"/>
          <w:szCs w:val="20"/>
        </w:rPr>
        <w:t>via ASK (alternativ</w:t>
      </w:r>
      <w:r w:rsidR="008C11EA">
        <w:rPr>
          <w:rFonts w:ascii="Comic Sans MS" w:hAnsi="Comic Sans MS"/>
          <w:sz w:val="20"/>
          <w:szCs w:val="20"/>
        </w:rPr>
        <w:t>-</w:t>
      </w:r>
      <w:r w:rsidR="00A54182">
        <w:rPr>
          <w:rFonts w:ascii="Comic Sans MS" w:hAnsi="Comic Sans MS"/>
          <w:sz w:val="20"/>
          <w:szCs w:val="20"/>
        </w:rPr>
        <w:t>supplerande</w:t>
      </w:r>
      <w:r w:rsidR="00DD1DF4">
        <w:rPr>
          <w:rFonts w:ascii="Comic Sans MS" w:hAnsi="Comic Sans MS"/>
          <w:sz w:val="20"/>
          <w:szCs w:val="20"/>
        </w:rPr>
        <w:t xml:space="preserve"> kommunikasjon).</w:t>
      </w:r>
    </w:p>
    <w:p w14:paraId="72E23767" w14:textId="77777777" w:rsidR="00121BAD" w:rsidRDefault="00121BAD" w:rsidP="00180273">
      <w:pPr>
        <w:spacing w:after="0"/>
        <w:rPr>
          <w:rFonts w:ascii="Comic Sans MS" w:hAnsi="Comic Sans MS"/>
          <w:sz w:val="20"/>
          <w:szCs w:val="20"/>
        </w:rPr>
      </w:pPr>
    </w:p>
    <w:p w14:paraId="6B74696B" w14:textId="77777777" w:rsidR="00121BAD" w:rsidRDefault="00121BAD" w:rsidP="00180273">
      <w:pPr>
        <w:spacing w:after="0"/>
        <w:rPr>
          <w:rFonts w:ascii="Comic Sans MS" w:hAnsi="Comic Sans MS"/>
          <w:sz w:val="20"/>
          <w:szCs w:val="20"/>
        </w:rPr>
      </w:pPr>
    </w:p>
    <w:p w14:paraId="7B82D801" w14:textId="77777777" w:rsidR="00803D20" w:rsidRDefault="00803D20" w:rsidP="00CF17C4">
      <w:pPr>
        <w:spacing w:after="0"/>
        <w:rPr>
          <w:rFonts w:ascii="Comic Sans MS" w:hAnsi="Comic Sans MS"/>
          <w:b/>
          <w:sz w:val="24"/>
          <w:szCs w:val="24"/>
          <w:u w:val="single"/>
        </w:rPr>
      </w:pPr>
      <w:r>
        <w:rPr>
          <w:rFonts w:ascii="Comic Sans MS" w:hAnsi="Comic Sans MS"/>
          <w:b/>
          <w:sz w:val="24"/>
          <w:szCs w:val="24"/>
          <w:u w:val="single"/>
        </w:rPr>
        <w:br w:type="page"/>
      </w:r>
    </w:p>
    <w:p w14:paraId="7A7AC985" w14:textId="28485F75" w:rsidR="007A0BB9" w:rsidRPr="00CF17C4" w:rsidRDefault="00A2066B" w:rsidP="00CF17C4">
      <w:pPr>
        <w:spacing w:after="0"/>
        <w:rPr>
          <w:rFonts w:ascii="Comic Sans MS" w:hAnsi="Comic Sans MS"/>
          <w:sz w:val="20"/>
          <w:szCs w:val="20"/>
        </w:rPr>
      </w:pPr>
      <w:r w:rsidRPr="00133FC4">
        <w:rPr>
          <w:rFonts w:ascii="Comic Sans MS" w:hAnsi="Comic Sans MS"/>
          <w:b/>
          <w:sz w:val="24"/>
          <w:szCs w:val="24"/>
          <w:u w:val="single"/>
        </w:rPr>
        <w:lastRenderedPageBreak/>
        <w:t>Overgangar</w:t>
      </w:r>
    </w:p>
    <w:p w14:paraId="5391DCE4" w14:textId="77777777" w:rsidR="007A0BB9" w:rsidRPr="00133FC4" w:rsidRDefault="007A0BB9" w:rsidP="007A0BB9">
      <w:pPr>
        <w:spacing w:after="0"/>
        <w:rPr>
          <w:rFonts w:ascii="Comic Sans MS" w:hAnsi="Comic Sans MS"/>
          <w:b/>
          <w:sz w:val="24"/>
          <w:szCs w:val="24"/>
          <w:u w:val="single"/>
        </w:rPr>
      </w:pPr>
    </w:p>
    <w:p w14:paraId="1DD3EE1F" w14:textId="77777777" w:rsidR="007A0BB9" w:rsidRPr="00133FC4" w:rsidRDefault="007A0BB9" w:rsidP="007A0BB9">
      <w:pPr>
        <w:spacing w:after="0"/>
        <w:rPr>
          <w:rFonts w:ascii="Comic Sans MS" w:hAnsi="Comic Sans MS"/>
          <w:b/>
          <w:sz w:val="24"/>
          <w:szCs w:val="24"/>
          <w:u w:val="single"/>
        </w:rPr>
      </w:pPr>
    </w:p>
    <w:p w14:paraId="6662E630" w14:textId="6B43305A" w:rsidR="007A0BB9" w:rsidRPr="00133FC4" w:rsidRDefault="007A0BB9" w:rsidP="007A0BB9">
      <w:pPr>
        <w:pStyle w:val="Listeavsnitt"/>
        <w:numPr>
          <w:ilvl w:val="0"/>
          <w:numId w:val="4"/>
        </w:numPr>
        <w:spacing w:after="0"/>
        <w:rPr>
          <w:rFonts w:ascii="Comic Sans MS" w:hAnsi="Comic Sans MS"/>
          <w:sz w:val="24"/>
          <w:szCs w:val="24"/>
          <w:u w:val="single"/>
        </w:rPr>
      </w:pPr>
      <w:r w:rsidRPr="00133FC4">
        <w:rPr>
          <w:rFonts w:ascii="Comic Sans MS" w:hAnsi="Comic Sans MS"/>
          <w:sz w:val="24"/>
          <w:szCs w:val="24"/>
          <w:u w:val="single"/>
        </w:rPr>
        <w:t>Når barnet startar i barnehagen</w:t>
      </w:r>
    </w:p>
    <w:p w14:paraId="7B25B1DA" w14:textId="77777777" w:rsidR="007A0BB9" w:rsidRPr="00133FC4" w:rsidRDefault="007A0BB9" w:rsidP="007A0BB9">
      <w:pPr>
        <w:spacing w:after="0"/>
        <w:rPr>
          <w:rFonts w:ascii="Comic Sans MS" w:hAnsi="Comic Sans MS"/>
          <w:b/>
          <w:sz w:val="24"/>
          <w:szCs w:val="24"/>
          <w:u w:val="single"/>
        </w:rPr>
      </w:pPr>
    </w:p>
    <w:p w14:paraId="7024E00B"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Barnehagen skal i samarbeid med heimen leggja til rette for at barnet kan få ein trygg og god start i barnehagen.</w:t>
      </w:r>
    </w:p>
    <w:p w14:paraId="51B3FCE8" w14:textId="77777777" w:rsidR="007A0BB9" w:rsidRPr="00133FC4" w:rsidRDefault="007A0BB9" w:rsidP="007A0BB9">
      <w:pPr>
        <w:spacing w:after="0"/>
        <w:rPr>
          <w:rFonts w:ascii="Comic Sans MS" w:hAnsi="Comic Sans MS"/>
          <w:sz w:val="20"/>
          <w:szCs w:val="20"/>
        </w:rPr>
      </w:pPr>
    </w:p>
    <w:p w14:paraId="00FA3451"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003A64C6" w:rsidRPr="00133FC4">
        <w:rPr>
          <w:rFonts w:ascii="Comic Sans MS" w:hAnsi="Comic Sans MS"/>
          <w:sz w:val="20"/>
          <w:szCs w:val="20"/>
        </w:rPr>
        <w:t>Rammeplan</w:t>
      </w:r>
      <w:r w:rsidR="002C6B09">
        <w:rPr>
          <w:rFonts w:ascii="Comic Sans MS" w:hAnsi="Comic Sans MS"/>
          <w:sz w:val="20"/>
          <w:szCs w:val="20"/>
        </w:rPr>
        <w:t>en</w:t>
      </w:r>
      <w:r w:rsidRPr="00133FC4">
        <w:rPr>
          <w:rFonts w:ascii="Comic Sans MS" w:hAnsi="Comic Sans MS"/>
          <w:sz w:val="20"/>
          <w:szCs w:val="20"/>
        </w:rPr>
        <w:t xml:space="preserve"> 2017</w:t>
      </w:r>
      <w:r w:rsidR="00EB0714">
        <w:rPr>
          <w:rFonts w:ascii="Comic Sans MS" w:hAnsi="Comic Sans MS"/>
          <w:sz w:val="20"/>
          <w:szCs w:val="20"/>
        </w:rPr>
        <w:t>.</w:t>
      </w:r>
    </w:p>
    <w:p w14:paraId="19B5A759" w14:textId="77777777" w:rsidR="007A0BB9" w:rsidRPr="00133FC4" w:rsidRDefault="007A0BB9" w:rsidP="007A0BB9">
      <w:pPr>
        <w:spacing w:after="0"/>
        <w:rPr>
          <w:rFonts w:ascii="Comic Sans MS" w:hAnsi="Comic Sans MS"/>
          <w:sz w:val="20"/>
          <w:szCs w:val="20"/>
        </w:rPr>
      </w:pPr>
    </w:p>
    <w:p w14:paraId="68E1C358"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 xml:space="preserve">Naustvågen barnehage har utarbeidd ein eigen overgangsplan for dette. </w:t>
      </w:r>
      <w:r w:rsidR="006511A1">
        <w:rPr>
          <w:rFonts w:ascii="Comic Sans MS" w:hAnsi="Comic Sans MS"/>
          <w:sz w:val="20"/>
          <w:szCs w:val="20"/>
        </w:rPr>
        <w:t>I</w:t>
      </w:r>
      <w:r w:rsidRPr="00133FC4">
        <w:rPr>
          <w:rFonts w:ascii="Comic Sans MS" w:hAnsi="Comic Sans MS"/>
          <w:sz w:val="20"/>
          <w:szCs w:val="20"/>
        </w:rPr>
        <w:t>nformasjon om</w:t>
      </w:r>
      <w:r w:rsidR="00A2066B" w:rsidRPr="00133FC4">
        <w:rPr>
          <w:rFonts w:ascii="Comic Sans MS" w:hAnsi="Comic Sans MS"/>
          <w:sz w:val="20"/>
          <w:szCs w:val="20"/>
        </w:rPr>
        <w:t xml:space="preserve"> planen får dei nye foreldra på</w:t>
      </w:r>
      <w:r w:rsidRPr="00133FC4">
        <w:rPr>
          <w:rFonts w:ascii="Comic Sans MS" w:hAnsi="Comic Sans MS"/>
          <w:sz w:val="20"/>
          <w:szCs w:val="20"/>
        </w:rPr>
        <w:t xml:space="preserve"> foreldremøtet som me har</w:t>
      </w:r>
      <w:r w:rsidR="006511A1">
        <w:rPr>
          <w:rFonts w:ascii="Comic Sans MS" w:hAnsi="Comic Sans MS"/>
          <w:sz w:val="20"/>
          <w:szCs w:val="20"/>
        </w:rPr>
        <w:t xml:space="preserve"> </w:t>
      </w:r>
      <w:r w:rsidRPr="00133FC4">
        <w:rPr>
          <w:rFonts w:ascii="Comic Sans MS" w:hAnsi="Comic Sans MS"/>
          <w:sz w:val="20"/>
          <w:szCs w:val="20"/>
        </w:rPr>
        <w:t>i juni.  Foreldra får her høve til å koma med innspel på kva som e</w:t>
      </w:r>
      <w:r w:rsidR="00A2066B" w:rsidRPr="00133FC4">
        <w:rPr>
          <w:rFonts w:ascii="Comic Sans MS" w:hAnsi="Comic Sans MS"/>
          <w:sz w:val="20"/>
          <w:szCs w:val="20"/>
        </w:rPr>
        <w:t>r best for deira barn</w:t>
      </w:r>
      <w:r w:rsidR="006511A1">
        <w:rPr>
          <w:rFonts w:ascii="Comic Sans MS" w:hAnsi="Comic Sans MS"/>
          <w:sz w:val="20"/>
          <w:szCs w:val="20"/>
        </w:rPr>
        <w:t>. M</w:t>
      </w:r>
      <w:r w:rsidR="00A2066B" w:rsidRPr="00133FC4">
        <w:rPr>
          <w:rFonts w:ascii="Comic Sans MS" w:hAnsi="Comic Sans MS"/>
          <w:sz w:val="20"/>
          <w:szCs w:val="20"/>
        </w:rPr>
        <w:t>e</w:t>
      </w:r>
      <w:r w:rsidRPr="00133FC4">
        <w:rPr>
          <w:rFonts w:ascii="Comic Sans MS" w:hAnsi="Comic Sans MS"/>
          <w:sz w:val="20"/>
          <w:szCs w:val="20"/>
        </w:rPr>
        <w:t xml:space="preserve"> har tett oppfølging slik at både born og foreldre får ei trygg tilhøyrsle og ei</w:t>
      </w:r>
      <w:r w:rsidR="00A2066B" w:rsidRPr="00133FC4">
        <w:rPr>
          <w:rFonts w:ascii="Comic Sans MS" w:hAnsi="Comic Sans MS"/>
          <w:sz w:val="20"/>
          <w:szCs w:val="20"/>
        </w:rPr>
        <w:t>n</w:t>
      </w:r>
      <w:r w:rsidRPr="00133FC4">
        <w:rPr>
          <w:rFonts w:ascii="Comic Sans MS" w:hAnsi="Comic Sans MS"/>
          <w:sz w:val="20"/>
          <w:szCs w:val="20"/>
        </w:rPr>
        <w:t xml:space="preserve"> god oppstart i barnehagen</w:t>
      </w:r>
      <w:r w:rsidR="00A2066B" w:rsidRPr="00133FC4">
        <w:rPr>
          <w:rFonts w:ascii="Comic Sans MS" w:hAnsi="Comic Sans MS"/>
          <w:sz w:val="20"/>
          <w:szCs w:val="20"/>
        </w:rPr>
        <w:t>.</w:t>
      </w:r>
    </w:p>
    <w:p w14:paraId="380FED49" w14:textId="77777777" w:rsidR="007A0BB9" w:rsidRPr="00133FC4" w:rsidRDefault="007A0BB9" w:rsidP="007A0BB9">
      <w:pPr>
        <w:spacing w:after="0"/>
        <w:rPr>
          <w:rFonts w:ascii="Comic Sans MS" w:hAnsi="Comic Sans MS"/>
          <w:sz w:val="20"/>
          <w:szCs w:val="20"/>
        </w:rPr>
      </w:pPr>
    </w:p>
    <w:p w14:paraId="560ED14D" w14:textId="749C03E3"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 xml:space="preserve">Barnet skal </w:t>
      </w:r>
      <w:r w:rsidR="00A2066B" w:rsidRPr="00133FC4">
        <w:rPr>
          <w:rFonts w:ascii="Comic Sans MS" w:hAnsi="Comic Sans MS"/>
          <w:sz w:val="20"/>
          <w:szCs w:val="20"/>
        </w:rPr>
        <w:t>oppleva omsorg, tryggleik</w:t>
      </w:r>
      <w:r w:rsidR="005A4927">
        <w:rPr>
          <w:rFonts w:ascii="Comic Sans MS" w:hAnsi="Comic Sans MS"/>
          <w:sz w:val="20"/>
          <w:szCs w:val="20"/>
        </w:rPr>
        <w:t xml:space="preserve">, </w:t>
      </w:r>
      <w:proofErr w:type="spellStart"/>
      <w:r w:rsidR="00A0237A">
        <w:rPr>
          <w:rFonts w:ascii="Comic Sans MS" w:hAnsi="Comic Sans MS"/>
          <w:sz w:val="20"/>
          <w:szCs w:val="20"/>
        </w:rPr>
        <w:t>inkl</w:t>
      </w:r>
      <w:r w:rsidR="0046303B">
        <w:rPr>
          <w:rFonts w:ascii="Comic Sans MS" w:hAnsi="Comic Sans MS"/>
          <w:sz w:val="20"/>
          <w:szCs w:val="20"/>
        </w:rPr>
        <w:t>ud</w:t>
      </w:r>
      <w:r w:rsidR="00A0237A">
        <w:rPr>
          <w:rFonts w:ascii="Comic Sans MS" w:hAnsi="Comic Sans MS"/>
          <w:sz w:val="20"/>
          <w:szCs w:val="20"/>
        </w:rPr>
        <w:t>ering</w:t>
      </w:r>
      <w:proofErr w:type="spellEnd"/>
      <w:r w:rsidR="005A4927">
        <w:rPr>
          <w:rFonts w:ascii="Comic Sans MS" w:hAnsi="Comic Sans MS"/>
          <w:sz w:val="20"/>
          <w:szCs w:val="20"/>
        </w:rPr>
        <w:t xml:space="preserve"> og </w:t>
      </w:r>
      <w:r w:rsidR="00A2066B" w:rsidRPr="00133FC4">
        <w:rPr>
          <w:rFonts w:ascii="Comic Sans MS" w:hAnsi="Comic Sans MS"/>
          <w:sz w:val="20"/>
          <w:szCs w:val="20"/>
        </w:rPr>
        <w:t>få</w:t>
      </w:r>
      <w:r w:rsidRPr="00133FC4">
        <w:rPr>
          <w:rFonts w:ascii="Comic Sans MS" w:hAnsi="Comic Sans MS"/>
          <w:sz w:val="20"/>
          <w:szCs w:val="20"/>
        </w:rPr>
        <w:t xml:space="preserve"> høve</w:t>
      </w:r>
      <w:r w:rsidR="00A2066B" w:rsidRPr="00133FC4">
        <w:rPr>
          <w:rFonts w:ascii="Comic Sans MS" w:hAnsi="Comic Sans MS"/>
          <w:sz w:val="20"/>
          <w:szCs w:val="20"/>
        </w:rPr>
        <w:t xml:space="preserve"> til å utforska, læra og </w:t>
      </w:r>
      <w:r w:rsidR="00A0237A">
        <w:rPr>
          <w:rFonts w:ascii="Comic Sans MS" w:hAnsi="Comic Sans MS"/>
          <w:sz w:val="20"/>
          <w:szCs w:val="20"/>
        </w:rPr>
        <w:t xml:space="preserve">å </w:t>
      </w:r>
      <w:r w:rsidR="00A2066B" w:rsidRPr="00133FC4">
        <w:rPr>
          <w:rFonts w:ascii="Comic Sans MS" w:hAnsi="Comic Sans MS"/>
          <w:sz w:val="20"/>
          <w:szCs w:val="20"/>
        </w:rPr>
        <w:t xml:space="preserve">leika, </w:t>
      </w:r>
      <w:proofErr w:type="spellStart"/>
      <w:r w:rsidR="00A2066B" w:rsidRPr="00133FC4">
        <w:rPr>
          <w:rFonts w:ascii="Comic Sans MS" w:hAnsi="Comic Sans MS"/>
          <w:sz w:val="20"/>
          <w:szCs w:val="20"/>
        </w:rPr>
        <w:t>jfr</w:t>
      </w:r>
      <w:proofErr w:type="spellEnd"/>
      <w:r w:rsidR="00A2066B" w:rsidRPr="00133FC4">
        <w:rPr>
          <w:rFonts w:ascii="Comic Sans MS" w:hAnsi="Comic Sans MS"/>
          <w:sz w:val="20"/>
          <w:szCs w:val="20"/>
        </w:rPr>
        <w:t>. p</w:t>
      </w:r>
      <w:r w:rsidRPr="00133FC4">
        <w:rPr>
          <w:rFonts w:ascii="Comic Sans MS" w:hAnsi="Comic Sans MS"/>
          <w:sz w:val="20"/>
          <w:szCs w:val="20"/>
        </w:rPr>
        <w:t>lan for når barnet startar i Naustvågen barnehage.</w:t>
      </w:r>
    </w:p>
    <w:p w14:paraId="02BA4C76" w14:textId="77777777" w:rsidR="007A0BB9" w:rsidRPr="00133FC4" w:rsidRDefault="007A0BB9" w:rsidP="007A0BB9">
      <w:pPr>
        <w:spacing w:after="0"/>
        <w:rPr>
          <w:rFonts w:ascii="Comic Sans MS" w:hAnsi="Comic Sans MS"/>
          <w:sz w:val="20"/>
          <w:szCs w:val="20"/>
        </w:rPr>
      </w:pPr>
    </w:p>
    <w:p w14:paraId="40140B88" w14:textId="77777777" w:rsidR="007A0BB9" w:rsidRPr="00133FC4" w:rsidRDefault="007A0BB9" w:rsidP="007A0BB9">
      <w:pPr>
        <w:spacing w:after="0"/>
        <w:rPr>
          <w:rFonts w:ascii="Comic Sans MS" w:hAnsi="Comic Sans MS"/>
          <w:sz w:val="20"/>
          <w:szCs w:val="20"/>
        </w:rPr>
      </w:pPr>
    </w:p>
    <w:p w14:paraId="5C0B30E1" w14:textId="0BA2EC27" w:rsidR="007A0BB9" w:rsidRPr="00133FC4" w:rsidRDefault="007A0BB9" w:rsidP="007A0BB9">
      <w:pPr>
        <w:pStyle w:val="Listeavsnitt"/>
        <w:numPr>
          <w:ilvl w:val="0"/>
          <w:numId w:val="4"/>
        </w:numPr>
        <w:spacing w:after="0"/>
        <w:rPr>
          <w:rFonts w:ascii="Comic Sans MS" w:hAnsi="Comic Sans MS"/>
          <w:sz w:val="24"/>
          <w:szCs w:val="24"/>
          <w:u w:val="single"/>
        </w:rPr>
      </w:pPr>
      <w:proofErr w:type="spellStart"/>
      <w:r w:rsidRPr="00133FC4">
        <w:rPr>
          <w:rFonts w:ascii="Comic Sans MS" w:hAnsi="Comic Sans MS"/>
          <w:sz w:val="24"/>
          <w:szCs w:val="24"/>
          <w:u w:val="single"/>
        </w:rPr>
        <w:t>Innad</w:t>
      </w:r>
      <w:proofErr w:type="spellEnd"/>
      <w:r w:rsidRPr="00133FC4">
        <w:rPr>
          <w:rFonts w:ascii="Comic Sans MS" w:hAnsi="Comic Sans MS"/>
          <w:sz w:val="24"/>
          <w:szCs w:val="24"/>
          <w:u w:val="single"/>
        </w:rPr>
        <w:t xml:space="preserve"> i barnehagen</w:t>
      </w:r>
    </w:p>
    <w:p w14:paraId="345F1BBA" w14:textId="77777777" w:rsidR="007A0BB9" w:rsidRPr="00133FC4" w:rsidRDefault="007A0BB9" w:rsidP="007A0BB9">
      <w:pPr>
        <w:spacing w:after="0"/>
        <w:rPr>
          <w:rFonts w:ascii="Comic Sans MS" w:hAnsi="Comic Sans MS"/>
          <w:sz w:val="20"/>
          <w:szCs w:val="20"/>
        </w:rPr>
      </w:pPr>
    </w:p>
    <w:p w14:paraId="3FB78F4E" w14:textId="75A7D19D"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Kvar vår har me hospiteri</w:t>
      </w:r>
      <w:r w:rsidR="002F5BCC" w:rsidRPr="00133FC4">
        <w:rPr>
          <w:rFonts w:ascii="Comic Sans MS" w:hAnsi="Comic Sans MS"/>
          <w:sz w:val="20"/>
          <w:szCs w:val="20"/>
        </w:rPr>
        <w:t xml:space="preserve">ng for dei borna som skal </w:t>
      </w:r>
      <w:r w:rsidR="005A4927">
        <w:rPr>
          <w:rFonts w:ascii="Comic Sans MS" w:hAnsi="Comic Sans MS"/>
          <w:sz w:val="20"/>
          <w:szCs w:val="20"/>
        </w:rPr>
        <w:t>byta</w:t>
      </w:r>
      <w:r w:rsidRPr="00133FC4">
        <w:rPr>
          <w:rFonts w:ascii="Comic Sans MS" w:hAnsi="Comic Sans MS"/>
          <w:sz w:val="20"/>
          <w:szCs w:val="20"/>
        </w:rPr>
        <w:t xml:space="preserve"> avdeling. Hospitering vil </w:t>
      </w:r>
      <w:r w:rsidR="00A2066B" w:rsidRPr="00133FC4">
        <w:rPr>
          <w:rFonts w:ascii="Comic Sans MS" w:hAnsi="Comic Sans MS"/>
          <w:sz w:val="20"/>
          <w:szCs w:val="20"/>
        </w:rPr>
        <w:t>sei at ein trygg og kjent vaksen</w:t>
      </w:r>
      <w:r w:rsidRPr="00133FC4">
        <w:rPr>
          <w:rFonts w:ascii="Comic Sans MS" w:hAnsi="Comic Sans MS"/>
          <w:sz w:val="20"/>
          <w:szCs w:val="20"/>
        </w:rPr>
        <w:t xml:space="preserve"> er saman med ei gruppe born inne på den «nye» avdeling</w:t>
      </w:r>
      <w:r w:rsidR="00A2066B" w:rsidRPr="00133FC4">
        <w:rPr>
          <w:rFonts w:ascii="Comic Sans MS" w:hAnsi="Comic Sans MS"/>
          <w:sz w:val="20"/>
          <w:szCs w:val="20"/>
        </w:rPr>
        <w:t>a</w:t>
      </w:r>
      <w:r w:rsidRPr="00133FC4">
        <w:rPr>
          <w:rFonts w:ascii="Comic Sans MS" w:hAnsi="Comic Sans MS"/>
          <w:sz w:val="20"/>
          <w:szCs w:val="20"/>
        </w:rPr>
        <w:t xml:space="preserve"> ein dag i veka frå mai og til medio juni.</w:t>
      </w:r>
    </w:p>
    <w:p w14:paraId="000169EC" w14:textId="77777777" w:rsidR="007A0BB9" w:rsidRPr="00133FC4" w:rsidRDefault="007A0BB9" w:rsidP="007A0BB9">
      <w:pPr>
        <w:spacing w:after="0"/>
        <w:rPr>
          <w:rFonts w:ascii="Comic Sans MS" w:hAnsi="Comic Sans MS"/>
          <w:sz w:val="20"/>
          <w:szCs w:val="20"/>
        </w:rPr>
      </w:pPr>
    </w:p>
    <w:p w14:paraId="51493A41"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Inna</w:t>
      </w:r>
      <w:r w:rsidR="00A2066B" w:rsidRPr="00133FC4">
        <w:rPr>
          <w:rFonts w:ascii="Comic Sans MS" w:hAnsi="Comic Sans MS"/>
          <w:sz w:val="20"/>
          <w:szCs w:val="20"/>
        </w:rPr>
        <w:t xml:space="preserve">n juni månad </w:t>
      </w:r>
      <w:r w:rsidRPr="00133FC4">
        <w:rPr>
          <w:rFonts w:ascii="Comic Sans MS" w:hAnsi="Comic Sans MS"/>
          <w:sz w:val="20"/>
          <w:szCs w:val="20"/>
        </w:rPr>
        <w:t>skal personale</w:t>
      </w:r>
      <w:r w:rsidR="00A2066B" w:rsidRPr="00133FC4">
        <w:rPr>
          <w:rFonts w:ascii="Comic Sans MS" w:hAnsi="Comic Sans MS"/>
          <w:sz w:val="20"/>
          <w:szCs w:val="20"/>
        </w:rPr>
        <w:t>t</w:t>
      </w:r>
      <w:r w:rsidRPr="00133FC4">
        <w:rPr>
          <w:rFonts w:ascii="Comic Sans MS" w:hAnsi="Comic Sans MS"/>
          <w:sz w:val="20"/>
          <w:szCs w:val="20"/>
        </w:rPr>
        <w:t xml:space="preserve"> og foreldra ha fått informasjon om kven som skal vera</w:t>
      </w:r>
      <w:r w:rsidR="002F5BCC" w:rsidRPr="00133FC4">
        <w:rPr>
          <w:rFonts w:ascii="Comic Sans MS" w:hAnsi="Comic Sans MS"/>
          <w:sz w:val="20"/>
          <w:szCs w:val="20"/>
        </w:rPr>
        <w:t xml:space="preserve"> på kva avdeling i </w:t>
      </w:r>
      <w:r w:rsidRPr="00133FC4">
        <w:rPr>
          <w:rFonts w:ascii="Comic Sans MS" w:hAnsi="Comic Sans MS"/>
          <w:sz w:val="20"/>
          <w:szCs w:val="20"/>
        </w:rPr>
        <w:t>august. Pedagogane har eit særleg ansvar for å knyta god og nær kontak</w:t>
      </w:r>
      <w:r w:rsidR="00A2066B" w:rsidRPr="00133FC4">
        <w:rPr>
          <w:rFonts w:ascii="Comic Sans MS" w:hAnsi="Comic Sans MS"/>
          <w:sz w:val="20"/>
          <w:szCs w:val="20"/>
        </w:rPr>
        <w:t xml:space="preserve">t med dei borna og foreldra </w:t>
      </w:r>
      <w:r w:rsidRPr="00133FC4">
        <w:rPr>
          <w:rFonts w:ascii="Comic Sans MS" w:hAnsi="Comic Sans MS"/>
          <w:sz w:val="20"/>
          <w:szCs w:val="20"/>
        </w:rPr>
        <w:t>dei får på sin avdeling.</w:t>
      </w:r>
    </w:p>
    <w:p w14:paraId="014CC050" w14:textId="77777777" w:rsidR="007A0BB9" w:rsidRPr="00133FC4" w:rsidRDefault="007A0BB9" w:rsidP="007A0BB9">
      <w:pPr>
        <w:spacing w:after="0"/>
        <w:rPr>
          <w:rFonts w:ascii="Comic Sans MS" w:hAnsi="Comic Sans MS"/>
          <w:b/>
          <w:sz w:val="20"/>
          <w:szCs w:val="20"/>
          <w:u w:val="single"/>
        </w:rPr>
      </w:pPr>
    </w:p>
    <w:p w14:paraId="787A5F3A" w14:textId="77777777" w:rsidR="007A0BB9" w:rsidRPr="00133FC4" w:rsidRDefault="007A0BB9" w:rsidP="007A0BB9">
      <w:pPr>
        <w:spacing w:after="0"/>
        <w:rPr>
          <w:rFonts w:ascii="Comic Sans MS" w:hAnsi="Comic Sans MS"/>
          <w:sz w:val="20"/>
          <w:szCs w:val="20"/>
          <w:u w:val="single"/>
        </w:rPr>
      </w:pPr>
    </w:p>
    <w:p w14:paraId="09A42DAF" w14:textId="42217703" w:rsidR="007A0BB9" w:rsidRPr="00133FC4" w:rsidRDefault="007A0BB9" w:rsidP="007A0BB9">
      <w:pPr>
        <w:pStyle w:val="Listeavsnitt"/>
        <w:numPr>
          <w:ilvl w:val="0"/>
          <w:numId w:val="4"/>
        </w:numPr>
        <w:spacing w:after="0" w:line="240" w:lineRule="auto"/>
        <w:rPr>
          <w:rFonts w:ascii="Comic Sans MS" w:hAnsi="Comic Sans MS"/>
          <w:sz w:val="24"/>
          <w:szCs w:val="24"/>
        </w:rPr>
      </w:pPr>
      <w:r w:rsidRPr="00133FC4">
        <w:rPr>
          <w:rFonts w:ascii="Comic Sans MS" w:hAnsi="Comic Sans MS"/>
          <w:sz w:val="24"/>
          <w:szCs w:val="24"/>
          <w:u w:val="single"/>
        </w:rPr>
        <w:t xml:space="preserve">Barnehage </w:t>
      </w:r>
      <w:r w:rsidR="00A2066B" w:rsidRPr="00133FC4">
        <w:rPr>
          <w:rFonts w:ascii="Comic Sans MS" w:hAnsi="Comic Sans MS"/>
          <w:sz w:val="24"/>
          <w:szCs w:val="24"/>
          <w:u w:val="single"/>
        </w:rPr>
        <w:t>–</w:t>
      </w:r>
      <w:r w:rsidRPr="00133FC4">
        <w:rPr>
          <w:rFonts w:ascii="Comic Sans MS" w:hAnsi="Comic Sans MS"/>
          <w:sz w:val="24"/>
          <w:szCs w:val="24"/>
          <w:u w:val="single"/>
        </w:rPr>
        <w:t xml:space="preserve"> skule</w:t>
      </w:r>
    </w:p>
    <w:p w14:paraId="7A794A18" w14:textId="77777777" w:rsidR="007A0BB9" w:rsidRPr="00133FC4" w:rsidRDefault="007A0BB9" w:rsidP="007A0BB9">
      <w:pPr>
        <w:spacing w:after="0"/>
        <w:rPr>
          <w:rFonts w:ascii="Comic Sans MS" w:hAnsi="Comic Sans MS"/>
          <w:sz w:val="24"/>
          <w:szCs w:val="24"/>
          <w:u w:val="single"/>
        </w:rPr>
      </w:pPr>
    </w:p>
    <w:p w14:paraId="1A1C6B6A" w14:textId="107EB477" w:rsidR="007A0BB9" w:rsidRPr="00133FC4" w:rsidRDefault="001B0AB4" w:rsidP="007A0BB9">
      <w:pPr>
        <w:spacing w:after="0"/>
        <w:rPr>
          <w:rFonts w:ascii="Comic Sans MS" w:hAnsi="Comic Sans MS"/>
          <w:b/>
          <w:sz w:val="24"/>
          <w:szCs w:val="24"/>
          <w:u w:val="single"/>
        </w:rPr>
      </w:pPr>
      <w:r>
        <w:rPr>
          <w:rFonts w:ascii="Comic Sans MS" w:hAnsi="Comic Sans MS"/>
          <w:sz w:val="20"/>
          <w:szCs w:val="20"/>
        </w:rPr>
        <w:t>I samarbeid med skulen har me blitt einige om at d</w:t>
      </w:r>
      <w:r w:rsidR="007A0BB9" w:rsidRPr="00133FC4">
        <w:rPr>
          <w:rFonts w:ascii="Comic Sans MS" w:hAnsi="Comic Sans MS"/>
          <w:sz w:val="20"/>
          <w:szCs w:val="20"/>
        </w:rPr>
        <w:t>et siste året borna går i barnehagen</w:t>
      </w:r>
      <w:r>
        <w:rPr>
          <w:rFonts w:ascii="Comic Sans MS" w:hAnsi="Comic Sans MS"/>
          <w:sz w:val="20"/>
          <w:szCs w:val="20"/>
        </w:rPr>
        <w:t>,</w:t>
      </w:r>
      <w:r w:rsidR="007A0BB9" w:rsidRPr="00133FC4">
        <w:rPr>
          <w:rFonts w:ascii="Comic Sans MS" w:hAnsi="Comic Sans MS"/>
          <w:sz w:val="20"/>
          <w:szCs w:val="20"/>
        </w:rPr>
        <w:t xml:space="preserve"> har me ekstra fokus på</w:t>
      </w:r>
      <w:r w:rsidR="00A0237A">
        <w:rPr>
          <w:rFonts w:ascii="Comic Sans MS" w:hAnsi="Comic Sans MS"/>
          <w:sz w:val="20"/>
          <w:szCs w:val="20"/>
        </w:rPr>
        <w:t>:</w:t>
      </w:r>
    </w:p>
    <w:p w14:paraId="4F517C2D" w14:textId="77777777" w:rsidR="007A0BB9" w:rsidRPr="00133FC4" w:rsidRDefault="007A0BB9" w:rsidP="007A0BB9">
      <w:pPr>
        <w:pStyle w:val="Listeavsnitt"/>
        <w:spacing w:after="0"/>
        <w:ind w:left="0"/>
        <w:rPr>
          <w:rFonts w:ascii="Comic Sans MS" w:hAnsi="Comic Sans MS"/>
          <w:sz w:val="20"/>
          <w:szCs w:val="20"/>
        </w:rPr>
      </w:pPr>
    </w:p>
    <w:p w14:paraId="4E93283C" w14:textId="77777777" w:rsidR="007A0BB9" w:rsidRPr="00133FC4" w:rsidRDefault="007A0BB9" w:rsidP="007A0BB9">
      <w:pPr>
        <w:pStyle w:val="Listeavsnitt"/>
        <w:spacing w:after="0"/>
        <w:ind w:left="0"/>
        <w:rPr>
          <w:rFonts w:ascii="Comic Sans MS" w:hAnsi="Comic Sans MS"/>
          <w:sz w:val="20"/>
          <w:szCs w:val="20"/>
        </w:rPr>
      </w:pPr>
    </w:p>
    <w:p w14:paraId="7E7B77FC" w14:textId="77777777" w:rsidR="00CF0804" w:rsidRDefault="00CF0804" w:rsidP="007A0BB9">
      <w:pPr>
        <w:pStyle w:val="Listeavsnitt"/>
        <w:numPr>
          <w:ilvl w:val="0"/>
          <w:numId w:val="3"/>
        </w:numPr>
        <w:spacing w:after="0" w:line="276" w:lineRule="auto"/>
        <w:rPr>
          <w:rFonts w:ascii="Comic Sans MS" w:hAnsi="Comic Sans MS"/>
          <w:sz w:val="20"/>
          <w:szCs w:val="20"/>
        </w:rPr>
      </w:pPr>
      <w:r>
        <w:rPr>
          <w:rFonts w:ascii="Comic Sans MS" w:hAnsi="Comic Sans MS"/>
          <w:sz w:val="20"/>
          <w:szCs w:val="20"/>
        </w:rPr>
        <w:t>systematisk språkstimulering</w:t>
      </w:r>
    </w:p>
    <w:p w14:paraId="61B6F7DB"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 xml:space="preserve">å verta sjølvstendig i høve til garderobesituasjonen og klara seg sjølv på toalettet  </w:t>
      </w:r>
    </w:p>
    <w:p w14:paraId="434F6965"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å venta på tur</w:t>
      </w:r>
    </w:p>
    <w:p w14:paraId="588B238D"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passa på tinga sine</w:t>
      </w:r>
    </w:p>
    <w:p w14:paraId="6CDFCC95" w14:textId="1CC0B40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å ta i mot fleirledda meldingar, t.d. ”kan du henta den gule koppen, raude bilen og lilla put</w:t>
      </w:r>
      <w:r w:rsidR="00432159">
        <w:rPr>
          <w:rFonts w:ascii="Comic Sans MS" w:hAnsi="Comic Sans MS"/>
          <w:sz w:val="20"/>
          <w:szCs w:val="20"/>
        </w:rPr>
        <w:t>a for deretter gå i garderoben å ta på sko?</w:t>
      </w:r>
      <w:r w:rsidRPr="00133FC4">
        <w:rPr>
          <w:rFonts w:ascii="Comic Sans MS" w:hAnsi="Comic Sans MS"/>
          <w:sz w:val="20"/>
          <w:szCs w:val="20"/>
        </w:rPr>
        <w:t>”</w:t>
      </w:r>
    </w:p>
    <w:p w14:paraId="60B873B4" w14:textId="77777777" w:rsidR="00E37575" w:rsidRDefault="007A0BB9" w:rsidP="00E37575">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lytta til andr</w:t>
      </w:r>
      <w:r w:rsidR="00E37575" w:rsidRPr="00133FC4">
        <w:rPr>
          <w:rFonts w:ascii="Comic Sans MS" w:hAnsi="Comic Sans MS"/>
          <w:sz w:val="20"/>
          <w:szCs w:val="20"/>
        </w:rPr>
        <w:t>e i samlingar, ved måltidet osb.</w:t>
      </w:r>
    </w:p>
    <w:p w14:paraId="1F3B98BC" w14:textId="77777777" w:rsidR="005574BF" w:rsidRPr="005574BF" w:rsidRDefault="005574BF" w:rsidP="005574BF">
      <w:pPr>
        <w:spacing w:after="0" w:line="276" w:lineRule="auto"/>
        <w:ind w:left="360"/>
        <w:rPr>
          <w:rFonts w:ascii="Comic Sans MS" w:hAnsi="Comic Sans MS"/>
          <w:sz w:val="20"/>
          <w:szCs w:val="20"/>
        </w:rPr>
      </w:pPr>
    </w:p>
    <w:p w14:paraId="7802EE62" w14:textId="77777777" w:rsidR="007A0BB9" w:rsidRPr="00133FC4" w:rsidRDefault="007A0BB9" w:rsidP="007A0BB9">
      <w:pPr>
        <w:pStyle w:val="Listeavsnitt"/>
        <w:spacing w:after="0"/>
        <w:ind w:left="360"/>
        <w:rPr>
          <w:rFonts w:ascii="Comic Sans MS" w:hAnsi="Comic Sans MS"/>
          <w:sz w:val="20"/>
          <w:szCs w:val="20"/>
        </w:rPr>
      </w:pPr>
    </w:p>
    <w:p w14:paraId="238012B3" w14:textId="03C78D97" w:rsidR="007A0BB9" w:rsidRPr="00133FC4" w:rsidRDefault="0046303B" w:rsidP="007A0BB9">
      <w:pPr>
        <w:pStyle w:val="Listeavsnitt"/>
        <w:numPr>
          <w:ilvl w:val="0"/>
          <w:numId w:val="3"/>
        </w:numPr>
        <w:spacing w:after="200" w:line="276" w:lineRule="auto"/>
        <w:rPr>
          <w:rFonts w:ascii="Comic Sans MS" w:hAnsi="Comic Sans MS"/>
          <w:sz w:val="20"/>
          <w:szCs w:val="20"/>
        </w:rPr>
      </w:pPr>
      <w:r>
        <w:rPr>
          <w:rFonts w:ascii="Comic Sans MS" w:hAnsi="Comic Sans MS"/>
          <w:sz w:val="20"/>
          <w:szCs w:val="20"/>
        </w:rPr>
        <w:t>s</w:t>
      </w:r>
      <w:r w:rsidR="00A0237A">
        <w:rPr>
          <w:rFonts w:ascii="Comic Sans MS" w:hAnsi="Comic Sans MS"/>
          <w:sz w:val="20"/>
          <w:szCs w:val="20"/>
        </w:rPr>
        <w:t>pråkleik</w:t>
      </w:r>
      <w:r>
        <w:rPr>
          <w:rFonts w:ascii="Comic Sans MS" w:hAnsi="Comic Sans MS"/>
          <w:sz w:val="20"/>
          <w:szCs w:val="20"/>
        </w:rPr>
        <w:t>a</w:t>
      </w:r>
      <w:r w:rsidR="00A0237A">
        <w:rPr>
          <w:rFonts w:ascii="Comic Sans MS" w:hAnsi="Comic Sans MS"/>
          <w:sz w:val="20"/>
          <w:szCs w:val="20"/>
        </w:rPr>
        <w:t>r so</w:t>
      </w:r>
      <w:r>
        <w:rPr>
          <w:rFonts w:ascii="Comic Sans MS" w:hAnsi="Comic Sans MS"/>
          <w:sz w:val="20"/>
          <w:szCs w:val="20"/>
        </w:rPr>
        <w:t>m</w:t>
      </w:r>
      <w:r w:rsidR="00A0237A">
        <w:rPr>
          <w:rFonts w:ascii="Comic Sans MS" w:hAnsi="Comic Sans MS"/>
          <w:sz w:val="20"/>
          <w:szCs w:val="20"/>
        </w:rPr>
        <w:t xml:space="preserve"> styrker borna sitt språklege medvit</w:t>
      </w:r>
    </w:p>
    <w:p w14:paraId="035A227D"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fokus på lydar og munnmotorikk, t.d. kvar er tunga når me lagar lyden i….a….s…..</w:t>
      </w:r>
    </w:p>
    <w:p w14:paraId="33E9D77F"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leseopplæring i form av å skapa interesse for bøker og historiar, samt fabulera og laga eigne historiar</w:t>
      </w:r>
    </w:p>
    <w:p w14:paraId="2CFD04EB"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me har finmotoriske aktivitetar for å trena opp fingergrepet i høve skriveopplæringa</w:t>
      </w:r>
    </w:p>
    <w:p w14:paraId="01B286CA"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 xml:space="preserve">me </w:t>
      </w:r>
      <w:r w:rsidR="00A2066B" w:rsidRPr="00133FC4">
        <w:rPr>
          <w:rFonts w:ascii="Comic Sans MS" w:hAnsi="Comic Sans MS"/>
          <w:sz w:val="20"/>
          <w:szCs w:val="20"/>
        </w:rPr>
        <w:t>ivaretek</w:t>
      </w:r>
      <w:r w:rsidR="00506245" w:rsidRPr="00133FC4">
        <w:rPr>
          <w:rFonts w:ascii="Comic Sans MS" w:hAnsi="Comic Sans MS"/>
          <w:sz w:val="20"/>
          <w:szCs w:val="20"/>
        </w:rPr>
        <w:t xml:space="preserve"> borna sin </w:t>
      </w:r>
      <w:r w:rsidR="00506245" w:rsidRPr="00133FC4">
        <w:rPr>
          <w:rFonts w:ascii="Comic Sans MS" w:hAnsi="Comic Sans MS" w:cs="Arial"/>
          <w:b/>
          <w:bCs/>
          <w:sz w:val="20"/>
          <w:szCs w:val="20"/>
        </w:rPr>
        <w:t>nysgjerrigheit</w:t>
      </w:r>
      <w:r w:rsidRPr="00133FC4">
        <w:rPr>
          <w:rFonts w:ascii="Comic Sans MS" w:hAnsi="Comic Sans MS"/>
          <w:sz w:val="20"/>
          <w:szCs w:val="20"/>
        </w:rPr>
        <w:t xml:space="preserve"> ved å ta opp ting dei ynskjer å drøfta /læra meir om</w:t>
      </w:r>
    </w:p>
    <w:p w14:paraId="38E99793" w14:textId="77777777" w:rsidR="007A0BB9" w:rsidRPr="00133FC4" w:rsidRDefault="007A0BB9" w:rsidP="007A0BB9">
      <w:pPr>
        <w:pStyle w:val="Listeavsnitt"/>
        <w:ind w:left="0"/>
        <w:rPr>
          <w:rFonts w:ascii="Comic Sans MS" w:hAnsi="Comic Sans MS"/>
          <w:sz w:val="20"/>
          <w:szCs w:val="20"/>
        </w:rPr>
      </w:pPr>
    </w:p>
    <w:p w14:paraId="7468B1FA" w14:textId="77777777" w:rsidR="007A0BB9" w:rsidRPr="00133FC4" w:rsidRDefault="007A0BB9" w:rsidP="007A0BB9">
      <w:pPr>
        <w:pStyle w:val="Listeavsnitt"/>
        <w:ind w:left="0"/>
        <w:rPr>
          <w:rFonts w:ascii="Comic Sans MS" w:hAnsi="Comic Sans MS"/>
          <w:sz w:val="20"/>
          <w:szCs w:val="20"/>
        </w:rPr>
      </w:pPr>
    </w:p>
    <w:p w14:paraId="6F80B0EA" w14:textId="77777777" w:rsidR="007A0BB9" w:rsidRPr="00133FC4" w:rsidRDefault="007A0BB9" w:rsidP="007A0BB9">
      <w:pPr>
        <w:pStyle w:val="Listeavsnitt"/>
        <w:ind w:left="0"/>
        <w:rPr>
          <w:rFonts w:ascii="Comic Sans MS" w:hAnsi="Comic Sans MS"/>
          <w:sz w:val="20"/>
          <w:szCs w:val="20"/>
        </w:rPr>
      </w:pPr>
      <w:r w:rsidRPr="00133FC4">
        <w:rPr>
          <w:rFonts w:ascii="Comic Sans MS" w:hAnsi="Comic Sans MS"/>
          <w:sz w:val="20"/>
          <w:szCs w:val="20"/>
        </w:rPr>
        <w:t>I førskuletreninga til borna er leik den arbeidsmetoden som oftast vert nytta. Leik er ”på liksom” og det ufarleggjer aktiviteten. På denne måten får borna ei oppleving av å gjera ukjende ting via kjende metodar og dei får ei kjensle av meistring, noko som igjen skap</w:t>
      </w:r>
      <w:r w:rsidR="00C1222D">
        <w:rPr>
          <w:rFonts w:ascii="Comic Sans MS" w:hAnsi="Comic Sans MS"/>
          <w:sz w:val="20"/>
          <w:szCs w:val="20"/>
        </w:rPr>
        <w:t>a</w:t>
      </w:r>
      <w:r w:rsidRPr="00133FC4">
        <w:rPr>
          <w:rFonts w:ascii="Comic Sans MS" w:hAnsi="Comic Sans MS"/>
          <w:sz w:val="20"/>
          <w:szCs w:val="20"/>
        </w:rPr>
        <w:t xml:space="preserve">r motivasjon for </w:t>
      </w:r>
      <w:r w:rsidR="00CF0804">
        <w:rPr>
          <w:rFonts w:ascii="Comic Sans MS" w:hAnsi="Comic Sans MS"/>
          <w:sz w:val="20"/>
          <w:szCs w:val="20"/>
        </w:rPr>
        <w:t>skulestart</w:t>
      </w:r>
      <w:r w:rsidRPr="00133FC4">
        <w:rPr>
          <w:rFonts w:ascii="Comic Sans MS" w:hAnsi="Comic Sans MS"/>
          <w:sz w:val="20"/>
          <w:szCs w:val="20"/>
        </w:rPr>
        <w:t>.</w:t>
      </w:r>
    </w:p>
    <w:p w14:paraId="370FECD5" w14:textId="77777777" w:rsidR="007A0BB9" w:rsidRPr="00133FC4" w:rsidRDefault="007A0BB9" w:rsidP="007A0BB9">
      <w:pPr>
        <w:pStyle w:val="Listeavsnitt"/>
        <w:ind w:left="0"/>
        <w:rPr>
          <w:rFonts w:ascii="Comic Sans MS" w:hAnsi="Comic Sans MS"/>
          <w:sz w:val="20"/>
          <w:szCs w:val="20"/>
        </w:rPr>
      </w:pPr>
    </w:p>
    <w:p w14:paraId="78FD698A" w14:textId="77777777" w:rsidR="007A0BB9" w:rsidRPr="00133FC4" w:rsidRDefault="007A0BB9" w:rsidP="007A0BB9">
      <w:pPr>
        <w:pStyle w:val="Listeavsnitt"/>
        <w:ind w:left="0"/>
        <w:rPr>
          <w:rFonts w:ascii="Comic Sans MS" w:hAnsi="Comic Sans MS"/>
          <w:sz w:val="20"/>
          <w:szCs w:val="20"/>
        </w:rPr>
      </w:pPr>
      <w:r w:rsidRPr="00133FC4">
        <w:rPr>
          <w:rFonts w:ascii="Comic Sans MS" w:hAnsi="Comic Sans MS"/>
          <w:sz w:val="20"/>
          <w:szCs w:val="20"/>
        </w:rPr>
        <w:t>Me har samarbeid med fleire barneskular på Stord</w:t>
      </w:r>
      <w:r w:rsidR="00A2066B" w:rsidRPr="00133FC4">
        <w:rPr>
          <w:rFonts w:ascii="Comic Sans MS" w:hAnsi="Comic Sans MS"/>
          <w:sz w:val="20"/>
          <w:szCs w:val="20"/>
        </w:rPr>
        <w:t>,</w:t>
      </w:r>
      <w:r w:rsidRPr="00133FC4">
        <w:rPr>
          <w:rFonts w:ascii="Comic Sans MS" w:hAnsi="Comic Sans MS"/>
          <w:sz w:val="20"/>
          <w:szCs w:val="20"/>
        </w:rPr>
        <w:t xml:space="preserve"> jf</w:t>
      </w:r>
      <w:r w:rsidR="00A2066B" w:rsidRPr="00133FC4">
        <w:rPr>
          <w:rFonts w:ascii="Comic Sans MS" w:hAnsi="Comic Sans MS"/>
          <w:sz w:val="20"/>
          <w:szCs w:val="20"/>
        </w:rPr>
        <w:t>r</w:t>
      </w:r>
      <w:r w:rsidRPr="00133FC4">
        <w:rPr>
          <w:rFonts w:ascii="Comic Sans MS" w:hAnsi="Comic Sans MS"/>
          <w:sz w:val="20"/>
          <w:szCs w:val="20"/>
        </w:rPr>
        <w:t>. overgangsplan barnehage  - skule.</w:t>
      </w:r>
    </w:p>
    <w:p w14:paraId="7C23BE13" w14:textId="77777777" w:rsidR="00B8471F" w:rsidRDefault="00B8471F" w:rsidP="007A0BB9">
      <w:pPr>
        <w:pStyle w:val="Listeavsnitt"/>
        <w:ind w:left="0"/>
        <w:rPr>
          <w:rFonts w:ascii="Comic Sans MS" w:hAnsi="Comic Sans MS"/>
          <w:sz w:val="20"/>
          <w:szCs w:val="20"/>
        </w:rPr>
      </w:pPr>
    </w:p>
    <w:p w14:paraId="2CC6BBE2" w14:textId="236F33D2" w:rsidR="00DD1DF4" w:rsidRDefault="007A0BB9" w:rsidP="007A0BB9">
      <w:pPr>
        <w:pStyle w:val="Listeavsnitt"/>
        <w:ind w:left="0"/>
        <w:rPr>
          <w:rStyle w:val="Hyperkobling"/>
          <w:rFonts w:ascii="Comic Sans MS" w:hAnsi="Comic Sans MS"/>
          <w:color w:val="auto"/>
          <w:sz w:val="20"/>
          <w:szCs w:val="20"/>
        </w:rPr>
      </w:pPr>
      <w:r w:rsidRPr="00133FC4">
        <w:rPr>
          <w:rFonts w:ascii="Comic Sans MS" w:hAnsi="Comic Sans MS"/>
          <w:sz w:val="20"/>
          <w:szCs w:val="20"/>
        </w:rPr>
        <w:t xml:space="preserve">Overgangsplanen finn de på </w:t>
      </w:r>
      <w:hyperlink r:id="rId10" w:history="1">
        <w:r w:rsidRPr="00133FC4">
          <w:rPr>
            <w:rStyle w:val="Hyperkobling"/>
            <w:rFonts w:ascii="Comic Sans MS" w:hAnsi="Comic Sans MS"/>
            <w:color w:val="auto"/>
            <w:sz w:val="20"/>
            <w:szCs w:val="20"/>
          </w:rPr>
          <w:t>www.stord.kommune.no</w:t>
        </w:r>
      </w:hyperlink>
      <w:r w:rsidR="00DD1DF4">
        <w:rPr>
          <w:rStyle w:val="Hyperkobling"/>
          <w:rFonts w:ascii="Comic Sans MS" w:hAnsi="Comic Sans MS"/>
          <w:color w:val="auto"/>
          <w:sz w:val="20"/>
          <w:szCs w:val="20"/>
        </w:rPr>
        <w:t xml:space="preserve"> sjå link:</w:t>
      </w:r>
    </w:p>
    <w:p w14:paraId="5F22A48B" w14:textId="77777777" w:rsidR="00DD1DF4" w:rsidRDefault="00DD1DF4" w:rsidP="007A0BB9">
      <w:pPr>
        <w:pStyle w:val="Listeavsnitt"/>
        <w:ind w:left="0"/>
        <w:rPr>
          <w:rStyle w:val="Hyperkobling"/>
          <w:rFonts w:ascii="Comic Sans MS" w:hAnsi="Comic Sans MS"/>
          <w:color w:val="auto"/>
          <w:sz w:val="20"/>
          <w:szCs w:val="20"/>
        </w:rPr>
      </w:pPr>
    </w:p>
    <w:p w14:paraId="4F0F415C" w14:textId="77777777" w:rsidR="007A0BB9" w:rsidRDefault="00000000" w:rsidP="007A0BB9">
      <w:pPr>
        <w:pStyle w:val="Listeavsnitt"/>
        <w:ind w:left="0"/>
        <w:rPr>
          <w:rStyle w:val="Hyperkobling"/>
          <w:rFonts w:ascii="Comic Sans MS" w:hAnsi="Comic Sans MS"/>
          <w:color w:val="auto"/>
          <w:sz w:val="20"/>
          <w:szCs w:val="20"/>
        </w:rPr>
      </w:pPr>
      <w:hyperlink r:id="rId11" w:history="1">
        <w:r w:rsidR="00DD1DF4" w:rsidRPr="00023E5A">
          <w:rPr>
            <w:rStyle w:val="Hyperkobling"/>
            <w:rFonts w:ascii="Comic Sans MS" w:hAnsi="Comic Sans MS"/>
            <w:sz w:val="20"/>
            <w:szCs w:val="20"/>
          </w:rPr>
          <w:t>https://www.stord.kommune.no/retningsliner-og-planar.428804.nn.html</w:t>
        </w:r>
      </w:hyperlink>
    </w:p>
    <w:p w14:paraId="174B5099" w14:textId="77777777" w:rsidR="00DD1DF4" w:rsidRPr="00133FC4" w:rsidRDefault="00DD1DF4" w:rsidP="007A0BB9">
      <w:pPr>
        <w:pStyle w:val="Listeavsnitt"/>
        <w:ind w:left="0"/>
        <w:rPr>
          <w:rStyle w:val="Hyperkobling"/>
          <w:rFonts w:ascii="Comic Sans MS" w:hAnsi="Comic Sans MS"/>
          <w:color w:val="auto"/>
          <w:sz w:val="20"/>
          <w:szCs w:val="20"/>
        </w:rPr>
      </w:pPr>
    </w:p>
    <w:p w14:paraId="3F5FBFD2" w14:textId="77777777" w:rsidR="007A0BB9" w:rsidRPr="00133FC4" w:rsidRDefault="007A0BB9" w:rsidP="007A0BB9">
      <w:pPr>
        <w:spacing w:line="360" w:lineRule="auto"/>
        <w:rPr>
          <w:rFonts w:ascii="Comic Sans MS" w:hAnsi="Comic Sans MS" w:cs="Times New Roman"/>
          <w:sz w:val="24"/>
          <w:szCs w:val="24"/>
        </w:rPr>
      </w:pPr>
    </w:p>
    <w:p w14:paraId="574EA4A5" w14:textId="77777777" w:rsidR="00121BAD" w:rsidRDefault="00121BAD" w:rsidP="00343798">
      <w:pPr>
        <w:jc w:val="center"/>
        <w:rPr>
          <w:rFonts w:ascii="Comic Sans MS" w:eastAsia="Times New Roman" w:hAnsi="Comic Sans MS" w:cs="Times New Roman"/>
          <w:noProof/>
          <w:kern w:val="36"/>
          <w:sz w:val="24"/>
          <w:szCs w:val="24"/>
          <w:lang w:eastAsia="nn-NO"/>
        </w:rPr>
      </w:pPr>
    </w:p>
    <w:p w14:paraId="7F0F211C" w14:textId="77777777" w:rsidR="00121BAD" w:rsidRDefault="00121BAD" w:rsidP="00343798">
      <w:pPr>
        <w:jc w:val="center"/>
        <w:rPr>
          <w:rFonts w:ascii="Comic Sans MS" w:eastAsia="Times New Roman" w:hAnsi="Comic Sans MS" w:cs="Times New Roman"/>
          <w:noProof/>
          <w:kern w:val="36"/>
          <w:sz w:val="24"/>
          <w:szCs w:val="24"/>
          <w:lang w:eastAsia="nn-NO"/>
        </w:rPr>
      </w:pPr>
    </w:p>
    <w:p w14:paraId="027620D8" w14:textId="77777777" w:rsidR="00121BAD" w:rsidRDefault="00121BAD" w:rsidP="00343798">
      <w:pPr>
        <w:jc w:val="center"/>
        <w:rPr>
          <w:rFonts w:ascii="Comic Sans MS" w:eastAsia="Times New Roman" w:hAnsi="Comic Sans MS" w:cs="Times New Roman"/>
          <w:noProof/>
          <w:kern w:val="36"/>
          <w:sz w:val="24"/>
          <w:szCs w:val="24"/>
          <w:lang w:eastAsia="nn-NO"/>
        </w:rPr>
      </w:pPr>
    </w:p>
    <w:p w14:paraId="08D6A0B7" w14:textId="77777777" w:rsidR="007A0BB9" w:rsidRPr="00133FC4" w:rsidRDefault="007A0BB9" w:rsidP="00343798">
      <w:pPr>
        <w:jc w:val="center"/>
        <w:rPr>
          <w:rFonts w:ascii="Comic Sans MS" w:hAnsi="Comic Sans MS" w:cs="Times New Roman"/>
          <w:sz w:val="24"/>
          <w:szCs w:val="24"/>
        </w:rPr>
      </w:pPr>
      <w:r w:rsidRPr="00133FC4">
        <w:rPr>
          <w:rFonts w:ascii="Comic Sans MS" w:hAnsi="Comic Sans MS" w:cs="Times New Roman"/>
          <w:sz w:val="24"/>
          <w:szCs w:val="24"/>
        </w:rPr>
        <w:br w:type="page"/>
      </w:r>
    </w:p>
    <w:p w14:paraId="2CE04056" w14:textId="77777777" w:rsidR="00797793" w:rsidRPr="00636B86" w:rsidRDefault="00797793" w:rsidP="00797793">
      <w:pPr>
        <w:spacing w:line="360" w:lineRule="auto"/>
        <w:rPr>
          <w:rFonts w:ascii="Comic Sans MS" w:hAnsi="Comic Sans MS"/>
          <w:b/>
          <w:sz w:val="24"/>
          <w:szCs w:val="24"/>
          <w:u w:val="single"/>
        </w:rPr>
      </w:pPr>
      <w:r w:rsidRPr="00636B86">
        <w:rPr>
          <w:rFonts w:ascii="Comic Sans MS" w:hAnsi="Comic Sans MS"/>
          <w:b/>
          <w:sz w:val="24"/>
          <w:szCs w:val="24"/>
          <w:u w:val="single"/>
        </w:rPr>
        <w:lastRenderedPageBreak/>
        <w:t>Barnehagen skal ivareta b</w:t>
      </w:r>
      <w:r w:rsidR="00C1222D">
        <w:rPr>
          <w:rFonts w:ascii="Comic Sans MS" w:hAnsi="Comic Sans MS"/>
          <w:b/>
          <w:sz w:val="24"/>
          <w:szCs w:val="24"/>
          <w:u w:val="single"/>
        </w:rPr>
        <w:t>o</w:t>
      </w:r>
      <w:r w:rsidRPr="00636B86">
        <w:rPr>
          <w:rFonts w:ascii="Comic Sans MS" w:hAnsi="Comic Sans MS"/>
          <w:b/>
          <w:sz w:val="24"/>
          <w:szCs w:val="24"/>
          <w:u w:val="single"/>
        </w:rPr>
        <w:t>rna sitt behov for omsorg</w:t>
      </w:r>
    </w:p>
    <w:p w14:paraId="3210E206" w14:textId="77777777" w:rsidR="00797793" w:rsidRPr="00133FC4" w:rsidRDefault="00797793" w:rsidP="00797793">
      <w:pPr>
        <w:spacing w:after="0"/>
        <w:rPr>
          <w:rFonts w:ascii="Comic Sans MS" w:hAnsi="Comic Sans MS"/>
          <w:sz w:val="20"/>
          <w:szCs w:val="20"/>
        </w:rPr>
      </w:pPr>
      <w:r w:rsidRPr="00636B86">
        <w:rPr>
          <w:rFonts w:ascii="Comic Sans MS" w:hAnsi="Comic Sans MS"/>
          <w:sz w:val="20"/>
          <w:szCs w:val="20"/>
        </w:rPr>
        <w:t xml:space="preserve">Det uformelle samspelet mellom menneske er ein stor del av barnehagekvardagen. Samspelet mellom barn og vaksen må vera prega av tillit, og at den vaksne er oppriktig interessert i barnet. </w:t>
      </w:r>
      <w:r w:rsidRPr="00133FC4">
        <w:rPr>
          <w:rFonts w:ascii="Comic Sans MS" w:hAnsi="Comic Sans MS"/>
          <w:sz w:val="20"/>
          <w:szCs w:val="20"/>
        </w:rPr>
        <w:t>Dette ynskjer me også skal prega samspelet b</w:t>
      </w:r>
      <w:r w:rsidR="00C1222D">
        <w:rPr>
          <w:rFonts w:ascii="Comic Sans MS" w:hAnsi="Comic Sans MS"/>
          <w:sz w:val="20"/>
          <w:szCs w:val="20"/>
        </w:rPr>
        <w:t>a</w:t>
      </w:r>
      <w:r w:rsidRPr="00133FC4">
        <w:rPr>
          <w:rFonts w:ascii="Comic Sans MS" w:hAnsi="Comic Sans MS"/>
          <w:sz w:val="20"/>
          <w:szCs w:val="20"/>
        </w:rPr>
        <w:t>rn – b</w:t>
      </w:r>
      <w:r w:rsidR="00C1222D">
        <w:rPr>
          <w:rFonts w:ascii="Comic Sans MS" w:hAnsi="Comic Sans MS"/>
          <w:sz w:val="20"/>
          <w:szCs w:val="20"/>
        </w:rPr>
        <w:t>a</w:t>
      </w:r>
      <w:r w:rsidRPr="00133FC4">
        <w:rPr>
          <w:rFonts w:ascii="Comic Sans MS" w:hAnsi="Comic Sans MS"/>
          <w:sz w:val="20"/>
          <w:szCs w:val="20"/>
        </w:rPr>
        <w:t>rn.</w:t>
      </w:r>
    </w:p>
    <w:p w14:paraId="4CBBD303" w14:textId="77777777" w:rsidR="00797793" w:rsidRPr="00133FC4" w:rsidRDefault="00797793" w:rsidP="00797793">
      <w:pPr>
        <w:spacing w:after="0"/>
        <w:rPr>
          <w:rFonts w:ascii="Comic Sans MS" w:hAnsi="Comic Sans MS"/>
          <w:sz w:val="20"/>
          <w:szCs w:val="20"/>
        </w:rPr>
      </w:pPr>
    </w:p>
    <w:p w14:paraId="5C9AFF94"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Omsorg og respekt skal pre</w:t>
      </w:r>
      <w:r w:rsidR="002F5BCC" w:rsidRPr="00133FC4">
        <w:rPr>
          <w:rFonts w:ascii="Comic Sans MS" w:hAnsi="Comic Sans MS"/>
          <w:sz w:val="20"/>
          <w:szCs w:val="20"/>
        </w:rPr>
        <w:t>ga alle situasjonar i kvardagen</w:t>
      </w:r>
      <w:r w:rsidR="00136C15" w:rsidRPr="00133FC4">
        <w:rPr>
          <w:rFonts w:ascii="Comic Sans MS" w:hAnsi="Comic Sans MS"/>
          <w:sz w:val="20"/>
          <w:szCs w:val="20"/>
        </w:rPr>
        <w:t xml:space="preserve">, og anerkjennande kommunikasjon skal vera </w:t>
      </w:r>
      <w:r w:rsidR="005C5383" w:rsidRPr="00133FC4">
        <w:rPr>
          <w:rFonts w:ascii="Comic Sans MS" w:hAnsi="Comic Sans MS"/>
          <w:sz w:val="20"/>
          <w:szCs w:val="20"/>
        </w:rPr>
        <w:t>«ein raud tråd» i samspelet</w:t>
      </w:r>
      <w:r w:rsidRPr="00133FC4">
        <w:rPr>
          <w:rFonts w:ascii="Comic Sans MS" w:hAnsi="Comic Sans MS"/>
          <w:sz w:val="20"/>
          <w:szCs w:val="20"/>
        </w:rPr>
        <w:t xml:space="preserve"> mellom born og vaksne.</w:t>
      </w:r>
    </w:p>
    <w:p w14:paraId="414BBF0F" w14:textId="77777777" w:rsidR="00797793" w:rsidRPr="00133FC4" w:rsidRDefault="00797793" w:rsidP="00797793">
      <w:pPr>
        <w:spacing w:after="0"/>
        <w:rPr>
          <w:rFonts w:ascii="Comic Sans MS" w:hAnsi="Comic Sans MS"/>
          <w:sz w:val="24"/>
          <w:szCs w:val="24"/>
          <w:u w:val="single"/>
        </w:rPr>
      </w:pPr>
    </w:p>
    <w:p w14:paraId="11ED8AAD"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Personalet skal rettleia borna i vekslinga mellom det å vera eit individ og det å fungera i ei gruppe. Borna skal oppleva tryggleik og utfordringar saman med autoritative vaksne (vaksne som er venlege, men samstundes set tydelege og klåre grenser).</w:t>
      </w:r>
    </w:p>
    <w:p w14:paraId="60EDDBB9" w14:textId="77777777" w:rsidR="00797793" w:rsidRPr="00133FC4" w:rsidRDefault="00797793" w:rsidP="00797793">
      <w:pPr>
        <w:spacing w:after="0"/>
        <w:rPr>
          <w:rFonts w:ascii="Comic Sans MS" w:hAnsi="Comic Sans MS"/>
          <w:sz w:val="20"/>
          <w:szCs w:val="20"/>
        </w:rPr>
      </w:pPr>
    </w:p>
    <w:p w14:paraId="20132FFC" w14:textId="77777777" w:rsidR="00797793" w:rsidRPr="00133FC4" w:rsidRDefault="00797793" w:rsidP="00797793">
      <w:pPr>
        <w:rPr>
          <w:rFonts w:ascii="Comic Sans MS" w:hAnsi="Comic Sans MS"/>
          <w:sz w:val="24"/>
          <w:szCs w:val="24"/>
        </w:rPr>
      </w:pPr>
    </w:p>
    <w:p w14:paraId="1B249FFB"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Kva gjer me</w:t>
      </w:r>
      <w:r w:rsidR="00293D78">
        <w:rPr>
          <w:rFonts w:ascii="Comic Sans MS" w:hAnsi="Comic Sans MS"/>
          <w:sz w:val="20"/>
          <w:szCs w:val="20"/>
        </w:rPr>
        <w:t xml:space="preserve">, </w:t>
      </w:r>
      <w:r w:rsidR="00357785">
        <w:rPr>
          <w:rFonts w:ascii="Comic Sans MS" w:hAnsi="Comic Sans MS"/>
          <w:sz w:val="20"/>
          <w:szCs w:val="20"/>
        </w:rPr>
        <w:t>trinn 1</w:t>
      </w:r>
      <w:r w:rsidRPr="00133FC4">
        <w:rPr>
          <w:rFonts w:ascii="Comic Sans MS" w:hAnsi="Comic Sans MS"/>
          <w:sz w:val="20"/>
          <w:szCs w:val="20"/>
        </w:rPr>
        <w:t>:</w:t>
      </w:r>
    </w:p>
    <w:p w14:paraId="671A13F5"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møter kvart einskilt barn om morgonen ute i garderoben</w:t>
      </w:r>
    </w:p>
    <w:p w14:paraId="6E7C8B8C"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lyttar og fre</w:t>
      </w:r>
      <w:r w:rsidR="0025754E" w:rsidRPr="00133FC4">
        <w:rPr>
          <w:rFonts w:ascii="Comic Sans MS" w:hAnsi="Comic Sans MS"/>
          <w:sz w:val="20"/>
          <w:szCs w:val="20"/>
        </w:rPr>
        <w:t>istar å forstå borna sine behov</w:t>
      </w:r>
      <w:r w:rsidRPr="00133FC4">
        <w:rPr>
          <w:rFonts w:ascii="Comic Sans MS" w:hAnsi="Comic Sans MS"/>
          <w:sz w:val="20"/>
          <w:szCs w:val="20"/>
        </w:rPr>
        <w:t xml:space="preserve"> </w:t>
      </w:r>
    </w:p>
    <w:p w14:paraId="3B026921" w14:textId="77777777" w:rsidR="00797793" w:rsidRPr="00133FC4" w:rsidRDefault="0025754E"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skapa</w:t>
      </w:r>
      <w:r w:rsidR="00797793" w:rsidRPr="00133FC4">
        <w:rPr>
          <w:rFonts w:ascii="Comic Sans MS" w:hAnsi="Comic Sans MS"/>
          <w:sz w:val="20"/>
          <w:szCs w:val="20"/>
        </w:rPr>
        <w:t>r tillit og tryggleik i samspelet ved å sjå borna og akseptera den dei er</w:t>
      </w:r>
    </w:p>
    <w:p w14:paraId="6687E6C9"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anerkjenner borna sine kjensler</w:t>
      </w:r>
    </w:p>
    <w:p w14:paraId="06AD9805" w14:textId="77777777"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 xml:space="preserve">Me er </w:t>
      </w:r>
      <w:proofErr w:type="spellStart"/>
      <w:r w:rsidRPr="00133FC4">
        <w:rPr>
          <w:rFonts w:ascii="Comic Sans MS" w:hAnsi="Comic Sans MS"/>
          <w:sz w:val="20"/>
          <w:szCs w:val="20"/>
        </w:rPr>
        <w:t>forutsigbare</w:t>
      </w:r>
      <w:proofErr w:type="spellEnd"/>
      <w:r w:rsidRPr="00133FC4">
        <w:rPr>
          <w:rFonts w:ascii="Comic Sans MS" w:hAnsi="Comic Sans MS"/>
          <w:sz w:val="20"/>
          <w:szCs w:val="20"/>
        </w:rPr>
        <w:t xml:space="preserve"> og</w:t>
      </w:r>
      <w:r w:rsidR="004640FC">
        <w:rPr>
          <w:rFonts w:ascii="Comic Sans MS" w:hAnsi="Comic Sans MS"/>
          <w:sz w:val="20"/>
          <w:szCs w:val="20"/>
        </w:rPr>
        <w:t xml:space="preserve"> autoritative</w:t>
      </w:r>
      <w:r w:rsidRPr="00133FC4">
        <w:rPr>
          <w:rFonts w:ascii="Comic Sans MS" w:hAnsi="Comic Sans MS"/>
          <w:sz w:val="20"/>
          <w:szCs w:val="20"/>
        </w:rPr>
        <w:t xml:space="preserve"> vaksne</w:t>
      </w:r>
    </w:p>
    <w:p w14:paraId="4CADB9FA" w14:textId="77777777"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Me dekkjer borna sine behov for ro og kvile</w:t>
      </w:r>
    </w:p>
    <w:p w14:paraId="3FC49492" w14:textId="77777777" w:rsidR="00797793" w:rsidRPr="00133FC4" w:rsidRDefault="00797793" w:rsidP="00797793">
      <w:pPr>
        <w:pStyle w:val="Listeavsnitt"/>
        <w:rPr>
          <w:rFonts w:ascii="Comic Sans MS" w:hAnsi="Comic Sans MS"/>
          <w:sz w:val="20"/>
          <w:szCs w:val="20"/>
        </w:rPr>
      </w:pPr>
    </w:p>
    <w:p w14:paraId="73847C54" w14:textId="77777777" w:rsidR="00797793" w:rsidRPr="00133FC4" w:rsidRDefault="00797793" w:rsidP="00797793">
      <w:pPr>
        <w:pStyle w:val="Listeavsnitt"/>
        <w:ind w:left="360"/>
        <w:rPr>
          <w:rFonts w:ascii="Comic Sans MS" w:hAnsi="Comic Sans MS"/>
          <w:sz w:val="20"/>
          <w:szCs w:val="20"/>
        </w:rPr>
      </w:pPr>
    </w:p>
    <w:p w14:paraId="3CA293CF" w14:textId="77777777" w:rsidR="00797793" w:rsidRPr="00133FC4" w:rsidRDefault="00797793" w:rsidP="00797793">
      <w:pPr>
        <w:pStyle w:val="Listeavsnitt"/>
        <w:ind w:left="0"/>
        <w:rPr>
          <w:rFonts w:ascii="Comic Sans MS" w:hAnsi="Comic Sans MS"/>
          <w:sz w:val="20"/>
          <w:szCs w:val="20"/>
        </w:rPr>
      </w:pPr>
      <w:r w:rsidRPr="00133FC4">
        <w:rPr>
          <w:rFonts w:ascii="Comic Sans MS" w:hAnsi="Comic Sans MS"/>
          <w:sz w:val="20"/>
          <w:szCs w:val="20"/>
        </w:rPr>
        <w:t>Kva gjer me</w:t>
      </w:r>
      <w:r w:rsidR="00293D78">
        <w:rPr>
          <w:rFonts w:ascii="Comic Sans MS" w:hAnsi="Comic Sans MS"/>
          <w:sz w:val="20"/>
          <w:szCs w:val="20"/>
        </w:rPr>
        <w:t xml:space="preserve">, </w:t>
      </w:r>
      <w:r w:rsidR="00357785">
        <w:rPr>
          <w:rFonts w:ascii="Comic Sans MS" w:hAnsi="Comic Sans MS"/>
          <w:sz w:val="20"/>
          <w:szCs w:val="20"/>
        </w:rPr>
        <w:t>trinn 2</w:t>
      </w:r>
      <w:r w:rsidRPr="00133FC4">
        <w:rPr>
          <w:rFonts w:ascii="Comic Sans MS" w:hAnsi="Comic Sans MS"/>
          <w:sz w:val="20"/>
          <w:szCs w:val="20"/>
        </w:rPr>
        <w:t>:</w:t>
      </w:r>
    </w:p>
    <w:p w14:paraId="440D3840" w14:textId="77777777"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Me tek utgangspunkt i borna sine interesser og byggjer vidare på dei</w:t>
      </w:r>
    </w:p>
    <w:p w14:paraId="4A33D71A" w14:textId="77777777"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Me er autoritative vaksne</w:t>
      </w:r>
    </w:p>
    <w:p w14:paraId="41CFD0D8" w14:textId="3B539BFB"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Me gjev borna med</w:t>
      </w:r>
      <w:r w:rsidR="00792FE8">
        <w:rPr>
          <w:rFonts w:ascii="Comic Sans MS" w:hAnsi="Comic Sans MS"/>
          <w:sz w:val="20"/>
          <w:szCs w:val="20"/>
        </w:rPr>
        <w:t>verknad</w:t>
      </w:r>
    </w:p>
    <w:p w14:paraId="5C8BC47C" w14:textId="77777777"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Me er saman og medskapande med borna</w:t>
      </w:r>
    </w:p>
    <w:p w14:paraId="78FDB6F7" w14:textId="77777777" w:rsidR="00797793" w:rsidRPr="00133FC4" w:rsidRDefault="0025754E" w:rsidP="00797793">
      <w:pPr>
        <w:pStyle w:val="Listeavsnitt"/>
        <w:numPr>
          <w:ilvl w:val="0"/>
          <w:numId w:val="3"/>
        </w:numPr>
        <w:rPr>
          <w:rFonts w:ascii="Comic Sans MS" w:hAnsi="Comic Sans MS"/>
          <w:sz w:val="20"/>
          <w:szCs w:val="20"/>
        </w:rPr>
      </w:pPr>
      <w:r w:rsidRPr="00133FC4">
        <w:rPr>
          <w:rFonts w:ascii="Comic Sans MS" w:hAnsi="Comic Sans MS"/>
          <w:sz w:val="20"/>
          <w:szCs w:val="20"/>
        </w:rPr>
        <w:t>Me tek</w:t>
      </w:r>
      <w:r w:rsidR="00797793" w:rsidRPr="00133FC4">
        <w:rPr>
          <w:rFonts w:ascii="Comic Sans MS" w:hAnsi="Comic Sans MS"/>
          <w:sz w:val="20"/>
          <w:szCs w:val="20"/>
        </w:rPr>
        <w:t xml:space="preserve"> borna på alvor og har fokus på gode samtalar</w:t>
      </w:r>
    </w:p>
    <w:p w14:paraId="38610D7A" w14:textId="77777777" w:rsidR="00797793" w:rsidRPr="00133FC4" w:rsidRDefault="00797793" w:rsidP="00797793">
      <w:pPr>
        <w:spacing w:after="0"/>
        <w:rPr>
          <w:rFonts w:ascii="Comic Sans MS" w:hAnsi="Comic Sans MS"/>
          <w:sz w:val="20"/>
          <w:szCs w:val="20"/>
        </w:rPr>
      </w:pPr>
    </w:p>
    <w:p w14:paraId="7E4EE2F3" w14:textId="0DCAF3F4"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357785">
        <w:rPr>
          <w:rFonts w:ascii="Comic Sans MS" w:hAnsi="Comic Sans MS"/>
          <w:sz w:val="20"/>
          <w:szCs w:val="20"/>
        </w:rPr>
        <w:t>/kjenneteikn på mål</w:t>
      </w:r>
      <w:r w:rsidR="0062371D">
        <w:rPr>
          <w:rFonts w:ascii="Comic Sans MS" w:hAnsi="Comic Sans MS"/>
          <w:sz w:val="20"/>
          <w:szCs w:val="20"/>
        </w:rPr>
        <w:t>-</w:t>
      </w:r>
      <w:proofErr w:type="spellStart"/>
      <w:r w:rsidR="00357785">
        <w:rPr>
          <w:rFonts w:ascii="Comic Sans MS" w:hAnsi="Comic Sans MS"/>
          <w:sz w:val="20"/>
          <w:szCs w:val="20"/>
        </w:rPr>
        <w:t>oppnåing</w:t>
      </w:r>
      <w:proofErr w:type="spellEnd"/>
      <w:r w:rsidRPr="00133FC4">
        <w:rPr>
          <w:rFonts w:ascii="Comic Sans MS" w:hAnsi="Comic Sans MS"/>
          <w:sz w:val="20"/>
          <w:szCs w:val="20"/>
        </w:rPr>
        <w:t>:</w:t>
      </w:r>
    </w:p>
    <w:p w14:paraId="3365781E"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trygge og glade born som leikar og er i eit positivt samspel</w:t>
      </w:r>
    </w:p>
    <w:p w14:paraId="56BDE9D8"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at borna gjev u</w:t>
      </w:r>
      <w:r w:rsidR="0025754E" w:rsidRPr="00133FC4">
        <w:rPr>
          <w:rFonts w:ascii="Comic Sans MS" w:hAnsi="Comic Sans MS"/>
          <w:sz w:val="20"/>
          <w:szCs w:val="20"/>
        </w:rPr>
        <w:t>t</w:t>
      </w:r>
      <w:r w:rsidRPr="00133FC4">
        <w:rPr>
          <w:rFonts w:ascii="Comic Sans MS" w:hAnsi="Comic Sans MS"/>
          <w:sz w:val="20"/>
          <w:szCs w:val="20"/>
        </w:rPr>
        <w:t>trykk for kjenslene sine</w:t>
      </w:r>
    </w:p>
    <w:p w14:paraId="4EC0E03B"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at borna søkjer omsorg og trøyst</w:t>
      </w:r>
    </w:p>
    <w:p w14:paraId="58670C54" w14:textId="77777777" w:rsidR="00797793" w:rsidRPr="00133FC4" w:rsidRDefault="0025754E"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at borna let seg trøysta</w:t>
      </w:r>
    </w:p>
    <w:p w14:paraId="0450C4A4"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at borna vise</w:t>
      </w:r>
      <w:r w:rsidR="0025754E" w:rsidRPr="00133FC4">
        <w:rPr>
          <w:rFonts w:ascii="Comic Sans MS" w:hAnsi="Comic Sans MS"/>
          <w:sz w:val="20"/>
          <w:szCs w:val="20"/>
        </w:rPr>
        <w:t>r glede over</w:t>
      </w:r>
      <w:r w:rsidRPr="00133FC4">
        <w:rPr>
          <w:rFonts w:ascii="Comic Sans MS" w:hAnsi="Comic Sans MS"/>
          <w:sz w:val="20"/>
          <w:szCs w:val="20"/>
        </w:rPr>
        <w:t xml:space="preserve"> å sjå vaksne og born i barnehagen</w:t>
      </w:r>
    </w:p>
    <w:p w14:paraId="29947E0D"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at borna har tilhøyrsle til barnehagen</w:t>
      </w:r>
    </w:p>
    <w:p w14:paraId="40B49496" w14:textId="77777777" w:rsidR="00797793" w:rsidRPr="00133FC4" w:rsidRDefault="00797793" w:rsidP="00797793">
      <w:pPr>
        <w:pStyle w:val="Listeavsnitt"/>
        <w:spacing w:after="0"/>
        <w:ind w:left="0"/>
        <w:rPr>
          <w:rFonts w:ascii="Comic Sans MS" w:hAnsi="Comic Sans MS"/>
          <w:sz w:val="20"/>
          <w:szCs w:val="20"/>
        </w:rPr>
      </w:pPr>
    </w:p>
    <w:p w14:paraId="6AB50C7E" w14:textId="77777777" w:rsidR="00797793" w:rsidRPr="00133FC4" w:rsidRDefault="00797793" w:rsidP="00797793">
      <w:pPr>
        <w:pStyle w:val="Listeavsnitt"/>
        <w:spacing w:after="0"/>
        <w:rPr>
          <w:rFonts w:ascii="Comic Sans MS" w:hAnsi="Comic Sans MS"/>
          <w:sz w:val="20"/>
          <w:szCs w:val="20"/>
        </w:rPr>
      </w:pPr>
    </w:p>
    <w:p w14:paraId="3EAD1AFC" w14:textId="77777777" w:rsidR="00797793" w:rsidRPr="00133FC4" w:rsidRDefault="00797793" w:rsidP="00797793">
      <w:pPr>
        <w:pStyle w:val="Listeavsnitt"/>
        <w:rPr>
          <w:rFonts w:ascii="Comic Sans MS" w:hAnsi="Comic Sans MS"/>
          <w:sz w:val="20"/>
          <w:szCs w:val="20"/>
        </w:rPr>
      </w:pPr>
    </w:p>
    <w:p w14:paraId="11F10DE4" w14:textId="77777777" w:rsidR="00797793" w:rsidRPr="00133FC4" w:rsidRDefault="00797793" w:rsidP="00797793">
      <w:pPr>
        <w:pStyle w:val="Listeavsnitt"/>
        <w:ind w:left="0"/>
        <w:rPr>
          <w:rFonts w:ascii="Comic Sans MS" w:hAnsi="Comic Sans MS"/>
          <w:sz w:val="20"/>
          <w:szCs w:val="20"/>
        </w:rPr>
      </w:pPr>
    </w:p>
    <w:p w14:paraId="67AE9D39" w14:textId="77777777" w:rsidR="00797793" w:rsidRPr="00133FC4" w:rsidRDefault="00797793" w:rsidP="00797793">
      <w:pPr>
        <w:rPr>
          <w:rFonts w:ascii="Comic Sans MS" w:hAnsi="Comic Sans MS"/>
          <w:i/>
          <w:sz w:val="20"/>
          <w:szCs w:val="20"/>
        </w:rPr>
      </w:pPr>
      <w:r w:rsidRPr="00133FC4">
        <w:rPr>
          <w:rFonts w:ascii="Comic Sans MS" w:hAnsi="Comic Sans MS"/>
          <w:b/>
          <w:sz w:val="24"/>
          <w:szCs w:val="24"/>
          <w:u w:val="single"/>
        </w:rPr>
        <w:br w:type="page"/>
      </w:r>
      <w:r w:rsidRPr="00133FC4">
        <w:rPr>
          <w:rFonts w:ascii="Comic Sans MS" w:hAnsi="Comic Sans MS"/>
          <w:b/>
          <w:sz w:val="24"/>
          <w:szCs w:val="24"/>
          <w:u w:val="single"/>
        </w:rPr>
        <w:lastRenderedPageBreak/>
        <w:t>Barnehagen skal ivareta born sitt behov for leik</w:t>
      </w:r>
    </w:p>
    <w:p w14:paraId="30D272CB" w14:textId="77777777" w:rsidR="00797793" w:rsidRPr="00133FC4" w:rsidRDefault="00797793" w:rsidP="00797793">
      <w:pPr>
        <w:spacing w:after="0"/>
        <w:rPr>
          <w:rFonts w:ascii="Comic Sans MS" w:hAnsi="Comic Sans MS"/>
          <w:sz w:val="20"/>
          <w:szCs w:val="20"/>
        </w:rPr>
      </w:pPr>
    </w:p>
    <w:p w14:paraId="148A9C7B" w14:textId="77777777" w:rsidR="00797793" w:rsidRPr="00133FC4" w:rsidRDefault="00797793" w:rsidP="00797793">
      <w:pPr>
        <w:spacing w:after="0"/>
        <w:rPr>
          <w:rFonts w:ascii="Comic Sans MS" w:hAnsi="Comic Sans MS"/>
          <w:b/>
          <w:iCs/>
          <w:sz w:val="20"/>
          <w:szCs w:val="20"/>
        </w:rPr>
      </w:pPr>
      <w:r w:rsidRPr="00133FC4">
        <w:rPr>
          <w:rFonts w:ascii="Comic Sans MS" w:hAnsi="Comic Sans MS"/>
          <w:b/>
          <w:iCs/>
          <w:sz w:val="20"/>
          <w:szCs w:val="20"/>
        </w:rPr>
        <w:t>Leik er borna sin viktigaste aktivitet!</w:t>
      </w:r>
    </w:p>
    <w:p w14:paraId="24A1E025" w14:textId="77777777" w:rsidR="00797793" w:rsidRPr="00133FC4" w:rsidRDefault="00797793" w:rsidP="00797793">
      <w:pPr>
        <w:spacing w:after="0"/>
        <w:rPr>
          <w:rFonts w:ascii="Comic Sans MS" w:hAnsi="Comic Sans MS"/>
        </w:rPr>
      </w:pPr>
    </w:p>
    <w:p w14:paraId="7120AD87" w14:textId="77777777" w:rsidR="00797793" w:rsidRPr="00133FC4" w:rsidRDefault="00797793" w:rsidP="00797793">
      <w:pPr>
        <w:spacing w:after="0"/>
        <w:ind w:left="709"/>
        <w:rPr>
          <w:rFonts w:ascii="Comic Sans MS" w:hAnsi="Comic Sans MS"/>
          <w:sz w:val="20"/>
          <w:szCs w:val="20"/>
          <w:lang w:val="nb-NO"/>
        </w:rPr>
      </w:pPr>
      <w:r w:rsidRPr="00133FC4">
        <w:rPr>
          <w:rFonts w:ascii="Comic Sans MS" w:hAnsi="Comic Sans MS"/>
          <w:i/>
          <w:iCs/>
          <w:sz w:val="20"/>
          <w:szCs w:val="20"/>
          <w:lang w:val="nb-NO"/>
        </w:rPr>
        <w:t>”Barnehagen skal gi barn mulighet for lek, livsutfoldelse og meningsfylte opplevelser og aktiviteter. ”</w:t>
      </w:r>
    </w:p>
    <w:p w14:paraId="0DADF5D4" w14:textId="77777777" w:rsidR="00797793" w:rsidRPr="00133FC4" w:rsidRDefault="00797793" w:rsidP="00797793">
      <w:pPr>
        <w:spacing w:after="0"/>
        <w:ind w:left="709"/>
        <w:rPr>
          <w:rFonts w:ascii="Comic Sans MS" w:hAnsi="Comic Sans MS"/>
          <w:sz w:val="20"/>
          <w:szCs w:val="20"/>
        </w:rPr>
      </w:pP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sz w:val="20"/>
          <w:szCs w:val="20"/>
        </w:rPr>
        <w:t>Barnehagelova § 2</w:t>
      </w:r>
      <w:r w:rsidR="00BF084D">
        <w:rPr>
          <w:rFonts w:ascii="Comic Sans MS" w:hAnsi="Comic Sans MS"/>
          <w:sz w:val="20"/>
          <w:szCs w:val="20"/>
        </w:rPr>
        <w:t>.</w:t>
      </w:r>
    </w:p>
    <w:p w14:paraId="65BC7B23" w14:textId="77777777" w:rsidR="00797793" w:rsidRPr="00133FC4" w:rsidRDefault="00797793" w:rsidP="00797793">
      <w:pPr>
        <w:spacing w:after="0"/>
        <w:ind w:left="709"/>
        <w:rPr>
          <w:rFonts w:ascii="Comic Sans MS" w:hAnsi="Comic Sans MS"/>
          <w:i/>
          <w:iCs/>
          <w:sz w:val="20"/>
          <w:szCs w:val="20"/>
        </w:rPr>
      </w:pPr>
    </w:p>
    <w:p w14:paraId="0ACCE59B" w14:textId="4F2DA995" w:rsidR="00797793" w:rsidRPr="00133FC4" w:rsidRDefault="00797793" w:rsidP="00797793">
      <w:pPr>
        <w:spacing w:after="0"/>
        <w:ind w:left="709"/>
        <w:rPr>
          <w:sz w:val="20"/>
          <w:szCs w:val="20"/>
        </w:rPr>
      </w:pPr>
      <w:r w:rsidRPr="00133FC4">
        <w:rPr>
          <w:rFonts w:ascii="Comic Sans MS" w:hAnsi="Comic Sans MS"/>
          <w:i/>
          <w:iCs/>
          <w:sz w:val="20"/>
          <w:szCs w:val="20"/>
        </w:rPr>
        <w:t>”Le</w:t>
      </w:r>
      <w:r w:rsidR="00792FE8">
        <w:rPr>
          <w:rFonts w:ascii="Comic Sans MS" w:hAnsi="Comic Sans MS"/>
          <w:i/>
          <w:iCs/>
          <w:sz w:val="20"/>
          <w:szCs w:val="20"/>
        </w:rPr>
        <w:t>i</w:t>
      </w:r>
      <w:r w:rsidRPr="00133FC4">
        <w:rPr>
          <w:rFonts w:ascii="Comic Sans MS" w:hAnsi="Comic Sans MS"/>
          <w:i/>
          <w:iCs/>
          <w:sz w:val="20"/>
          <w:szCs w:val="20"/>
        </w:rPr>
        <w:t>ken skal ha e</w:t>
      </w:r>
      <w:r w:rsidR="00792FE8">
        <w:rPr>
          <w:rFonts w:ascii="Comic Sans MS" w:hAnsi="Comic Sans MS"/>
          <w:i/>
          <w:iCs/>
          <w:sz w:val="20"/>
          <w:szCs w:val="20"/>
        </w:rPr>
        <w:t>i</w:t>
      </w:r>
      <w:r w:rsidRPr="00133FC4">
        <w:rPr>
          <w:rFonts w:ascii="Comic Sans MS" w:hAnsi="Comic Sans MS"/>
          <w:i/>
          <w:iCs/>
          <w:sz w:val="20"/>
          <w:szCs w:val="20"/>
        </w:rPr>
        <w:t>n sentral plass i barnehagen</w:t>
      </w:r>
      <w:r w:rsidR="00865987">
        <w:rPr>
          <w:rFonts w:ascii="Comic Sans MS" w:hAnsi="Comic Sans MS"/>
          <w:i/>
          <w:iCs/>
          <w:sz w:val="20"/>
          <w:szCs w:val="20"/>
        </w:rPr>
        <w:t xml:space="preserve">, </w:t>
      </w:r>
      <w:r w:rsidR="00F755A0">
        <w:rPr>
          <w:rFonts w:ascii="Comic Sans MS" w:hAnsi="Comic Sans MS"/>
          <w:i/>
          <w:iCs/>
          <w:sz w:val="20"/>
          <w:szCs w:val="20"/>
        </w:rPr>
        <w:t xml:space="preserve">og </w:t>
      </w:r>
      <w:r w:rsidR="00865987">
        <w:rPr>
          <w:rFonts w:ascii="Comic Sans MS" w:hAnsi="Comic Sans MS"/>
          <w:i/>
          <w:iCs/>
          <w:sz w:val="20"/>
          <w:szCs w:val="20"/>
        </w:rPr>
        <w:t>e</w:t>
      </w:r>
      <w:r w:rsidR="00693713">
        <w:rPr>
          <w:rFonts w:ascii="Comic Sans MS" w:hAnsi="Comic Sans MS"/>
          <w:i/>
          <w:iCs/>
          <w:sz w:val="20"/>
          <w:szCs w:val="20"/>
        </w:rPr>
        <w:t>i</w:t>
      </w:r>
      <w:r w:rsidR="00865987">
        <w:rPr>
          <w:rFonts w:ascii="Comic Sans MS" w:hAnsi="Comic Sans MS"/>
          <w:i/>
          <w:iCs/>
          <w:sz w:val="20"/>
          <w:szCs w:val="20"/>
        </w:rPr>
        <w:t>genverdi</w:t>
      </w:r>
      <w:r w:rsidR="00921312">
        <w:rPr>
          <w:rFonts w:ascii="Comic Sans MS" w:hAnsi="Comic Sans MS"/>
          <w:i/>
          <w:iCs/>
          <w:sz w:val="20"/>
          <w:szCs w:val="20"/>
        </w:rPr>
        <w:t>en til leiken</w:t>
      </w:r>
      <w:r w:rsidR="00865987">
        <w:rPr>
          <w:rFonts w:ascii="Comic Sans MS" w:hAnsi="Comic Sans MS"/>
          <w:i/>
          <w:iCs/>
          <w:sz w:val="20"/>
          <w:szCs w:val="20"/>
        </w:rPr>
        <w:t xml:space="preserve"> skal </w:t>
      </w:r>
      <w:proofErr w:type="spellStart"/>
      <w:r w:rsidR="00865987" w:rsidRPr="001172A5">
        <w:rPr>
          <w:rFonts w:ascii="Comic Sans MS" w:hAnsi="Comic Sans MS"/>
          <w:i/>
          <w:iCs/>
          <w:sz w:val="20"/>
          <w:szCs w:val="20"/>
          <w:lang w:val="nb-NO"/>
        </w:rPr>
        <w:t>anerkjenn</w:t>
      </w:r>
      <w:r w:rsidR="00792FE8">
        <w:rPr>
          <w:rFonts w:ascii="Comic Sans MS" w:hAnsi="Comic Sans MS"/>
          <w:i/>
          <w:iCs/>
          <w:sz w:val="20"/>
          <w:szCs w:val="20"/>
          <w:lang w:val="nb-NO"/>
        </w:rPr>
        <w:t>ast</w:t>
      </w:r>
      <w:proofErr w:type="spellEnd"/>
      <w:r w:rsidR="00693713">
        <w:rPr>
          <w:rFonts w:ascii="Comic Sans MS" w:hAnsi="Comic Sans MS"/>
          <w:i/>
          <w:iCs/>
          <w:sz w:val="20"/>
          <w:szCs w:val="20"/>
        </w:rPr>
        <w:t>.</w:t>
      </w:r>
      <w:r w:rsidRPr="00133FC4">
        <w:rPr>
          <w:rFonts w:ascii="Comic Sans MS" w:hAnsi="Comic Sans MS"/>
          <w:i/>
          <w:iCs/>
          <w:sz w:val="20"/>
          <w:szCs w:val="20"/>
        </w:rPr>
        <w:t xml:space="preserve"> Barnehagen skal gi gode vilkår for le</w:t>
      </w:r>
      <w:r w:rsidR="00792FE8">
        <w:rPr>
          <w:rFonts w:ascii="Comic Sans MS" w:hAnsi="Comic Sans MS"/>
          <w:i/>
          <w:iCs/>
          <w:sz w:val="20"/>
          <w:szCs w:val="20"/>
        </w:rPr>
        <w:t>i</w:t>
      </w:r>
      <w:r w:rsidRPr="00133FC4">
        <w:rPr>
          <w:rFonts w:ascii="Comic Sans MS" w:hAnsi="Comic Sans MS"/>
          <w:i/>
          <w:iCs/>
          <w:sz w:val="20"/>
          <w:szCs w:val="20"/>
        </w:rPr>
        <w:t>k, venskap og barna</w:t>
      </w:r>
      <w:r w:rsidR="00792FE8">
        <w:rPr>
          <w:rFonts w:ascii="Comic Sans MS" w:hAnsi="Comic Sans MS"/>
          <w:i/>
          <w:iCs/>
          <w:sz w:val="20"/>
          <w:szCs w:val="20"/>
        </w:rPr>
        <w:t xml:space="preserve"> </w:t>
      </w:r>
      <w:r w:rsidRPr="00133FC4">
        <w:rPr>
          <w:rFonts w:ascii="Comic Sans MS" w:hAnsi="Comic Sans MS"/>
          <w:i/>
          <w:iCs/>
          <w:sz w:val="20"/>
          <w:szCs w:val="20"/>
        </w:rPr>
        <w:t>s</w:t>
      </w:r>
      <w:r w:rsidR="00792FE8">
        <w:rPr>
          <w:rFonts w:ascii="Comic Sans MS" w:hAnsi="Comic Sans MS"/>
          <w:i/>
          <w:iCs/>
          <w:sz w:val="20"/>
          <w:szCs w:val="20"/>
        </w:rPr>
        <w:t>in</w:t>
      </w:r>
      <w:r w:rsidRPr="00133FC4">
        <w:rPr>
          <w:rFonts w:ascii="Comic Sans MS" w:hAnsi="Comic Sans MS"/>
          <w:i/>
          <w:iCs/>
          <w:sz w:val="20"/>
          <w:szCs w:val="20"/>
        </w:rPr>
        <w:t xml:space="preserve"> e</w:t>
      </w:r>
      <w:r w:rsidR="00792FE8">
        <w:rPr>
          <w:rFonts w:ascii="Comic Sans MS" w:hAnsi="Comic Sans MS"/>
          <w:i/>
          <w:iCs/>
          <w:sz w:val="20"/>
          <w:szCs w:val="20"/>
        </w:rPr>
        <w:t>i</w:t>
      </w:r>
      <w:r w:rsidRPr="00133FC4">
        <w:rPr>
          <w:rFonts w:ascii="Comic Sans MS" w:hAnsi="Comic Sans MS"/>
          <w:i/>
          <w:iCs/>
          <w:sz w:val="20"/>
          <w:szCs w:val="20"/>
        </w:rPr>
        <w:t>gen kultur»</w:t>
      </w:r>
    </w:p>
    <w:p w14:paraId="71911065" w14:textId="77777777" w:rsidR="00A04465" w:rsidRDefault="00797793" w:rsidP="00797793">
      <w:pPr>
        <w:spacing w:after="0"/>
        <w:rPr>
          <w:rFonts w:ascii="Comic Sans MS" w:hAnsi="Comic Sans MS"/>
          <w:i/>
          <w:iCs/>
          <w:sz w:val="20"/>
          <w:szCs w:val="20"/>
        </w:rPr>
      </w:pPr>
      <w:r w:rsidRPr="00133FC4">
        <w:rPr>
          <w:sz w:val="20"/>
          <w:szCs w:val="20"/>
        </w:rPr>
        <w:tab/>
      </w:r>
      <w:r w:rsidRPr="00133FC4">
        <w:rPr>
          <w:sz w:val="20"/>
          <w:szCs w:val="20"/>
        </w:rPr>
        <w:tab/>
      </w:r>
      <w:r w:rsidRPr="00133FC4">
        <w:rPr>
          <w:sz w:val="20"/>
          <w:szCs w:val="20"/>
        </w:rPr>
        <w:tab/>
      </w:r>
      <w:r w:rsidRPr="00133FC4">
        <w:rPr>
          <w:sz w:val="20"/>
          <w:szCs w:val="20"/>
        </w:rPr>
        <w:tab/>
      </w:r>
      <w:r w:rsidRPr="00133FC4">
        <w:rPr>
          <w:rFonts w:ascii="Comic Sans MS" w:hAnsi="Comic Sans MS"/>
          <w:sz w:val="20"/>
          <w:szCs w:val="20"/>
        </w:rPr>
        <w:tab/>
      </w:r>
      <w:r w:rsidRPr="00133FC4">
        <w:rPr>
          <w:rFonts w:ascii="Comic Sans MS" w:hAnsi="Comic Sans MS"/>
          <w:i/>
          <w:iCs/>
          <w:sz w:val="20"/>
          <w:szCs w:val="20"/>
        </w:rPr>
        <w:tab/>
      </w:r>
      <w:r w:rsidRPr="00133FC4">
        <w:rPr>
          <w:rFonts w:ascii="Comic Sans MS" w:hAnsi="Comic Sans MS"/>
          <w:i/>
          <w:iCs/>
          <w:sz w:val="20"/>
          <w:szCs w:val="20"/>
        </w:rPr>
        <w:tab/>
      </w:r>
      <w:r w:rsidRPr="00133FC4">
        <w:rPr>
          <w:rFonts w:ascii="Comic Sans MS" w:hAnsi="Comic Sans MS"/>
          <w:i/>
          <w:iCs/>
          <w:sz w:val="20"/>
          <w:szCs w:val="20"/>
        </w:rPr>
        <w:tab/>
      </w:r>
    </w:p>
    <w:p w14:paraId="652EEF85" w14:textId="4CEA57A8" w:rsidR="00797793" w:rsidRPr="00133FC4" w:rsidRDefault="00797793" w:rsidP="005B44FE">
      <w:pPr>
        <w:spacing w:after="0"/>
        <w:ind w:left="4956" w:firstLine="708"/>
        <w:rPr>
          <w:rFonts w:ascii="Comic Sans MS" w:hAnsi="Comic Sans MS"/>
          <w:sz w:val="20"/>
          <w:szCs w:val="20"/>
        </w:rPr>
      </w:pPr>
      <w:r w:rsidRPr="00133FC4">
        <w:rPr>
          <w:rFonts w:ascii="Comic Sans MS" w:hAnsi="Comic Sans MS"/>
          <w:sz w:val="20"/>
          <w:szCs w:val="20"/>
        </w:rPr>
        <w:t>Rammeplan</w:t>
      </w:r>
      <w:r w:rsidR="00085C0F">
        <w:rPr>
          <w:rFonts w:ascii="Comic Sans MS" w:hAnsi="Comic Sans MS"/>
          <w:sz w:val="20"/>
          <w:szCs w:val="20"/>
        </w:rPr>
        <w:t>en</w:t>
      </w:r>
      <w:r w:rsidRPr="00133FC4">
        <w:rPr>
          <w:rFonts w:ascii="Comic Sans MS" w:hAnsi="Comic Sans MS"/>
          <w:sz w:val="20"/>
          <w:szCs w:val="20"/>
        </w:rPr>
        <w:t xml:space="preserve"> 2017</w:t>
      </w:r>
      <w:r w:rsidR="00A04465">
        <w:rPr>
          <w:rFonts w:ascii="Comic Sans MS" w:hAnsi="Comic Sans MS"/>
          <w:sz w:val="20"/>
          <w:szCs w:val="20"/>
        </w:rPr>
        <w:t>.</w:t>
      </w:r>
    </w:p>
    <w:p w14:paraId="54A7B2D5" w14:textId="77777777" w:rsidR="00797793" w:rsidRPr="00133FC4" w:rsidRDefault="00797793" w:rsidP="00797793">
      <w:pPr>
        <w:spacing w:after="0"/>
        <w:rPr>
          <w:rFonts w:ascii="Comic Sans MS" w:hAnsi="Comic Sans MS"/>
          <w:sz w:val="20"/>
          <w:szCs w:val="20"/>
        </w:rPr>
      </w:pPr>
    </w:p>
    <w:p w14:paraId="40847656" w14:textId="77777777" w:rsidR="00797793" w:rsidRPr="00133FC4" w:rsidRDefault="00797793" w:rsidP="00797793">
      <w:pPr>
        <w:rPr>
          <w:rFonts w:ascii="Comic Sans MS" w:hAnsi="Comic Sans MS"/>
          <w:b/>
          <w:sz w:val="24"/>
          <w:szCs w:val="24"/>
          <w:u w:val="single"/>
        </w:rPr>
      </w:pPr>
      <w:r w:rsidRPr="00133FC4">
        <w:rPr>
          <w:rFonts w:ascii="Comic Sans MS" w:hAnsi="Comic Sans MS"/>
          <w:sz w:val="20"/>
          <w:szCs w:val="20"/>
        </w:rPr>
        <w:t xml:space="preserve">Det er </w:t>
      </w:r>
      <w:r w:rsidRPr="00133FC4">
        <w:rPr>
          <w:rFonts w:ascii="Comic Sans MS" w:hAnsi="Comic Sans MS"/>
          <w:b/>
          <w:sz w:val="20"/>
          <w:szCs w:val="20"/>
        </w:rPr>
        <w:t>barnehagen si</w:t>
      </w:r>
      <w:r w:rsidRPr="00133FC4">
        <w:rPr>
          <w:rFonts w:ascii="Comic Sans MS" w:hAnsi="Comic Sans MS"/>
          <w:sz w:val="20"/>
          <w:szCs w:val="20"/>
        </w:rPr>
        <w:t xml:space="preserve"> oppgåve å leggja fysisk og organisatorisk til rette for variert leik.</w:t>
      </w:r>
      <w:r w:rsidRPr="00133FC4">
        <w:rPr>
          <w:rFonts w:ascii="Comic Sans MS" w:hAnsi="Comic Sans MS"/>
          <w:iCs/>
          <w:sz w:val="20"/>
          <w:szCs w:val="20"/>
        </w:rPr>
        <w:t xml:space="preserve"> </w:t>
      </w:r>
    </w:p>
    <w:p w14:paraId="34BC9CBB"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Gjennom leik oppstår barn &lt;&gt; barn</w:t>
      </w:r>
      <w:r w:rsidR="00CC49E0">
        <w:rPr>
          <w:rFonts w:ascii="Comic Sans MS" w:hAnsi="Comic Sans MS"/>
          <w:sz w:val="20"/>
          <w:szCs w:val="20"/>
        </w:rPr>
        <w:t xml:space="preserve">- </w:t>
      </w:r>
      <w:r w:rsidR="002E41B0">
        <w:rPr>
          <w:rFonts w:ascii="Comic Sans MS" w:hAnsi="Comic Sans MS"/>
          <w:sz w:val="20"/>
          <w:szCs w:val="20"/>
        </w:rPr>
        <w:t>og barn &lt;&gt; v</w:t>
      </w:r>
      <w:r w:rsidR="00CC49E0">
        <w:rPr>
          <w:rFonts w:ascii="Comic Sans MS" w:hAnsi="Comic Sans MS"/>
          <w:sz w:val="20"/>
          <w:szCs w:val="20"/>
        </w:rPr>
        <w:t>a</w:t>
      </w:r>
      <w:r w:rsidR="002E41B0">
        <w:rPr>
          <w:rFonts w:ascii="Comic Sans MS" w:hAnsi="Comic Sans MS"/>
          <w:sz w:val="20"/>
          <w:szCs w:val="20"/>
        </w:rPr>
        <w:t>ksen</w:t>
      </w:r>
      <w:r w:rsidR="00CC49E0">
        <w:rPr>
          <w:rFonts w:ascii="Comic Sans MS" w:hAnsi="Comic Sans MS"/>
          <w:sz w:val="20"/>
          <w:szCs w:val="20"/>
        </w:rPr>
        <w:t>-</w:t>
      </w:r>
      <w:r w:rsidRPr="00133FC4">
        <w:rPr>
          <w:rFonts w:ascii="Comic Sans MS" w:hAnsi="Comic Sans MS"/>
          <w:sz w:val="20"/>
          <w:szCs w:val="20"/>
        </w:rPr>
        <w:t>relasjonar</w:t>
      </w:r>
      <w:r w:rsidR="002E41B0">
        <w:rPr>
          <w:rFonts w:ascii="Comic Sans MS" w:hAnsi="Comic Sans MS"/>
          <w:sz w:val="20"/>
          <w:szCs w:val="20"/>
        </w:rPr>
        <w:t>,</w:t>
      </w:r>
      <w:r w:rsidRPr="00133FC4">
        <w:rPr>
          <w:rFonts w:ascii="Comic Sans MS" w:hAnsi="Comic Sans MS"/>
          <w:sz w:val="20"/>
          <w:szCs w:val="20"/>
        </w:rPr>
        <w:t xml:space="preserve"> </w:t>
      </w:r>
      <w:r w:rsidR="002E41B0">
        <w:rPr>
          <w:rFonts w:ascii="Comic Sans MS" w:hAnsi="Comic Sans MS"/>
          <w:sz w:val="20"/>
          <w:szCs w:val="20"/>
        </w:rPr>
        <w:t>samt at</w:t>
      </w:r>
      <w:r w:rsidR="0025754E" w:rsidRPr="00133FC4">
        <w:rPr>
          <w:rFonts w:ascii="Comic Sans MS" w:hAnsi="Comic Sans MS"/>
          <w:sz w:val="20"/>
          <w:szCs w:val="20"/>
        </w:rPr>
        <w:t xml:space="preserve"> barnet får høve til å dyrka ve</w:t>
      </w:r>
      <w:r w:rsidRPr="00133FC4">
        <w:rPr>
          <w:rFonts w:ascii="Comic Sans MS" w:hAnsi="Comic Sans MS"/>
          <w:sz w:val="20"/>
          <w:szCs w:val="20"/>
        </w:rPr>
        <w:t>nskap.</w:t>
      </w:r>
    </w:p>
    <w:p w14:paraId="42D58375" w14:textId="77777777" w:rsidR="00797793" w:rsidRPr="00133FC4" w:rsidRDefault="00797793" w:rsidP="00797793">
      <w:pPr>
        <w:spacing w:after="0"/>
        <w:rPr>
          <w:rFonts w:ascii="Comic Sans MS" w:hAnsi="Comic Sans MS"/>
          <w:sz w:val="20"/>
          <w:szCs w:val="20"/>
        </w:rPr>
      </w:pPr>
    </w:p>
    <w:p w14:paraId="1420EAF6"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2E41B0">
        <w:rPr>
          <w:rFonts w:ascii="Comic Sans MS" w:hAnsi="Comic Sans MS"/>
          <w:sz w:val="20"/>
          <w:szCs w:val="20"/>
        </w:rPr>
        <w:t xml:space="preserve">, </w:t>
      </w:r>
      <w:r w:rsidR="00D8402C">
        <w:rPr>
          <w:rFonts w:ascii="Comic Sans MS" w:hAnsi="Comic Sans MS"/>
          <w:sz w:val="20"/>
          <w:szCs w:val="20"/>
        </w:rPr>
        <w:t>trinn 1</w:t>
      </w:r>
      <w:r w:rsidR="00797793" w:rsidRPr="00133FC4">
        <w:rPr>
          <w:rFonts w:ascii="Comic Sans MS" w:hAnsi="Comic Sans MS"/>
          <w:sz w:val="20"/>
          <w:szCs w:val="20"/>
        </w:rPr>
        <w:t>:</w:t>
      </w:r>
    </w:p>
    <w:p w14:paraId="4DE28F78"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skjermar leik og gir tid til leik</w:t>
      </w:r>
    </w:p>
    <w:p w14:paraId="07A6DFF7"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Dagsrytmen vår gir rom for leik</w:t>
      </w:r>
    </w:p>
    <w:p w14:paraId="27EAB364"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har deltakande vaksne, som rettleiar borna i leiken</w:t>
      </w:r>
    </w:p>
    <w:p w14:paraId="71F0C0B1"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har vaksne som er til stades</w:t>
      </w:r>
    </w:p>
    <w:p w14:paraId="3C1D3D70"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har vaksne som er i ro</w:t>
      </w:r>
    </w:p>
    <w:p w14:paraId="48CAC455"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observerer samspelet</w:t>
      </w:r>
    </w:p>
    <w:p w14:paraId="25DAD822" w14:textId="77777777" w:rsidR="00797793" w:rsidRPr="00133FC4" w:rsidRDefault="00797793" w:rsidP="00797793">
      <w:pPr>
        <w:spacing w:after="0"/>
        <w:rPr>
          <w:rFonts w:ascii="Comic Sans MS" w:hAnsi="Comic Sans MS"/>
          <w:sz w:val="20"/>
          <w:szCs w:val="20"/>
        </w:rPr>
      </w:pPr>
    </w:p>
    <w:p w14:paraId="57A24F5D"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2E41B0">
        <w:rPr>
          <w:rFonts w:ascii="Comic Sans MS" w:hAnsi="Comic Sans MS"/>
          <w:sz w:val="20"/>
          <w:szCs w:val="20"/>
        </w:rPr>
        <w:t xml:space="preserve">, </w:t>
      </w:r>
      <w:r w:rsidR="00D8402C">
        <w:rPr>
          <w:rFonts w:ascii="Comic Sans MS" w:hAnsi="Comic Sans MS"/>
          <w:sz w:val="20"/>
          <w:szCs w:val="20"/>
        </w:rPr>
        <w:t>trinn 2</w:t>
      </w:r>
      <w:r w:rsidR="00797793" w:rsidRPr="00133FC4">
        <w:rPr>
          <w:rFonts w:ascii="Comic Sans MS" w:hAnsi="Comic Sans MS"/>
          <w:sz w:val="20"/>
          <w:szCs w:val="20"/>
        </w:rPr>
        <w:t>:</w:t>
      </w:r>
    </w:p>
    <w:p w14:paraId="08CB99C6"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Gjennom arbeid med tema og turar i nærmiljøet</w:t>
      </w:r>
      <w:r w:rsidR="0025754E" w:rsidRPr="00133FC4">
        <w:rPr>
          <w:rFonts w:ascii="Comic Sans MS" w:hAnsi="Comic Sans MS"/>
          <w:sz w:val="20"/>
          <w:szCs w:val="20"/>
        </w:rPr>
        <w:t xml:space="preserve"> gir</w:t>
      </w:r>
      <w:r w:rsidRPr="00133FC4">
        <w:rPr>
          <w:rFonts w:ascii="Comic Sans MS" w:hAnsi="Comic Sans MS"/>
          <w:sz w:val="20"/>
          <w:szCs w:val="20"/>
        </w:rPr>
        <w:t xml:space="preserve"> me borna eit godt grunnlag for ein kreativ og fantasifull leik </w:t>
      </w:r>
    </w:p>
    <w:p w14:paraId="05D7057E"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nyttar </w:t>
      </w:r>
      <w:r w:rsidR="00D8402C">
        <w:rPr>
          <w:rFonts w:ascii="Comic Sans MS" w:hAnsi="Comic Sans MS"/>
          <w:sz w:val="20"/>
          <w:szCs w:val="20"/>
        </w:rPr>
        <w:t>oft</w:t>
      </w:r>
      <w:r w:rsidR="002E41B0">
        <w:rPr>
          <w:rFonts w:ascii="Comic Sans MS" w:hAnsi="Comic Sans MS"/>
          <w:sz w:val="20"/>
          <w:szCs w:val="20"/>
        </w:rPr>
        <w:t>e</w:t>
      </w:r>
      <w:r w:rsidR="00D8402C">
        <w:rPr>
          <w:rFonts w:ascii="Comic Sans MS" w:hAnsi="Comic Sans MS"/>
          <w:sz w:val="20"/>
          <w:szCs w:val="20"/>
        </w:rPr>
        <w:t xml:space="preserve"> </w:t>
      </w:r>
      <w:r w:rsidRPr="00133FC4">
        <w:rPr>
          <w:rFonts w:ascii="Comic Sans MS" w:hAnsi="Comic Sans MS"/>
          <w:sz w:val="20"/>
          <w:szCs w:val="20"/>
        </w:rPr>
        <w:t xml:space="preserve">gruppedeling </w:t>
      </w:r>
    </w:p>
    <w:p w14:paraId="24FA6DF8" w14:textId="77777777" w:rsidR="00797793" w:rsidRPr="00133FC4" w:rsidRDefault="0025754E" w:rsidP="00797793">
      <w:pPr>
        <w:pStyle w:val="Listeavsnitt"/>
        <w:numPr>
          <w:ilvl w:val="0"/>
          <w:numId w:val="6"/>
        </w:numPr>
        <w:spacing w:after="0"/>
      </w:pPr>
      <w:r w:rsidRPr="00133FC4">
        <w:rPr>
          <w:rFonts w:ascii="Comic Sans MS" w:hAnsi="Comic Sans MS"/>
          <w:sz w:val="20"/>
          <w:szCs w:val="20"/>
        </w:rPr>
        <w:t>Me tek vare på og skapa</w:t>
      </w:r>
      <w:r w:rsidR="00797793" w:rsidRPr="00133FC4">
        <w:rPr>
          <w:rFonts w:ascii="Comic Sans MS" w:hAnsi="Comic Sans MS"/>
          <w:sz w:val="20"/>
          <w:szCs w:val="20"/>
        </w:rPr>
        <w:t>r gode leikerelasjonar, der dei vaksne vurderer si eiga rolle i leiken</w:t>
      </w:r>
    </w:p>
    <w:p w14:paraId="3659899A"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legg til rette for og er med på å skapa gode fysiske leikerom</w:t>
      </w:r>
    </w:p>
    <w:p w14:paraId="2400AFDD" w14:textId="77777777" w:rsidR="00797793" w:rsidRPr="00133FC4" w:rsidRDefault="00797793" w:rsidP="00797793">
      <w:pPr>
        <w:pStyle w:val="Listeavsnitt"/>
        <w:numPr>
          <w:ilvl w:val="0"/>
          <w:numId w:val="6"/>
        </w:numPr>
        <w:spacing w:after="0"/>
        <w:rPr>
          <w:rFonts w:ascii="Calibri" w:hAnsi="Calibri"/>
        </w:rPr>
      </w:pPr>
      <w:r w:rsidRPr="00133FC4">
        <w:rPr>
          <w:rFonts w:ascii="Comic Sans MS" w:hAnsi="Comic Sans MS"/>
          <w:sz w:val="20"/>
          <w:szCs w:val="20"/>
        </w:rPr>
        <w:t>Me arbeider med språkstimulering for å fremja leik</w:t>
      </w:r>
    </w:p>
    <w:p w14:paraId="49677FBC" w14:textId="77777777" w:rsidR="00797793" w:rsidRPr="00133FC4" w:rsidRDefault="00797793" w:rsidP="00797793">
      <w:pPr>
        <w:pStyle w:val="Listeavsnitt"/>
        <w:spacing w:after="0"/>
      </w:pPr>
    </w:p>
    <w:p w14:paraId="229C2FF5" w14:textId="77777777" w:rsidR="00797793" w:rsidRPr="00133FC4" w:rsidRDefault="00797793" w:rsidP="00797793">
      <w:pPr>
        <w:spacing w:after="0"/>
        <w:rPr>
          <w:rFonts w:ascii="Comic Sans MS" w:hAnsi="Comic Sans MS"/>
          <w:sz w:val="20"/>
          <w:szCs w:val="20"/>
        </w:rPr>
      </w:pPr>
    </w:p>
    <w:p w14:paraId="5CE8899E"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E207E7">
        <w:rPr>
          <w:rFonts w:ascii="Comic Sans MS" w:hAnsi="Comic Sans MS"/>
          <w:sz w:val="20"/>
          <w:szCs w:val="20"/>
        </w:rPr>
        <w:t xml:space="preserve">/kjenneteikn på </w:t>
      </w:r>
      <w:proofErr w:type="spellStart"/>
      <w:r w:rsidR="00E207E7">
        <w:rPr>
          <w:rFonts w:ascii="Comic Sans MS" w:hAnsi="Comic Sans MS"/>
          <w:sz w:val="20"/>
          <w:szCs w:val="20"/>
        </w:rPr>
        <w:t>måloppnåing</w:t>
      </w:r>
      <w:proofErr w:type="spellEnd"/>
      <w:r w:rsidRPr="00133FC4">
        <w:rPr>
          <w:rFonts w:ascii="Comic Sans MS" w:hAnsi="Comic Sans MS"/>
          <w:sz w:val="20"/>
          <w:szCs w:val="20"/>
        </w:rPr>
        <w:t>:</w:t>
      </w:r>
    </w:p>
    <w:p w14:paraId="5FF45467"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born som leikar og har leikekompetanse</w:t>
      </w:r>
    </w:p>
    <w:p w14:paraId="3B56E3BC"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born som er trygge og går inn i leik</w:t>
      </w:r>
    </w:p>
    <w:p w14:paraId="0F6B87DB"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kreativ og skapande leik</w:t>
      </w:r>
    </w:p>
    <w:p w14:paraId="2B4786E5"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at leik er utviklande, borna lærer av dei erfaringane dei gjer</w:t>
      </w:r>
    </w:p>
    <w:p w14:paraId="720ECAB7"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at leiken er barnestyrt</w:t>
      </w:r>
    </w:p>
    <w:p w14:paraId="3C83D248"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at borna nytta</w:t>
      </w:r>
      <w:r w:rsidR="0025754E" w:rsidRPr="00133FC4">
        <w:rPr>
          <w:rFonts w:ascii="Comic Sans MS" w:hAnsi="Comic Sans MS"/>
          <w:sz w:val="20"/>
          <w:szCs w:val="20"/>
        </w:rPr>
        <w:t>r</w:t>
      </w:r>
      <w:r w:rsidRPr="00133FC4">
        <w:rPr>
          <w:rFonts w:ascii="Comic Sans MS" w:hAnsi="Comic Sans MS"/>
          <w:sz w:val="20"/>
          <w:szCs w:val="20"/>
        </w:rPr>
        <w:t xml:space="preserve"> språket i leiken</w:t>
      </w:r>
    </w:p>
    <w:p w14:paraId="2826DB1D" w14:textId="77777777" w:rsidR="00797793" w:rsidRPr="00133FC4" w:rsidRDefault="0025754E" w:rsidP="00797793">
      <w:pPr>
        <w:pStyle w:val="Listeavsnitt"/>
        <w:numPr>
          <w:ilvl w:val="0"/>
          <w:numId w:val="6"/>
        </w:numPr>
        <w:rPr>
          <w:rFonts w:ascii="Comic Sans MS" w:hAnsi="Comic Sans MS"/>
          <w:sz w:val="20"/>
          <w:szCs w:val="20"/>
        </w:rPr>
      </w:pPr>
      <w:r w:rsidRPr="00133FC4">
        <w:rPr>
          <w:rFonts w:ascii="Comic Sans MS" w:hAnsi="Comic Sans MS"/>
          <w:sz w:val="20"/>
          <w:szCs w:val="20"/>
        </w:rPr>
        <w:t>Me ser glede og ven</w:t>
      </w:r>
      <w:r w:rsidR="00797793" w:rsidRPr="00133FC4">
        <w:rPr>
          <w:rFonts w:ascii="Comic Sans MS" w:hAnsi="Comic Sans MS"/>
          <w:sz w:val="20"/>
          <w:szCs w:val="20"/>
        </w:rPr>
        <w:t>skap</w:t>
      </w:r>
    </w:p>
    <w:p w14:paraId="75B0C1E5" w14:textId="77777777" w:rsidR="00797793" w:rsidRDefault="00797793" w:rsidP="00797793">
      <w:pPr>
        <w:pStyle w:val="Listeavsnitt"/>
        <w:numPr>
          <w:ilvl w:val="0"/>
          <w:numId w:val="6"/>
        </w:numPr>
        <w:rPr>
          <w:rFonts w:ascii="Comic Sans MS" w:hAnsi="Comic Sans MS"/>
          <w:sz w:val="20"/>
          <w:szCs w:val="20"/>
        </w:rPr>
      </w:pPr>
      <w:r w:rsidRPr="00133FC4">
        <w:rPr>
          <w:rFonts w:ascii="Comic Sans MS" w:hAnsi="Comic Sans MS"/>
          <w:sz w:val="20"/>
          <w:szCs w:val="20"/>
        </w:rPr>
        <w:t>Me ser sjølvstendige born</w:t>
      </w:r>
    </w:p>
    <w:p w14:paraId="190B70A5" w14:textId="77777777" w:rsidR="00085BED" w:rsidRPr="00133FC4" w:rsidRDefault="00085BED" w:rsidP="005365FE">
      <w:pPr>
        <w:pStyle w:val="Listeavsnitt"/>
        <w:rPr>
          <w:rFonts w:ascii="Comic Sans MS" w:hAnsi="Comic Sans MS"/>
          <w:sz w:val="20"/>
          <w:szCs w:val="20"/>
        </w:rPr>
      </w:pPr>
    </w:p>
    <w:p w14:paraId="66ED268E" w14:textId="77777777" w:rsidR="00797793" w:rsidRPr="00133FC4" w:rsidRDefault="00797793" w:rsidP="00797793">
      <w:pPr>
        <w:spacing w:after="0"/>
        <w:rPr>
          <w:rFonts w:ascii="Comic Sans MS" w:hAnsi="Comic Sans MS"/>
          <w:b/>
          <w:bCs/>
          <w:sz w:val="24"/>
          <w:szCs w:val="24"/>
          <w:u w:val="single"/>
        </w:rPr>
      </w:pPr>
      <w:r w:rsidRPr="00133FC4">
        <w:rPr>
          <w:rFonts w:ascii="Comic Sans MS" w:hAnsi="Comic Sans MS"/>
          <w:b/>
          <w:bCs/>
          <w:sz w:val="24"/>
          <w:szCs w:val="24"/>
          <w:u w:val="single"/>
        </w:rPr>
        <w:lastRenderedPageBreak/>
        <w:t>Barnehagen skal fremja læring</w:t>
      </w:r>
    </w:p>
    <w:p w14:paraId="32ED13C4" w14:textId="77777777" w:rsidR="00797793" w:rsidRPr="00133FC4" w:rsidRDefault="00797793" w:rsidP="00797793">
      <w:pPr>
        <w:spacing w:after="0"/>
        <w:rPr>
          <w:rFonts w:ascii="Comic Sans MS" w:hAnsi="Comic Sans MS"/>
          <w:b/>
          <w:bCs/>
          <w:u w:val="single"/>
        </w:rPr>
      </w:pPr>
    </w:p>
    <w:p w14:paraId="4C1C1B8C" w14:textId="77777777" w:rsidR="00797793" w:rsidRPr="00133FC4" w:rsidRDefault="00797793" w:rsidP="00797793">
      <w:pPr>
        <w:spacing w:after="0"/>
        <w:rPr>
          <w:rFonts w:ascii="Comic Sans MS" w:hAnsi="Comic Sans MS"/>
          <w:bCs/>
          <w:sz w:val="20"/>
          <w:szCs w:val="20"/>
          <w:lang w:val="nb-NO"/>
        </w:rPr>
      </w:pPr>
    </w:p>
    <w:p w14:paraId="6D599F6D" w14:textId="77777777" w:rsidR="00797793" w:rsidRPr="00133FC4" w:rsidRDefault="00797793" w:rsidP="00797793">
      <w:pPr>
        <w:spacing w:after="0"/>
        <w:rPr>
          <w:rFonts w:ascii="Comic Sans MS" w:hAnsi="Comic Sans MS"/>
          <w:i/>
          <w:iCs/>
          <w:sz w:val="20"/>
          <w:szCs w:val="20"/>
          <w:lang w:val="nb-NO"/>
        </w:rPr>
      </w:pPr>
      <w:r w:rsidRPr="00133FC4">
        <w:rPr>
          <w:rFonts w:ascii="Comic Sans MS" w:hAnsi="Comic Sans MS"/>
          <w:i/>
          <w:iCs/>
          <w:sz w:val="20"/>
          <w:szCs w:val="20"/>
          <w:lang w:val="nb-NO"/>
        </w:rPr>
        <w:t>” Barnehagen skal støtte barns nysgjerrighet, kreativitet og vitebegjær og gi utfordringer med utgangspunkt i barnets interesser, kunnskaper og ferdigheter”</w:t>
      </w:r>
    </w:p>
    <w:p w14:paraId="22460313" w14:textId="77777777" w:rsidR="00797793" w:rsidRPr="00133FC4" w:rsidRDefault="00797793" w:rsidP="00797793">
      <w:pPr>
        <w:spacing w:after="0"/>
        <w:rPr>
          <w:rFonts w:ascii="Comic Sans MS" w:hAnsi="Comic Sans MS"/>
          <w:iCs/>
          <w:sz w:val="20"/>
          <w:szCs w:val="20"/>
        </w:rPr>
      </w:pP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00EB0714">
        <w:rPr>
          <w:rFonts w:ascii="Comic Sans MS" w:hAnsi="Comic Sans MS"/>
          <w:i/>
          <w:iCs/>
          <w:sz w:val="20"/>
          <w:szCs w:val="20"/>
          <w:lang w:val="nb-NO"/>
        </w:rPr>
        <w:tab/>
      </w:r>
      <w:r w:rsidRPr="00133FC4">
        <w:rPr>
          <w:rFonts w:ascii="Comic Sans MS" w:hAnsi="Comic Sans MS"/>
          <w:iCs/>
          <w:sz w:val="20"/>
          <w:szCs w:val="20"/>
        </w:rPr>
        <w:t>Barnehagelova § 2</w:t>
      </w:r>
      <w:r w:rsidR="000331E5">
        <w:rPr>
          <w:rFonts w:ascii="Comic Sans MS" w:hAnsi="Comic Sans MS"/>
          <w:iCs/>
          <w:sz w:val="20"/>
          <w:szCs w:val="20"/>
        </w:rPr>
        <w:t>.</w:t>
      </w:r>
    </w:p>
    <w:p w14:paraId="72F0A7B9" w14:textId="77777777" w:rsidR="00797793" w:rsidRPr="00133FC4" w:rsidRDefault="00797793" w:rsidP="00797793">
      <w:pPr>
        <w:spacing w:after="0"/>
        <w:rPr>
          <w:rFonts w:ascii="Comic Sans MS" w:hAnsi="Comic Sans MS"/>
          <w:b/>
          <w:bCs/>
          <w:sz w:val="20"/>
          <w:szCs w:val="20"/>
          <w:u w:val="single"/>
        </w:rPr>
      </w:pPr>
    </w:p>
    <w:p w14:paraId="155F4A6A" w14:textId="16B6C217" w:rsidR="00797793" w:rsidRPr="002B50AF" w:rsidRDefault="00797793" w:rsidP="00797793">
      <w:pPr>
        <w:spacing w:after="0"/>
        <w:rPr>
          <w:rFonts w:ascii="Comic Sans MS" w:hAnsi="Comic Sans MS"/>
          <w:bCs/>
          <w:i/>
          <w:iCs/>
          <w:sz w:val="20"/>
          <w:szCs w:val="20"/>
        </w:rPr>
      </w:pPr>
      <w:r w:rsidRPr="002B50AF">
        <w:rPr>
          <w:rFonts w:ascii="Comic Sans MS" w:hAnsi="Comic Sans MS"/>
          <w:bCs/>
          <w:i/>
          <w:iCs/>
          <w:sz w:val="20"/>
          <w:szCs w:val="20"/>
        </w:rPr>
        <w:t>«I barnehagen skal barna oppleve eit stimulerande miljø som støttar opp om lyst</w:t>
      </w:r>
      <w:r w:rsidR="0095760C" w:rsidRPr="002B50AF">
        <w:rPr>
          <w:rFonts w:ascii="Comic Sans MS" w:hAnsi="Comic Sans MS"/>
          <w:bCs/>
          <w:i/>
          <w:iCs/>
          <w:sz w:val="20"/>
          <w:szCs w:val="20"/>
        </w:rPr>
        <w:t>a</w:t>
      </w:r>
      <w:r w:rsidRPr="002B50AF">
        <w:rPr>
          <w:rFonts w:ascii="Comic Sans MS" w:hAnsi="Comic Sans MS"/>
          <w:bCs/>
          <w:i/>
          <w:iCs/>
          <w:sz w:val="20"/>
          <w:szCs w:val="20"/>
        </w:rPr>
        <w:t xml:space="preserve"> til å le</w:t>
      </w:r>
      <w:r w:rsidR="00E32C9F" w:rsidRPr="002B50AF">
        <w:rPr>
          <w:rFonts w:ascii="Comic Sans MS" w:hAnsi="Comic Sans MS"/>
          <w:bCs/>
          <w:i/>
          <w:iCs/>
          <w:sz w:val="20"/>
          <w:szCs w:val="20"/>
        </w:rPr>
        <w:t>i</w:t>
      </w:r>
      <w:r w:rsidRPr="002B50AF">
        <w:rPr>
          <w:rFonts w:ascii="Comic Sans MS" w:hAnsi="Comic Sans MS"/>
          <w:bCs/>
          <w:i/>
          <w:iCs/>
          <w:sz w:val="20"/>
          <w:szCs w:val="20"/>
        </w:rPr>
        <w:t>ke, utforske</w:t>
      </w:r>
      <w:r w:rsidR="00866D86" w:rsidRPr="002B50AF">
        <w:rPr>
          <w:rFonts w:ascii="Comic Sans MS" w:hAnsi="Comic Sans MS"/>
          <w:bCs/>
          <w:i/>
          <w:iCs/>
          <w:sz w:val="20"/>
          <w:szCs w:val="20"/>
        </w:rPr>
        <w:t>,</w:t>
      </w:r>
      <w:r w:rsidRPr="002B50AF">
        <w:rPr>
          <w:rFonts w:ascii="Comic Sans MS" w:hAnsi="Comic Sans MS"/>
          <w:bCs/>
          <w:i/>
          <w:iCs/>
          <w:sz w:val="20"/>
          <w:szCs w:val="20"/>
        </w:rPr>
        <w:t xml:space="preserve"> lære og me</w:t>
      </w:r>
      <w:r w:rsidR="00E32C9F" w:rsidRPr="002B50AF">
        <w:rPr>
          <w:rFonts w:ascii="Comic Sans MS" w:hAnsi="Comic Sans MS"/>
          <w:bCs/>
          <w:i/>
          <w:iCs/>
          <w:sz w:val="20"/>
          <w:szCs w:val="20"/>
        </w:rPr>
        <w:t>i</w:t>
      </w:r>
      <w:r w:rsidRPr="002B50AF">
        <w:rPr>
          <w:rFonts w:ascii="Comic Sans MS" w:hAnsi="Comic Sans MS"/>
          <w:bCs/>
          <w:i/>
          <w:iCs/>
          <w:sz w:val="20"/>
          <w:szCs w:val="20"/>
        </w:rPr>
        <w:t>stre.»</w:t>
      </w:r>
    </w:p>
    <w:p w14:paraId="03B66EB2" w14:textId="77777777" w:rsidR="00797793" w:rsidRPr="00133FC4" w:rsidRDefault="00797793" w:rsidP="00797793">
      <w:pPr>
        <w:spacing w:after="0"/>
        <w:rPr>
          <w:rFonts w:ascii="Comic Sans MS" w:hAnsi="Comic Sans MS"/>
          <w:bCs/>
          <w:sz w:val="20"/>
          <w:szCs w:val="20"/>
        </w:rPr>
      </w:pP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00EB0714">
        <w:rPr>
          <w:rFonts w:ascii="Comic Sans MS" w:hAnsi="Comic Sans MS"/>
          <w:bCs/>
          <w:sz w:val="20"/>
          <w:szCs w:val="20"/>
        </w:rPr>
        <w:tab/>
      </w:r>
      <w:r w:rsidRPr="00133FC4">
        <w:rPr>
          <w:rFonts w:ascii="Comic Sans MS" w:hAnsi="Comic Sans MS"/>
          <w:bCs/>
          <w:sz w:val="20"/>
          <w:szCs w:val="20"/>
        </w:rPr>
        <w:t>Rammeplan</w:t>
      </w:r>
      <w:r w:rsidR="000331E5">
        <w:rPr>
          <w:rFonts w:ascii="Comic Sans MS" w:hAnsi="Comic Sans MS"/>
          <w:bCs/>
          <w:sz w:val="20"/>
          <w:szCs w:val="20"/>
        </w:rPr>
        <w:t>en</w:t>
      </w:r>
      <w:r w:rsidRPr="00133FC4">
        <w:rPr>
          <w:rFonts w:ascii="Comic Sans MS" w:hAnsi="Comic Sans MS"/>
          <w:bCs/>
          <w:sz w:val="20"/>
          <w:szCs w:val="20"/>
        </w:rPr>
        <w:t xml:space="preserve"> 2017</w:t>
      </w:r>
      <w:r w:rsidR="000331E5">
        <w:rPr>
          <w:rFonts w:ascii="Comic Sans MS" w:hAnsi="Comic Sans MS"/>
          <w:bCs/>
          <w:sz w:val="20"/>
          <w:szCs w:val="20"/>
        </w:rPr>
        <w:t>.</w:t>
      </w:r>
    </w:p>
    <w:p w14:paraId="08C16042" w14:textId="77777777" w:rsidR="00797793" w:rsidRPr="00133FC4" w:rsidRDefault="00797793" w:rsidP="00797793">
      <w:pPr>
        <w:rPr>
          <w:rFonts w:ascii="Comic Sans MS" w:hAnsi="Comic Sans MS"/>
          <w:b/>
          <w:sz w:val="24"/>
          <w:szCs w:val="24"/>
          <w:u w:val="single"/>
        </w:rPr>
      </w:pPr>
    </w:p>
    <w:p w14:paraId="7D96834A" w14:textId="77777777" w:rsidR="00797793" w:rsidRPr="00133FC4" w:rsidRDefault="00797793" w:rsidP="00797793">
      <w:pPr>
        <w:rPr>
          <w:rFonts w:ascii="Comic Sans MS" w:hAnsi="Comic Sans MS"/>
          <w:sz w:val="20"/>
          <w:szCs w:val="20"/>
        </w:rPr>
      </w:pPr>
      <w:r w:rsidRPr="00133FC4">
        <w:rPr>
          <w:rFonts w:ascii="Comic Sans MS" w:hAnsi="Comic Sans MS"/>
          <w:sz w:val="24"/>
          <w:szCs w:val="24"/>
        </w:rPr>
        <w:t>B</w:t>
      </w:r>
      <w:r w:rsidRPr="00133FC4">
        <w:rPr>
          <w:rFonts w:ascii="Comic Sans MS" w:hAnsi="Comic Sans MS"/>
          <w:sz w:val="20"/>
          <w:szCs w:val="20"/>
        </w:rPr>
        <w:t>orn lærer på ulike måtar og har ulike styrker. Dei lærer gjennom alt dei opplever og erfarer. Dei lærer av kvarandre og det å vera saman i ei gruppe.</w:t>
      </w:r>
    </w:p>
    <w:p w14:paraId="12379A62" w14:textId="77777777" w:rsidR="00797793" w:rsidRPr="00133FC4" w:rsidRDefault="0025754E" w:rsidP="00797793">
      <w:pPr>
        <w:spacing w:after="0"/>
        <w:jc w:val="both"/>
        <w:rPr>
          <w:rFonts w:ascii="Comic Sans MS" w:hAnsi="Comic Sans MS"/>
          <w:sz w:val="20"/>
          <w:szCs w:val="20"/>
        </w:rPr>
      </w:pPr>
      <w:r w:rsidRPr="00133FC4">
        <w:rPr>
          <w:rFonts w:ascii="Comic Sans MS" w:hAnsi="Comic Sans MS"/>
          <w:sz w:val="20"/>
          <w:szCs w:val="20"/>
        </w:rPr>
        <w:t>Kva gjer me</w:t>
      </w:r>
      <w:r w:rsidR="00422097">
        <w:rPr>
          <w:rFonts w:ascii="Comic Sans MS" w:hAnsi="Comic Sans MS"/>
          <w:sz w:val="20"/>
          <w:szCs w:val="20"/>
        </w:rPr>
        <w:t>,</w:t>
      </w:r>
      <w:r w:rsidRPr="00133FC4">
        <w:rPr>
          <w:rFonts w:ascii="Comic Sans MS" w:hAnsi="Comic Sans MS"/>
          <w:sz w:val="20"/>
          <w:szCs w:val="20"/>
        </w:rPr>
        <w:t xml:space="preserve"> </w:t>
      </w:r>
      <w:r w:rsidR="00C32F1B">
        <w:rPr>
          <w:rFonts w:ascii="Comic Sans MS" w:hAnsi="Comic Sans MS"/>
          <w:sz w:val="20"/>
          <w:szCs w:val="20"/>
        </w:rPr>
        <w:t>trinn 1</w:t>
      </w:r>
      <w:r w:rsidR="00797793" w:rsidRPr="00133FC4">
        <w:rPr>
          <w:rFonts w:ascii="Comic Sans MS" w:hAnsi="Comic Sans MS"/>
          <w:sz w:val="20"/>
          <w:szCs w:val="20"/>
        </w:rPr>
        <w:t>:</w:t>
      </w:r>
    </w:p>
    <w:p w14:paraId="7A2A55AC" w14:textId="77777777" w:rsidR="00797793" w:rsidRPr="00133FC4" w:rsidRDefault="00797793"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Tid og ro til leik</w:t>
      </w:r>
    </w:p>
    <w:p w14:paraId="4525B0E7" w14:textId="77777777" w:rsidR="00797793" w:rsidRPr="00133FC4" w:rsidRDefault="00797793"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Me legg til rette for ulike opplevingar og erfaringar</w:t>
      </w:r>
    </w:p>
    <w:p w14:paraId="52006CDA" w14:textId="77777777" w:rsidR="00797793" w:rsidRPr="00133FC4" w:rsidRDefault="0025754E"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Me vektlegg gode rollemodella</w:t>
      </w:r>
      <w:r w:rsidR="00797793" w:rsidRPr="00133FC4">
        <w:rPr>
          <w:rFonts w:ascii="Comic Sans MS" w:hAnsi="Comic Sans MS"/>
          <w:sz w:val="20"/>
          <w:szCs w:val="20"/>
        </w:rPr>
        <w:t>r</w:t>
      </w:r>
    </w:p>
    <w:p w14:paraId="755CC65A" w14:textId="77777777" w:rsidR="00797793" w:rsidRDefault="00797793"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Nyttar alle kvardagssituasjonar til læring</w:t>
      </w:r>
    </w:p>
    <w:p w14:paraId="03325EC3" w14:textId="77777777" w:rsidR="00A04465" w:rsidRDefault="00A04465" w:rsidP="00797793">
      <w:pPr>
        <w:numPr>
          <w:ilvl w:val="0"/>
          <w:numId w:val="5"/>
        </w:numPr>
        <w:spacing w:after="0"/>
        <w:jc w:val="both"/>
        <w:rPr>
          <w:rFonts w:ascii="Comic Sans MS" w:hAnsi="Comic Sans MS"/>
          <w:sz w:val="20"/>
          <w:szCs w:val="20"/>
        </w:rPr>
      </w:pPr>
      <w:r>
        <w:rPr>
          <w:rFonts w:ascii="Comic Sans MS" w:hAnsi="Comic Sans MS"/>
          <w:sz w:val="20"/>
          <w:szCs w:val="20"/>
        </w:rPr>
        <w:t>Me har tema</w:t>
      </w:r>
    </w:p>
    <w:p w14:paraId="3E6A2041" w14:textId="77777777" w:rsidR="007C7E0B" w:rsidRPr="00133FC4" w:rsidRDefault="007C7E0B" w:rsidP="00797793">
      <w:pPr>
        <w:numPr>
          <w:ilvl w:val="0"/>
          <w:numId w:val="5"/>
        </w:numPr>
        <w:spacing w:after="0"/>
        <w:jc w:val="both"/>
        <w:rPr>
          <w:rFonts w:ascii="Comic Sans MS" w:hAnsi="Comic Sans MS"/>
          <w:sz w:val="20"/>
          <w:szCs w:val="20"/>
        </w:rPr>
      </w:pPr>
      <w:r>
        <w:rPr>
          <w:rFonts w:ascii="Comic Sans MS" w:hAnsi="Comic Sans MS"/>
          <w:sz w:val="20"/>
          <w:szCs w:val="20"/>
        </w:rPr>
        <w:t>Me skapar eit språkstimulerande miljø</w:t>
      </w:r>
    </w:p>
    <w:p w14:paraId="0864270D" w14:textId="77777777" w:rsidR="00797793" w:rsidRPr="00133FC4" w:rsidRDefault="00797793" w:rsidP="00797793">
      <w:pPr>
        <w:rPr>
          <w:rFonts w:ascii="Comic Sans MS" w:hAnsi="Comic Sans MS"/>
          <w:sz w:val="20"/>
          <w:szCs w:val="20"/>
        </w:rPr>
      </w:pPr>
    </w:p>
    <w:p w14:paraId="053AC224"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422097">
        <w:rPr>
          <w:rFonts w:ascii="Comic Sans MS" w:hAnsi="Comic Sans MS"/>
          <w:sz w:val="20"/>
          <w:szCs w:val="20"/>
        </w:rPr>
        <w:t xml:space="preserve">, </w:t>
      </w:r>
      <w:r w:rsidR="00C32F1B">
        <w:rPr>
          <w:rFonts w:ascii="Comic Sans MS" w:hAnsi="Comic Sans MS"/>
          <w:sz w:val="20"/>
          <w:szCs w:val="20"/>
        </w:rPr>
        <w:t>trinn 2</w:t>
      </w:r>
      <w:r w:rsidR="00797793" w:rsidRPr="00133FC4">
        <w:rPr>
          <w:rFonts w:ascii="Comic Sans MS" w:hAnsi="Comic Sans MS"/>
          <w:sz w:val="20"/>
          <w:szCs w:val="20"/>
        </w:rPr>
        <w:t>:</w:t>
      </w:r>
    </w:p>
    <w:p w14:paraId="3A369D32" w14:textId="77777777" w:rsidR="00797793" w:rsidRPr="00133FC4" w:rsidRDefault="00797793"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Me har tema og samlingar med utgangspunkt i borna sine interesser</w:t>
      </w:r>
    </w:p>
    <w:p w14:paraId="5C3950E4" w14:textId="77777777" w:rsidR="00797793" w:rsidRPr="00133FC4" w:rsidRDefault="0025754E"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Me skapa</w:t>
      </w:r>
      <w:r w:rsidR="00797793" w:rsidRPr="00133FC4">
        <w:rPr>
          <w:rFonts w:ascii="Comic Sans MS" w:hAnsi="Comic Sans MS"/>
          <w:sz w:val="20"/>
          <w:szCs w:val="20"/>
        </w:rPr>
        <w:t>r eit inkluderande fellesskap for å leggja til rette for god læring</w:t>
      </w:r>
    </w:p>
    <w:p w14:paraId="1DE130D8" w14:textId="77777777" w:rsidR="00797793" w:rsidRPr="001628FD" w:rsidRDefault="00797793"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 xml:space="preserve">Me nyttar tankekart </w:t>
      </w:r>
      <w:r w:rsidRPr="001628FD">
        <w:rPr>
          <w:rFonts w:ascii="Comic Sans MS" w:hAnsi="Comic Sans MS"/>
          <w:sz w:val="20"/>
          <w:szCs w:val="20"/>
        </w:rPr>
        <w:t>for å synleggjera k</w:t>
      </w:r>
      <w:r w:rsidR="00FC3137" w:rsidRPr="001628FD">
        <w:rPr>
          <w:rFonts w:ascii="Comic Sans MS" w:hAnsi="Comic Sans MS"/>
          <w:sz w:val="20"/>
          <w:szCs w:val="20"/>
        </w:rPr>
        <w:t>orleis me arbeider med tema</w:t>
      </w:r>
    </w:p>
    <w:p w14:paraId="631B852A" w14:textId="77777777" w:rsidR="00797793" w:rsidRPr="00133FC4"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Me har turar, tradisjonar m.m. for å gje næring til borna sin leik</w:t>
      </w:r>
    </w:p>
    <w:p w14:paraId="31D08D07" w14:textId="77777777" w:rsidR="00797793" w:rsidRPr="001628FD"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Me er nysgjerrige og undrande saman med borna</w:t>
      </w:r>
      <w:r w:rsidR="004A273E">
        <w:rPr>
          <w:rFonts w:ascii="Comic Sans MS" w:hAnsi="Comic Sans MS"/>
          <w:sz w:val="20"/>
          <w:szCs w:val="20"/>
        </w:rPr>
        <w:t xml:space="preserve">, og </w:t>
      </w:r>
      <w:r w:rsidR="004A273E" w:rsidRPr="001628FD">
        <w:rPr>
          <w:rFonts w:ascii="Comic Sans MS" w:hAnsi="Comic Sans MS"/>
          <w:sz w:val="20"/>
          <w:szCs w:val="20"/>
        </w:rPr>
        <w:t xml:space="preserve">borna </w:t>
      </w:r>
      <w:r w:rsidR="00DA0118" w:rsidRPr="001628FD">
        <w:rPr>
          <w:rFonts w:ascii="Comic Sans MS" w:hAnsi="Comic Sans MS"/>
          <w:sz w:val="20"/>
          <w:szCs w:val="20"/>
        </w:rPr>
        <w:t>får høve til å påverka barnehagekvardagen</w:t>
      </w:r>
    </w:p>
    <w:p w14:paraId="28BF072F" w14:textId="77777777" w:rsidR="00797793" w:rsidRPr="00133FC4"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Me legg vekt på at borna skal oppleva meistring og vert sjølvstendige</w:t>
      </w:r>
    </w:p>
    <w:p w14:paraId="43834E0C" w14:textId="77777777" w:rsidR="00797793" w:rsidRPr="00133FC4" w:rsidRDefault="00797793" w:rsidP="00797793">
      <w:pPr>
        <w:rPr>
          <w:rFonts w:ascii="Comic Sans MS" w:hAnsi="Comic Sans MS"/>
          <w:b/>
          <w:sz w:val="24"/>
          <w:szCs w:val="24"/>
          <w:u w:val="single"/>
        </w:rPr>
      </w:pPr>
    </w:p>
    <w:p w14:paraId="1F55F023"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194CD9">
        <w:rPr>
          <w:rFonts w:ascii="Comic Sans MS" w:hAnsi="Comic Sans MS"/>
          <w:sz w:val="20"/>
          <w:szCs w:val="20"/>
        </w:rPr>
        <w:t xml:space="preserve">/kjenneteikn på </w:t>
      </w:r>
      <w:proofErr w:type="spellStart"/>
      <w:r w:rsidR="00194CD9">
        <w:rPr>
          <w:rFonts w:ascii="Comic Sans MS" w:hAnsi="Comic Sans MS"/>
          <w:sz w:val="20"/>
          <w:szCs w:val="20"/>
        </w:rPr>
        <w:t>måloppnåing</w:t>
      </w:r>
      <w:proofErr w:type="spellEnd"/>
      <w:r w:rsidRPr="00133FC4">
        <w:rPr>
          <w:rFonts w:ascii="Comic Sans MS" w:hAnsi="Comic Sans MS"/>
          <w:sz w:val="20"/>
          <w:szCs w:val="20"/>
        </w:rPr>
        <w:t>:</w:t>
      </w:r>
    </w:p>
    <w:p w14:paraId="3EEA3705" w14:textId="77777777" w:rsidR="00797793" w:rsidRPr="00133FC4"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Borna er stadig i endring</w:t>
      </w:r>
    </w:p>
    <w:p w14:paraId="3A4D9F85" w14:textId="77777777" w:rsidR="00797793" w:rsidRPr="00133FC4"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Borna meistrar og er i utvikling</w:t>
      </w:r>
    </w:p>
    <w:p w14:paraId="4EED8FF3" w14:textId="77777777" w:rsidR="00797793" w:rsidRPr="00133FC4"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Borna tek kontakt og stiller spørsmål</w:t>
      </w:r>
    </w:p>
    <w:p w14:paraId="0AB846EE" w14:textId="2BE9E298" w:rsidR="00797793" w:rsidRPr="00133FC4"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 xml:space="preserve">Borna </w:t>
      </w:r>
      <w:r w:rsidR="003E1835">
        <w:rPr>
          <w:rFonts w:ascii="Comic Sans MS" w:hAnsi="Comic Sans MS"/>
          <w:sz w:val="20"/>
          <w:szCs w:val="20"/>
        </w:rPr>
        <w:t>regulerer</w:t>
      </w:r>
      <w:r w:rsidRPr="00133FC4">
        <w:rPr>
          <w:rFonts w:ascii="Comic Sans MS" w:hAnsi="Comic Sans MS"/>
          <w:sz w:val="20"/>
          <w:szCs w:val="20"/>
        </w:rPr>
        <w:t xml:space="preserve"> åtferda si</w:t>
      </w:r>
    </w:p>
    <w:p w14:paraId="5A85D048" w14:textId="77777777" w:rsidR="00797793" w:rsidRPr="00133FC4" w:rsidRDefault="00797793" w:rsidP="00797793">
      <w:pPr>
        <w:pStyle w:val="Listeavsnitt"/>
        <w:numPr>
          <w:ilvl w:val="0"/>
          <w:numId w:val="7"/>
        </w:numPr>
        <w:rPr>
          <w:rFonts w:ascii="Comic Sans MS" w:hAnsi="Comic Sans MS"/>
          <w:sz w:val="20"/>
          <w:szCs w:val="20"/>
        </w:rPr>
      </w:pPr>
      <w:r w:rsidRPr="00133FC4">
        <w:rPr>
          <w:rFonts w:ascii="Comic Sans MS" w:hAnsi="Comic Sans MS"/>
          <w:sz w:val="20"/>
          <w:szCs w:val="20"/>
        </w:rPr>
        <w:t>Borna utfører nye handlingar</w:t>
      </w:r>
    </w:p>
    <w:p w14:paraId="5A94405B" w14:textId="77777777" w:rsidR="00797793" w:rsidRDefault="00797793" w:rsidP="00797793">
      <w:pPr>
        <w:pStyle w:val="Listeavsnitt"/>
        <w:numPr>
          <w:ilvl w:val="0"/>
          <w:numId w:val="7"/>
        </w:numPr>
        <w:rPr>
          <w:rFonts w:ascii="Comic Sans MS" w:hAnsi="Comic Sans MS"/>
          <w:sz w:val="20"/>
          <w:szCs w:val="20"/>
        </w:rPr>
      </w:pPr>
      <w:r w:rsidRPr="00133FC4">
        <w:rPr>
          <w:rFonts w:ascii="Comic Sans MS" w:hAnsi="Comic Sans MS"/>
          <w:sz w:val="20"/>
          <w:szCs w:val="20"/>
        </w:rPr>
        <w:t>Borna er ein del av eit fellesskap – kan nytta seg av dei «sosial</w:t>
      </w:r>
      <w:r w:rsidR="0025754E" w:rsidRPr="00133FC4">
        <w:rPr>
          <w:rFonts w:ascii="Comic Sans MS" w:hAnsi="Comic Sans MS"/>
          <w:sz w:val="20"/>
          <w:szCs w:val="20"/>
        </w:rPr>
        <w:t>e</w:t>
      </w:r>
      <w:r w:rsidRPr="00133FC4">
        <w:rPr>
          <w:rFonts w:ascii="Comic Sans MS" w:hAnsi="Comic Sans MS"/>
          <w:sz w:val="20"/>
          <w:szCs w:val="20"/>
        </w:rPr>
        <w:t>» spelereglane</w:t>
      </w:r>
    </w:p>
    <w:p w14:paraId="0475D9F9" w14:textId="0426CE5A" w:rsidR="00BC553D" w:rsidRPr="00133FC4" w:rsidRDefault="00BC553D" w:rsidP="00797793">
      <w:pPr>
        <w:pStyle w:val="Listeavsnitt"/>
        <w:numPr>
          <w:ilvl w:val="0"/>
          <w:numId w:val="7"/>
        </w:numPr>
        <w:rPr>
          <w:rFonts w:ascii="Comic Sans MS" w:hAnsi="Comic Sans MS"/>
          <w:sz w:val="20"/>
          <w:szCs w:val="20"/>
        </w:rPr>
      </w:pPr>
      <w:r>
        <w:rPr>
          <w:rFonts w:ascii="Comic Sans MS" w:hAnsi="Comic Sans MS"/>
          <w:sz w:val="20"/>
          <w:szCs w:val="20"/>
        </w:rPr>
        <w:t>B</w:t>
      </w:r>
      <w:r w:rsidR="003E1835">
        <w:rPr>
          <w:rFonts w:ascii="Comic Sans MS" w:hAnsi="Comic Sans MS"/>
          <w:sz w:val="20"/>
          <w:szCs w:val="20"/>
        </w:rPr>
        <w:t>o</w:t>
      </w:r>
      <w:r>
        <w:rPr>
          <w:rFonts w:ascii="Comic Sans MS" w:hAnsi="Comic Sans MS"/>
          <w:sz w:val="20"/>
          <w:szCs w:val="20"/>
        </w:rPr>
        <w:t>rn leikar</w:t>
      </w:r>
    </w:p>
    <w:p w14:paraId="3837E30D" w14:textId="77777777" w:rsidR="00797793" w:rsidRPr="00133FC4" w:rsidRDefault="00797793" w:rsidP="00797793">
      <w:pPr>
        <w:pStyle w:val="Listeavsnitt"/>
        <w:rPr>
          <w:rFonts w:ascii="Comic Sans MS" w:hAnsi="Comic Sans MS"/>
          <w:sz w:val="20"/>
          <w:szCs w:val="20"/>
        </w:rPr>
      </w:pPr>
    </w:p>
    <w:p w14:paraId="530E2909" w14:textId="77777777" w:rsidR="00797793" w:rsidRPr="00133FC4" w:rsidRDefault="00797793" w:rsidP="00797793">
      <w:pPr>
        <w:rPr>
          <w:rFonts w:ascii="Comic Sans MS" w:hAnsi="Comic Sans MS"/>
          <w:sz w:val="24"/>
          <w:szCs w:val="24"/>
        </w:rPr>
      </w:pPr>
    </w:p>
    <w:p w14:paraId="61492AC4" w14:textId="77777777" w:rsidR="00797793" w:rsidRPr="00133FC4" w:rsidRDefault="00797793" w:rsidP="00797793">
      <w:pPr>
        <w:spacing w:after="0"/>
        <w:rPr>
          <w:rFonts w:ascii="Comic Sans MS" w:hAnsi="Comic Sans MS"/>
          <w:b/>
          <w:bCs/>
          <w:sz w:val="24"/>
          <w:szCs w:val="24"/>
          <w:u w:val="single"/>
        </w:rPr>
      </w:pPr>
      <w:r w:rsidRPr="00133FC4">
        <w:rPr>
          <w:rFonts w:ascii="Comic Sans MS" w:hAnsi="Comic Sans MS"/>
          <w:b/>
          <w:bCs/>
          <w:sz w:val="24"/>
          <w:szCs w:val="24"/>
          <w:u w:val="single"/>
        </w:rPr>
        <w:br w:type="page"/>
      </w:r>
      <w:r w:rsidRPr="00133FC4">
        <w:rPr>
          <w:rFonts w:ascii="Comic Sans MS" w:hAnsi="Comic Sans MS"/>
          <w:b/>
          <w:bCs/>
          <w:sz w:val="24"/>
          <w:szCs w:val="24"/>
          <w:u w:val="single"/>
        </w:rPr>
        <w:lastRenderedPageBreak/>
        <w:t>Barnehagen skal fremja danning</w:t>
      </w:r>
    </w:p>
    <w:p w14:paraId="4EFA7BA4" w14:textId="77777777" w:rsidR="00797793" w:rsidRPr="00133FC4" w:rsidRDefault="00797793" w:rsidP="00797793">
      <w:pPr>
        <w:spacing w:after="0"/>
        <w:rPr>
          <w:rFonts w:ascii="Comic Sans MS" w:hAnsi="Comic Sans MS"/>
          <w:sz w:val="20"/>
          <w:szCs w:val="20"/>
        </w:rPr>
      </w:pPr>
      <w:r w:rsidRPr="00133FC4">
        <w:rPr>
          <w:rFonts w:ascii="Comic Sans MS" w:hAnsi="Comic Sans MS"/>
          <w:bCs/>
          <w:sz w:val="20"/>
          <w:szCs w:val="20"/>
        </w:rPr>
        <w:br/>
      </w:r>
    </w:p>
    <w:p w14:paraId="7A6625A1"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Barnet skal verta eit sjølvstendig </w:t>
      </w:r>
      <w:r w:rsidR="002F334E" w:rsidRPr="00133FC4">
        <w:rPr>
          <w:rFonts w:ascii="Comic Sans MS" w:hAnsi="Comic Sans MS"/>
          <w:sz w:val="20"/>
          <w:szCs w:val="20"/>
        </w:rPr>
        <w:t xml:space="preserve">individ samstundes som det </w:t>
      </w:r>
      <w:r w:rsidRPr="00133FC4">
        <w:rPr>
          <w:rFonts w:ascii="Comic Sans MS" w:hAnsi="Comic Sans MS"/>
          <w:sz w:val="20"/>
          <w:szCs w:val="20"/>
        </w:rPr>
        <w:t>tilpassa</w:t>
      </w:r>
      <w:r w:rsidR="002F334E" w:rsidRPr="00133FC4">
        <w:rPr>
          <w:rFonts w:ascii="Comic Sans MS" w:hAnsi="Comic Sans MS"/>
          <w:sz w:val="20"/>
          <w:szCs w:val="20"/>
        </w:rPr>
        <w:t>r seg</w:t>
      </w:r>
      <w:r w:rsidRPr="00133FC4">
        <w:rPr>
          <w:rFonts w:ascii="Comic Sans MS" w:hAnsi="Comic Sans MS"/>
          <w:sz w:val="20"/>
          <w:szCs w:val="20"/>
        </w:rPr>
        <w:t xml:space="preserve"> samfunnet me lever i. Barnet skal få oppleva å vera ein del av ei gruppe, som det er ein viktig del av, samstundes skal det få lov å oppleva seg sjølv, sin eigen verdi og at ”eg” er god til noko. </w:t>
      </w:r>
    </w:p>
    <w:p w14:paraId="3BBE96A3" w14:textId="77777777" w:rsidR="00797793" w:rsidRPr="00133FC4" w:rsidRDefault="00797793" w:rsidP="00797793">
      <w:pPr>
        <w:spacing w:after="0"/>
        <w:rPr>
          <w:rFonts w:ascii="Comic Sans MS" w:hAnsi="Comic Sans MS"/>
          <w:bCs/>
          <w:sz w:val="20"/>
          <w:szCs w:val="20"/>
        </w:rPr>
      </w:pPr>
    </w:p>
    <w:p w14:paraId="19A5BC84" w14:textId="5960CDC7" w:rsidR="00797793" w:rsidRPr="002B50AF" w:rsidRDefault="00D23264" w:rsidP="00D23264">
      <w:pPr>
        <w:pStyle w:val="NormalWeb"/>
        <w:rPr>
          <w:rFonts w:ascii="Comic Sans MS" w:hAnsi="Comic Sans MS"/>
          <w:i/>
          <w:iCs/>
        </w:rPr>
      </w:pPr>
      <w:r w:rsidRPr="002B50AF">
        <w:rPr>
          <w:rFonts w:ascii="Comic Sans MS" w:hAnsi="Comic Sans MS"/>
          <w:i/>
          <w:iCs/>
          <w:sz w:val="20"/>
          <w:szCs w:val="20"/>
        </w:rPr>
        <w:t>«Barnehagen skal oppmuntre barna til a</w:t>
      </w:r>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vere</w:t>
      </w:r>
      <w:proofErr w:type="spellEnd"/>
      <w:r w:rsidRPr="002B50AF">
        <w:rPr>
          <w:rFonts w:ascii="Comic Sans MS" w:hAnsi="Comic Sans MS"/>
          <w:i/>
          <w:iCs/>
          <w:sz w:val="20"/>
          <w:szCs w:val="20"/>
        </w:rPr>
        <w:t xml:space="preserve"> </w:t>
      </w:r>
      <w:proofErr w:type="spellStart"/>
      <w:r w:rsidRPr="002B50AF">
        <w:rPr>
          <w:rFonts w:ascii="Comic Sans MS" w:hAnsi="Comic Sans MS"/>
          <w:i/>
          <w:iCs/>
          <w:sz w:val="20"/>
          <w:szCs w:val="20"/>
        </w:rPr>
        <w:t>pr</w:t>
      </w:r>
      <w:r w:rsidRPr="002B50AF">
        <w:rPr>
          <w:rFonts w:ascii="Comic Sans MS" w:hAnsi="Comic Sans MS" w:cs="Comic Sans MS"/>
          <w:i/>
          <w:iCs/>
          <w:sz w:val="20"/>
          <w:szCs w:val="20"/>
        </w:rPr>
        <w:t>ø</w:t>
      </w:r>
      <w:r w:rsidRPr="002B50AF">
        <w:rPr>
          <w:rFonts w:ascii="Comic Sans MS" w:hAnsi="Comic Sans MS"/>
          <w:i/>
          <w:iCs/>
          <w:sz w:val="20"/>
          <w:szCs w:val="20"/>
        </w:rPr>
        <w:t>vande</w:t>
      </w:r>
      <w:proofErr w:type="spellEnd"/>
      <w:r w:rsidRPr="002B50AF">
        <w:rPr>
          <w:rFonts w:ascii="Comic Sans MS" w:hAnsi="Comic Sans MS"/>
          <w:i/>
          <w:iCs/>
          <w:sz w:val="20"/>
          <w:szCs w:val="20"/>
        </w:rPr>
        <w:t xml:space="preserve"> til og nysgjerrige </w:t>
      </w:r>
      <w:proofErr w:type="spellStart"/>
      <w:r w:rsidRPr="002B50AF">
        <w:rPr>
          <w:rFonts w:ascii="Comic Sans MS" w:hAnsi="Comic Sans MS"/>
          <w:i/>
          <w:iCs/>
          <w:sz w:val="20"/>
          <w:szCs w:val="20"/>
        </w:rPr>
        <w:t>pa</w:t>
      </w:r>
      <w:proofErr w:type="spellEnd"/>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omverda</w:t>
      </w:r>
      <w:proofErr w:type="spellEnd"/>
      <w:r w:rsidRPr="002B50AF">
        <w:rPr>
          <w:rFonts w:ascii="Comic Sans MS" w:hAnsi="Comic Sans MS"/>
          <w:i/>
          <w:iCs/>
          <w:sz w:val="20"/>
          <w:szCs w:val="20"/>
        </w:rPr>
        <w:t xml:space="preserve"> og bidra til a</w:t>
      </w:r>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leggje</w:t>
      </w:r>
      <w:proofErr w:type="spellEnd"/>
      <w:r w:rsidRPr="002B50AF">
        <w:rPr>
          <w:rFonts w:ascii="Comic Sans MS" w:hAnsi="Comic Sans MS"/>
          <w:i/>
          <w:iCs/>
          <w:sz w:val="20"/>
          <w:szCs w:val="20"/>
        </w:rPr>
        <w:t xml:space="preserve"> grunnlaget for modig, sjølvstendig og </w:t>
      </w:r>
      <w:proofErr w:type="spellStart"/>
      <w:r w:rsidRPr="002B50AF">
        <w:rPr>
          <w:rFonts w:ascii="Comic Sans MS" w:hAnsi="Comic Sans MS"/>
          <w:i/>
          <w:iCs/>
          <w:sz w:val="20"/>
          <w:szCs w:val="20"/>
        </w:rPr>
        <w:t>ansvarleg</w:t>
      </w:r>
      <w:proofErr w:type="spellEnd"/>
      <w:r w:rsidRPr="002B50AF">
        <w:rPr>
          <w:rFonts w:ascii="Comic Sans MS" w:hAnsi="Comic Sans MS"/>
          <w:i/>
          <w:iCs/>
          <w:sz w:val="20"/>
          <w:szCs w:val="20"/>
        </w:rPr>
        <w:t xml:space="preserve"> deltaking i demokratiske fellesskap» </w:t>
      </w:r>
    </w:p>
    <w:p w14:paraId="063DCA81" w14:textId="77777777" w:rsidR="00797793" w:rsidRPr="00133FC4" w:rsidRDefault="00797793" w:rsidP="00676413">
      <w:pPr>
        <w:spacing w:after="0"/>
        <w:ind w:left="5664" w:firstLine="708"/>
        <w:rPr>
          <w:rFonts w:ascii="Comic Sans MS" w:hAnsi="Comic Sans MS"/>
          <w:sz w:val="20"/>
          <w:szCs w:val="20"/>
        </w:rPr>
      </w:pPr>
      <w:r w:rsidRPr="00133FC4">
        <w:rPr>
          <w:rFonts w:ascii="Comic Sans MS" w:hAnsi="Comic Sans MS"/>
          <w:sz w:val="20"/>
          <w:szCs w:val="20"/>
        </w:rPr>
        <w:t>Rammeplan</w:t>
      </w:r>
      <w:r w:rsidR="00416FEC">
        <w:rPr>
          <w:rFonts w:ascii="Comic Sans MS" w:hAnsi="Comic Sans MS"/>
          <w:sz w:val="20"/>
          <w:szCs w:val="20"/>
        </w:rPr>
        <w:t>en</w:t>
      </w:r>
      <w:r w:rsidRPr="00133FC4">
        <w:rPr>
          <w:rFonts w:ascii="Comic Sans MS" w:hAnsi="Comic Sans MS"/>
          <w:sz w:val="20"/>
          <w:szCs w:val="20"/>
        </w:rPr>
        <w:t xml:space="preserve"> 2017</w:t>
      </w:r>
      <w:r w:rsidR="00416FEC">
        <w:rPr>
          <w:rFonts w:ascii="Comic Sans MS" w:hAnsi="Comic Sans MS"/>
          <w:sz w:val="20"/>
          <w:szCs w:val="20"/>
        </w:rPr>
        <w:t>.</w:t>
      </w:r>
    </w:p>
    <w:p w14:paraId="0B8E7355" w14:textId="77777777" w:rsidR="00797793" w:rsidRPr="00133FC4" w:rsidRDefault="00797793" w:rsidP="00797793">
      <w:pPr>
        <w:spacing w:after="0"/>
        <w:ind w:left="4956" w:firstLine="708"/>
        <w:rPr>
          <w:rFonts w:ascii="Comic Sans MS" w:hAnsi="Comic Sans MS"/>
          <w:sz w:val="20"/>
          <w:szCs w:val="20"/>
        </w:rPr>
      </w:pPr>
    </w:p>
    <w:p w14:paraId="72EB4DC1"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Danning er ein kontinuerleg prosess som skjer i samhandling med andre menneske. Personalet formidlar heile tida haldningar og verdiar til borna og må difor vera medvitne til kva som ligg i konteksten.</w:t>
      </w:r>
    </w:p>
    <w:p w14:paraId="4812E910" w14:textId="77777777" w:rsidR="00797793" w:rsidRPr="00133FC4" w:rsidRDefault="00797793" w:rsidP="00797793">
      <w:pPr>
        <w:spacing w:after="0"/>
        <w:rPr>
          <w:rFonts w:ascii="Comic Sans MS" w:hAnsi="Comic Sans MS"/>
          <w:sz w:val="20"/>
          <w:szCs w:val="20"/>
        </w:rPr>
      </w:pPr>
    </w:p>
    <w:p w14:paraId="1883DFB6"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Borna skal møta andre born og vaksne som gir høve </w:t>
      </w:r>
      <w:r w:rsidR="00416FEC">
        <w:rPr>
          <w:rFonts w:ascii="Comic Sans MS" w:hAnsi="Comic Sans MS"/>
          <w:sz w:val="20"/>
          <w:szCs w:val="20"/>
        </w:rPr>
        <w:t>til</w:t>
      </w:r>
      <w:r w:rsidRPr="00133FC4">
        <w:rPr>
          <w:rFonts w:ascii="Comic Sans MS" w:hAnsi="Comic Sans MS"/>
          <w:sz w:val="20"/>
          <w:szCs w:val="20"/>
        </w:rPr>
        <w:t xml:space="preserve"> eit godt og positivt samspel. Dialog, leik, opplevingar, positive erfaringar og </w:t>
      </w:r>
      <w:r w:rsidR="00BC553D">
        <w:rPr>
          <w:rFonts w:ascii="Comic Sans MS" w:hAnsi="Comic Sans MS"/>
          <w:sz w:val="20"/>
          <w:szCs w:val="20"/>
        </w:rPr>
        <w:t xml:space="preserve">autoritative </w:t>
      </w:r>
      <w:r w:rsidRPr="00133FC4">
        <w:rPr>
          <w:rFonts w:ascii="Comic Sans MS" w:hAnsi="Comic Sans MS"/>
          <w:sz w:val="20"/>
          <w:szCs w:val="20"/>
        </w:rPr>
        <w:t>vaksne er verktøy som me nytta</w:t>
      </w:r>
      <w:r w:rsidR="00BC553D">
        <w:rPr>
          <w:rFonts w:ascii="Comic Sans MS" w:hAnsi="Comic Sans MS"/>
          <w:sz w:val="20"/>
          <w:szCs w:val="20"/>
        </w:rPr>
        <w:t>r</w:t>
      </w:r>
      <w:r w:rsidRPr="00133FC4">
        <w:rPr>
          <w:rFonts w:ascii="Comic Sans MS" w:hAnsi="Comic Sans MS"/>
          <w:sz w:val="20"/>
          <w:szCs w:val="20"/>
        </w:rPr>
        <w:t xml:space="preserve"> for å oppnå dette.</w:t>
      </w:r>
    </w:p>
    <w:p w14:paraId="1629F4E1"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Kvart einskilt individ skal møtast med respekt, forståing og anerkjenning. </w:t>
      </w:r>
    </w:p>
    <w:p w14:paraId="62A41236" w14:textId="77777777" w:rsidR="00797793" w:rsidRPr="00133FC4" w:rsidRDefault="00797793" w:rsidP="00797793">
      <w:pPr>
        <w:spacing w:after="0"/>
        <w:rPr>
          <w:rFonts w:ascii="Comic Sans MS" w:hAnsi="Comic Sans MS"/>
          <w:sz w:val="20"/>
          <w:szCs w:val="20"/>
        </w:rPr>
      </w:pPr>
    </w:p>
    <w:p w14:paraId="4B5B7D7B" w14:textId="77777777" w:rsidR="00797793" w:rsidRPr="00133FC4" w:rsidRDefault="002F334E" w:rsidP="00797793">
      <w:pPr>
        <w:spacing w:after="0"/>
        <w:rPr>
          <w:rFonts w:ascii="Comic Sans MS" w:hAnsi="Comic Sans MS"/>
          <w:sz w:val="20"/>
          <w:szCs w:val="20"/>
        </w:rPr>
      </w:pPr>
      <w:r w:rsidRPr="00133FC4">
        <w:rPr>
          <w:rFonts w:ascii="Comic Sans MS" w:hAnsi="Comic Sans MS"/>
          <w:sz w:val="20"/>
          <w:szCs w:val="20"/>
        </w:rPr>
        <w:t>Kva gjer me</w:t>
      </w:r>
      <w:r w:rsidR="00D75C93">
        <w:rPr>
          <w:rFonts w:ascii="Comic Sans MS" w:hAnsi="Comic Sans MS"/>
          <w:sz w:val="20"/>
          <w:szCs w:val="20"/>
        </w:rPr>
        <w:t>,</w:t>
      </w:r>
      <w:r w:rsidRPr="00133FC4">
        <w:rPr>
          <w:rFonts w:ascii="Comic Sans MS" w:hAnsi="Comic Sans MS"/>
          <w:sz w:val="20"/>
          <w:szCs w:val="20"/>
        </w:rPr>
        <w:t xml:space="preserve"> </w:t>
      </w:r>
      <w:r w:rsidR="00BC553D">
        <w:rPr>
          <w:rFonts w:ascii="Comic Sans MS" w:hAnsi="Comic Sans MS"/>
          <w:sz w:val="20"/>
          <w:szCs w:val="20"/>
        </w:rPr>
        <w:t>trinn 1</w:t>
      </w:r>
      <w:r w:rsidR="00797793" w:rsidRPr="00133FC4">
        <w:rPr>
          <w:rFonts w:ascii="Comic Sans MS" w:hAnsi="Comic Sans MS"/>
          <w:sz w:val="20"/>
          <w:szCs w:val="20"/>
        </w:rPr>
        <w:t>:</w:t>
      </w:r>
    </w:p>
    <w:p w14:paraId="0FE9A5B0"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Gje</w:t>
      </w:r>
      <w:r w:rsidR="002F334E" w:rsidRPr="00133FC4">
        <w:rPr>
          <w:rFonts w:ascii="Comic Sans MS" w:hAnsi="Comic Sans MS"/>
          <w:sz w:val="20"/>
          <w:szCs w:val="20"/>
        </w:rPr>
        <w:t>nnom kvardagslege hendingar gir</w:t>
      </w:r>
      <w:r w:rsidRPr="00133FC4">
        <w:rPr>
          <w:rFonts w:ascii="Comic Sans MS" w:hAnsi="Comic Sans MS"/>
          <w:sz w:val="20"/>
          <w:szCs w:val="20"/>
        </w:rPr>
        <w:t xml:space="preserve"> me born</w:t>
      </w:r>
      <w:r w:rsidR="00C30CFE" w:rsidRPr="00133FC4">
        <w:rPr>
          <w:rFonts w:ascii="Comic Sans MS" w:hAnsi="Comic Sans MS"/>
          <w:sz w:val="20"/>
          <w:szCs w:val="20"/>
        </w:rPr>
        <w:t>a</w:t>
      </w:r>
      <w:r w:rsidRPr="00133FC4">
        <w:rPr>
          <w:rFonts w:ascii="Comic Sans MS" w:hAnsi="Comic Sans MS"/>
          <w:sz w:val="20"/>
          <w:szCs w:val="20"/>
        </w:rPr>
        <w:t xml:space="preserve"> meistringskjensle/sjølvstendigheits- trening</w:t>
      </w:r>
    </w:p>
    <w:p w14:paraId="118607CA" w14:textId="77777777" w:rsidR="00797793" w:rsidRPr="00133FC4" w:rsidRDefault="00C30CFE"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fokus på samha</w:t>
      </w:r>
      <w:r w:rsidR="00797793" w:rsidRPr="00133FC4">
        <w:rPr>
          <w:rFonts w:ascii="Comic Sans MS" w:hAnsi="Comic Sans MS"/>
          <w:sz w:val="20"/>
          <w:szCs w:val="20"/>
        </w:rPr>
        <w:t>ld for å styrka fellesskapen</w:t>
      </w:r>
    </w:p>
    <w:p w14:paraId="5DE5825C"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vektlegg å ta omsyn til kvarandre og retta seg etter reglar og normer i samfunnet</w:t>
      </w:r>
    </w:p>
    <w:p w14:paraId="48C6E32E"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tema som vektlegg nærmiljø, natur og kultur</w:t>
      </w:r>
    </w:p>
    <w:p w14:paraId="11063ACC"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respekt for individa og eit «ikkje-dømmande menneskesyn»</w:t>
      </w:r>
    </w:p>
    <w:p w14:paraId="370A6AD8" w14:textId="77777777" w:rsidR="00797793" w:rsidRPr="00133FC4" w:rsidRDefault="00797793" w:rsidP="00797793">
      <w:pPr>
        <w:pStyle w:val="Listeavsnitt"/>
        <w:spacing w:after="0"/>
        <w:rPr>
          <w:rFonts w:ascii="Comic Sans MS" w:hAnsi="Comic Sans MS"/>
          <w:sz w:val="20"/>
          <w:szCs w:val="20"/>
        </w:rPr>
      </w:pPr>
    </w:p>
    <w:p w14:paraId="25B1A5EE" w14:textId="77777777" w:rsidR="00797793" w:rsidRPr="00133FC4" w:rsidRDefault="00C30CFE" w:rsidP="00797793">
      <w:pPr>
        <w:spacing w:after="0"/>
        <w:rPr>
          <w:rFonts w:ascii="Comic Sans MS" w:hAnsi="Comic Sans MS"/>
          <w:sz w:val="20"/>
          <w:szCs w:val="20"/>
        </w:rPr>
      </w:pPr>
      <w:r w:rsidRPr="00133FC4">
        <w:rPr>
          <w:rFonts w:ascii="Comic Sans MS" w:hAnsi="Comic Sans MS"/>
          <w:sz w:val="20"/>
          <w:szCs w:val="20"/>
        </w:rPr>
        <w:t>Kva gjer me</w:t>
      </w:r>
      <w:r w:rsidR="00D75C93">
        <w:rPr>
          <w:rFonts w:ascii="Comic Sans MS" w:hAnsi="Comic Sans MS"/>
          <w:sz w:val="20"/>
          <w:szCs w:val="20"/>
        </w:rPr>
        <w:t>,</w:t>
      </w:r>
      <w:r w:rsidR="006F14D9">
        <w:rPr>
          <w:rFonts w:ascii="Comic Sans MS" w:hAnsi="Comic Sans MS"/>
          <w:sz w:val="20"/>
          <w:szCs w:val="20"/>
        </w:rPr>
        <w:t xml:space="preserve"> </w:t>
      </w:r>
      <w:r w:rsidR="00BC553D">
        <w:rPr>
          <w:rFonts w:ascii="Comic Sans MS" w:hAnsi="Comic Sans MS"/>
          <w:sz w:val="20"/>
          <w:szCs w:val="20"/>
        </w:rPr>
        <w:t>trinn 2</w:t>
      </w:r>
      <w:r w:rsidR="00797793" w:rsidRPr="00133FC4">
        <w:rPr>
          <w:rFonts w:ascii="Comic Sans MS" w:hAnsi="Comic Sans MS"/>
          <w:sz w:val="20"/>
          <w:szCs w:val="20"/>
        </w:rPr>
        <w:t>:</w:t>
      </w:r>
    </w:p>
    <w:p w14:paraId="2B375D8D" w14:textId="77777777" w:rsidR="00797793" w:rsidRPr="00133FC4" w:rsidRDefault="00797793" w:rsidP="00797793">
      <w:pPr>
        <w:numPr>
          <w:ilvl w:val="0"/>
          <w:numId w:val="5"/>
        </w:numPr>
        <w:spacing w:after="0"/>
        <w:rPr>
          <w:rFonts w:ascii="Comic Sans MS" w:hAnsi="Comic Sans MS"/>
          <w:sz w:val="20"/>
          <w:szCs w:val="20"/>
        </w:rPr>
      </w:pPr>
      <w:r w:rsidRPr="00133FC4">
        <w:rPr>
          <w:rFonts w:ascii="Comic Sans MS" w:hAnsi="Comic Sans MS"/>
          <w:sz w:val="20"/>
          <w:szCs w:val="20"/>
        </w:rPr>
        <w:t>Me g</w:t>
      </w:r>
      <w:r w:rsidR="00D75C93">
        <w:rPr>
          <w:rFonts w:ascii="Comic Sans MS" w:hAnsi="Comic Sans MS"/>
          <w:sz w:val="20"/>
          <w:szCs w:val="20"/>
        </w:rPr>
        <w:t>ir</w:t>
      </w:r>
      <w:r w:rsidRPr="00133FC4">
        <w:rPr>
          <w:rFonts w:ascii="Comic Sans MS" w:hAnsi="Comic Sans MS"/>
          <w:sz w:val="20"/>
          <w:szCs w:val="20"/>
        </w:rPr>
        <w:t xml:space="preserve"> borna erfaringar med å foreta kritiske og etiske vurderingar gjennom samspel og dialogar</w:t>
      </w:r>
    </w:p>
    <w:p w14:paraId="060CA5A5"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hjelper dei til å uttrykkja kjenslene sine ved å setja ord på det me ser</w:t>
      </w:r>
    </w:p>
    <w:p w14:paraId="2E3B5FFE" w14:textId="7BC410EE"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 xml:space="preserve">Me let </w:t>
      </w:r>
      <w:r w:rsidR="00C30CFE" w:rsidRPr="00133FC4">
        <w:rPr>
          <w:rFonts w:ascii="Comic Sans MS" w:hAnsi="Comic Sans MS"/>
          <w:sz w:val="20"/>
          <w:szCs w:val="20"/>
        </w:rPr>
        <w:t>borna få med</w:t>
      </w:r>
      <w:r w:rsidR="00D23264">
        <w:rPr>
          <w:rFonts w:ascii="Comic Sans MS" w:hAnsi="Comic Sans MS"/>
          <w:sz w:val="20"/>
          <w:szCs w:val="20"/>
        </w:rPr>
        <w:t>verknad</w:t>
      </w:r>
      <w:r w:rsidR="00C30CFE" w:rsidRPr="00133FC4">
        <w:rPr>
          <w:rFonts w:ascii="Comic Sans MS" w:hAnsi="Comic Sans MS"/>
          <w:sz w:val="20"/>
          <w:szCs w:val="20"/>
        </w:rPr>
        <w:t xml:space="preserve"> og verdset</w:t>
      </w:r>
      <w:r w:rsidRPr="00133FC4">
        <w:rPr>
          <w:rFonts w:ascii="Comic Sans MS" w:hAnsi="Comic Sans MS"/>
          <w:sz w:val="20"/>
          <w:szCs w:val="20"/>
        </w:rPr>
        <w:t xml:space="preserve"> dialogen i høve til tankar, meiningar og kjensler</w:t>
      </w:r>
    </w:p>
    <w:p w14:paraId="36DE5DD4"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g</w:t>
      </w:r>
      <w:r w:rsidR="00D75C93">
        <w:rPr>
          <w:rFonts w:ascii="Comic Sans MS" w:hAnsi="Comic Sans MS"/>
          <w:sz w:val="20"/>
          <w:szCs w:val="20"/>
        </w:rPr>
        <w:t>ir</w:t>
      </w:r>
      <w:r w:rsidRPr="00133FC4">
        <w:rPr>
          <w:rFonts w:ascii="Comic Sans MS" w:hAnsi="Comic Sans MS"/>
          <w:sz w:val="20"/>
          <w:szCs w:val="20"/>
        </w:rPr>
        <w:t xml:space="preserve"> borna erfaringar i å vera ein del av ei gruppe, samstundes som dei vert eit eige individ -&gt; få ei større forståing for verda </w:t>
      </w:r>
      <w:r w:rsidR="00894BCD">
        <w:rPr>
          <w:rFonts w:ascii="Comic Sans MS" w:hAnsi="Comic Sans MS"/>
          <w:sz w:val="20"/>
          <w:szCs w:val="20"/>
        </w:rPr>
        <w:t>i</w:t>
      </w:r>
      <w:r w:rsidRPr="00133FC4">
        <w:rPr>
          <w:rFonts w:ascii="Comic Sans MS" w:hAnsi="Comic Sans MS"/>
          <w:sz w:val="20"/>
          <w:szCs w:val="20"/>
        </w:rPr>
        <w:t>kring dei</w:t>
      </w:r>
    </w:p>
    <w:p w14:paraId="0BC25D98" w14:textId="77777777" w:rsidR="00797793" w:rsidRPr="00133FC4" w:rsidRDefault="00797793" w:rsidP="00797793">
      <w:pPr>
        <w:pStyle w:val="Listeavsnitt"/>
        <w:spacing w:after="0"/>
        <w:ind w:left="360"/>
        <w:rPr>
          <w:rFonts w:ascii="Comic Sans MS" w:hAnsi="Comic Sans MS"/>
          <w:sz w:val="20"/>
          <w:szCs w:val="20"/>
        </w:rPr>
      </w:pPr>
    </w:p>
    <w:p w14:paraId="3A8D3FF3"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D75C93">
        <w:rPr>
          <w:rFonts w:ascii="Comic Sans MS" w:hAnsi="Comic Sans MS"/>
          <w:sz w:val="20"/>
          <w:szCs w:val="20"/>
        </w:rPr>
        <w:t xml:space="preserve">/kjenneteikn på </w:t>
      </w:r>
      <w:proofErr w:type="spellStart"/>
      <w:r w:rsidR="00D75C93">
        <w:rPr>
          <w:rFonts w:ascii="Comic Sans MS" w:hAnsi="Comic Sans MS"/>
          <w:sz w:val="20"/>
          <w:szCs w:val="20"/>
        </w:rPr>
        <w:t>måloppnåing</w:t>
      </w:r>
      <w:proofErr w:type="spellEnd"/>
      <w:r w:rsidRPr="00133FC4">
        <w:rPr>
          <w:rFonts w:ascii="Comic Sans MS" w:hAnsi="Comic Sans MS"/>
          <w:sz w:val="20"/>
          <w:szCs w:val="20"/>
        </w:rPr>
        <w:t>:</w:t>
      </w:r>
    </w:p>
    <w:p w14:paraId="57DB1BCD"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ser trygge og glade born som har gode relasjonar til andre born og vaksne</w:t>
      </w:r>
    </w:p>
    <w:p w14:paraId="0BC66F1A"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ser born som tør å uttrykkja seg og kjensler dei har</w:t>
      </w:r>
    </w:p>
    <w:p w14:paraId="56A0F3F0"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ser born som tek kontakt med andre born og vaksne</w:t>
      </w:r>
    </w:p>
    <w:p w14:paraId="77BB2091"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ser autoritative vaksne</w:t>
      </w:r>
    </w:p>
    <w:p w14:paraId="60DD4778"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god kultur for å lytta til det som vert sagt</w:t>
      </w:r>
    </w:p>
    <w:p w14:paraId="240BBCE8"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erfarer born som klarar å oppretthalda leik etter konflikt</w:t>
      </w:r>
    </w:p>
    <w:p w14:paraId="715AE2D9" w14:textId="77777777" w:rsidR="00121BAD" w:rsidRDefault="00797793" w:rsidP="00797793">
      <w:pPr>
        <w:pStyle w:val="Listeavsnitt"/>
        <w:numPr>
          <w:ilvl w:val="0"/>
          <w:numId w:val="5"/>
        </w:numPr>
        <w:rPr>
          <w:rFonts w:ascii="Comic Sans MS" w:hAnsi="Comic Sans MS"/>
          <w:sz w:val="20"/>
          <w:szCs w:val="20"/>
        </w:rPr>
      </w:pPr>
      <w:r w:rsidRPr="00133FC4">
        <w:rPr>
          <w:rFonts w:ascii="Comic Sans MS" w:hAnsi="Comic Sans MS"/>
          <w:sz w:val="20"/>
          <w:szCs w:val="20"/>
        </w:rPr>
        <w:t>Me erfarer at born tileignar seg kunnskap og haldning</w:t>
      </w:r>
    </w:p>
    <w:p w14:paraId="46BDA57A" w14:textId="77777777" w:rsidR="002F444E" w:rsidRPr="00133FC4" w:rsidRDefault="002F444E" w:rsidP="002F444E">
      <w:pPr>
        <w:rPr>
          <w:rFonts w:ascii="Calibri" w:eastAsia="Calibri" w:hAnsi="Calibri" w:cs="Times New Roman"/>
        </w:rPr>
      </w:pPr>
      <w:r w:rsidRPr="00133FC4">
        <w:rPr>
          <w:rFonts w:ascii="Comic Sans MS" w:eastAsia="Calibri" w:hAnsi="Comic Sans MS" w:cs="Times New Roman"/>
          <w:b/>
          <w:sz w:val="24"/>
          <w:szCs w:val="24"/>
          <w:u w:val="single"/>
        </w:rPr>
        <w:lastRenderedPageBreak/>
        <w:t>Vurdering</w:t>
      </w:r>
    </w:p>
    <w:p w14:paraId="748222E4" w14:textId="77777777" w:rsidR="002F444E" w:rsidRPr="00133FC4" w:rsidRDefault="002F444E" w:rsidP="002F444E">
      <w:pPr>
        <w:tabs>
          <w:tab w:val="left" w:pos="945"/>
        </w:tabs>
        <w:spacing w:after="0"/>
        <w:ind w:left="708"/>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 </w:t>
      </w:r>
    </w:p>
    <w:p w14:paraId="3F818269" w14:textId="77777777" w:rsidR="002F444E" w:rsidRPr="00133FC4" w:rsidRDefault="002F444E" w:rsidP="002F444E">
      <w:pPr>
        <w:tabs>
          <w:tab w:val="left" w:pos="945"/>
        </w:tabs>
        <w:spacing w:after="0"/>
        <w:ind w:left="708"/>
        <w:rPr>
          <w:rFonts w:ascii="Comic Sans MS" w:eastAsia="Calibri" w:hAnsi="Comic Sans MS" w:cs="Times New Roman"/>
          <w:i/>
          <w:iCs/>
          <w:sz w:val="20"/>
          <w:szCs w:val="20"/>
        </w:rPr>
      </w:pPr>
      <w:r w:rsidRPr="00133FC4">
        <w:rPr>
          <w:rFonts w:ascii="Comic Sans MS" w:eastAsia="Calibri" w:hAnsi="Comic Sans MS" w:cs="Times New Roman"/>
          <w:i/>
          <w:iCs/>
          <w:sz w:val="20"/>
          <w:szCs w:val="20"/>
        </w:rPr>
        <w:t>”Barnehagen skal regelmessig vurdere det pedagogiske arbeidet.”</w:t>
      </w:r>
    </w:p>
    <w:p w14:paraId="6674BA1A" w14:textId="77777777" w:rsidR="002F444E" w:rsidRPr="00133FC4" w:rsidRDefault="002F444E" w:rsidP="002F444E">
      <w:pPr>
        <w:tabs>
          <w:tab w:val="left" w:pos="945"/>
        </w:tabs>
        <w:spacing w:after="0"/>
        <w:ind w:left="708"/>
        <w:rPr>
          <w:rFonts w:ascii="Comic Sans MS" w:eastAsia="Calibri" w:hAnsi="Comic Sans MS" w:cs="Times New Roman"/>
          <w:i/>
          <w:iCs/>
          <w:sz w:val="20"/>
          <w:szCs w:val="20"/>
        </w:rPr>
      </w:pP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p>
    <w:p w14:paraId="27146DFC" w14:textId="12F6EB1B" w:rsidR="002F444E" w:rsidRPr="00133FC4" w:rsidRDefault="002F444E" w:rsidP="002F444E">
      <w:pPr>
        <w:tabs>
          <w:tab w:val="left" w:pos="945"/>
        </w:tabs>
        <w:spacing w:after="0"/>
        <w:ind w:left="708"/>
        <w:rPr>
          <w:rFonts w:ascii="Comic Sans MS" w:eastAsia="Calibri" w:hAnsi="Comic Sans MS" w:cs="Times New Roman"/>
          <w:sz w:val="20"/>
          <w:szCs w:val="20"/>
        </w:rPr>
      </w:pP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sz w:val="20"/>
          <w:szCs w:val="20"/>
        </w:rPr>
        <w:t>Rammeplan</w:t>
      </w:r>
      <w:r w:rsidR="00C639FE">
        <w:rPr>
          <w:rFonts w:ascii="Comic Sans MS" w:eastAsia="Calibri" w:hAnsi="Comic Sans MS" w:cs="Times New Roman"/>
          <w:sz w:val="20"/>
          <w:szCs w:val="20"/>
        </w:rPr>
        <w:t>en</w:t>
      </w:r>
      <w:r w:rsidRPr="00133FC4">
        <w:rPr>
          <w:rFonts w:ascii="Comic Sans MS" w:eastAsia="Calibri" w:hAnsi="Comic Sans MS" w:cs="Times New Roman"/>
          <w:sz w:val="20"/>
          <w:szCs w:val="20"/>
        </w:rPr>
        <w:t xml:space="preserve"> </w:t>
      </w:r>
      <w:r w:rsidR="00C438C3">
        <w:rPr>
          <w:rFonts w:ascii="Comic Sans MS" w:eastAsia="Calibri" w:hAnsi="Comic Sans MS" w:cs="Times New Roman"/>
          <w:sz w:val="20"/>
          <w:szCs w:val="20"/>
        </w:rPr>
        <w:t>2017</w:t>
      </w:r>
    </w:p>
    <w:p w14:paraId="55CC1DA9" w14:textId="77777777" w:rsidR="002F444E" w:rsidRPr="00133FC4" w:rsidRDefault="002F444E" w:rsidP="002F444E">
      <w:pPr>
        <w:spacing w:after="0" w:line="240" w:lineRule="auto"/>
        <w:ind w:left="709"/>
        <w:rPr>
          <w:rFonts w:ascii="Comic Sans MS" w:eastAsia="Times New Roman" w:hAnsi="Comic Sans MS" w:cs="Times New Roman"/>
          <w:sz w:val="20"/>
          <w:szCs w:val="20"/>
          <w:lang w:eastAsia="nb-NO"/>
        </w:rPr>
      </w:pPr>
    </w:p>
    <w:p w14:paraId="129AB051" w14:textId="77777777" w:rsidR="002F444E" w:rsidRPr="00133FC4" w:rsidRDefault="002F444E" w:rsidP="002F444E">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Observasjon og vurdering er ein naturleg del av vårt daglege arbeid i barnehagen, og det er ein kontinuerleg prosess.</w:t>
      </w:r>
    </w:p>
    <w:p w14:paraId="536AD7AF" w14:textId="77777777" w:rsidR="002F444E" w:rsidRPr="00133FC4" w:rsidRDefault="002F444E" w:rsidP="002F444E">
      <w:pPr>
        <w:spacing w:after="0"/>
        <w:rPr>
          <w:rFonts w:ascii="Comic Sans MS" w:eastAsia="Calibri" w:hAnsi="Comic Sans MS" w:cs="Times New Roman"/>
          <w:sz w:val="20"/>
          <w:szCs w:val="20"/>
        </w:rPr>
      </w:pPr>
    </w:p>
    <w:p w14:paraId="44E1409F"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Vurdering undervegs er heilt naudsynt for at kvardagen skal vera til det beste for små og store, og for at kvaliteten skal oppretthaldast. </w:t>
      </w:r>
    </w:p>
    <w:p w14:paraId="1078EAC2" w14:textId="77777777" w:rsidR="002F444E" w:rsidRPr="00133FC4" w:rsidRDefault="002F444E" w:rsidP="002F444E">
      <w:pPr>
        <w:spacing w:after="0"/>
        <w:rPr>
          <w:rFonts w:ascii="Comic Sans MS" w:eastAsia="Calibri" w:hAnsi="Comic Sans MS" w:cs="Times New Roman"/>
          <w:sz w:val="20"/>
          <w:szCs w:val="20"/>
        </w:rPr>
      </w:pPr>
    </w:p>
    <w:p w14:paraId="09D2C389"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Planmessig vurdering = systematisk innsamling av opplysningar.</w:t>
      </w:r>
    </w:p>
    <w:p w14:paraId="75A414F1"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Desse innsamla opplysningane vert nytta for å reflektera over og vurdera om det arbeidet som vert gjort står i høve til måla våre og barnehagelova, deretter eventuelt endra til det betre.</w:t>
      </w:r>
    </w:p>
    <w:p w14:paraId="32C447E7"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Slike vurderingar er til god hjelp for oss, slik at me klarar å oppretthalda kvalitet på eit høgt plan.</w:t>
      </w:r>
    </w:p>
    <w:p w14:paraId="2F07478E" w14:textId="77777777" w:rsidR="002F444E" w:rsidRPr="00133FC4" w:rsidRDefault="002F444E" w:rsidP="002F444E">
      <w:pPr>
        <w:spacing w:after="0"/>
        <w:rPr>
          <w:rFonts w:ascii="Comic Sans MS" w:eastAsia="Calibri" w:hAnsi="Comic Sans MS" w:cs="Times New Roman"/>
          <w:sz w:val="20"/>
          <w:szCs w:val="20"/>
        </w:rPr>
      </w:pPr>
    </w:p>
    <w:p w14:paraId="4550D5DF" w14:textId="77777777" w:rsidR="002F444E" w:rsidRPr="00133FC4" w:rsidRDefault="002F444E" w:rsidP="002F444E">
      <w:pPr>
        <w:spacing w:after="0"/>
        <w:rPr>
          <w:rFonts w:ascii="Comic Sans MS" w:eastAsia="Calibri" w:hAnsi="Comic Sans MS" w:cs="Times New Roman"/>
          <w:sz w:val="20"/>
          <w:szCs w:val="20"/>
        </w:rPr>
      </w:pPr>
    </w:p>
    <w:p w14:paraId="4929AA32" w14:textId="77777777" w:rsidR="002F444E" w:rsidRPr="00133FC4" w:rsidRDefault="002F444E" w:rsidP="002F444E">
      <w:pPr>
        <w:spacing w:after="0"/>
        <w:ind w:left="705"/>
        <w:rPr>
          <w:rFonts w:ascii="Comic Sans MS" w:eastAsia="Calibri" w:hAnsi="Comic Sans MS" w:cs="Times New Roman"/>
          <w:i/>
          <w:sz w:val="20"/>
          <w:szCs w:val="20"/>
        </w:rPr>
      </w:pPr>
      <w:r w:rsidRPr="00133FC4">
        <w:rPr>
          <w:rFonts w:ascii="Comic Sans MS" w:eastAsia="Calibri" w:hAnsi="Comic Sans MS" w:cs="Times New Roman"/>
          <w:i/>
          <w:sz w:val="20"/>
          <w:szCs w:val="20"/>
        </w:rPr>
        <w:t>”Det betyr at det pedagogiske arbeidet skal beskrivast, analyserast og tolkast ut frå barnehageplanane, barnehagelova og rammeplanen.»</w:t>
      </w:r>
    </w:p>
    <w:p w14:paraId="5E73265D" w14:textId="33921259"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proofErr w:type="spellStart"/>
      <w:r w:rsidRPr="00133FC4">
        <w:rPr>
          <w:rFonts w:ascii="Comic Sans MS" w:eastAsia="Calibri" w:hAnsi="Comic Sans MS" w:cs="Times New Roman"/>
          <w:sz w:val="20"/>
          <w:szCs w:val="20"/>
        </w:rPr>
        <w:t>Rammelplan</w:t>
      </w:r>
      <w:r w:rsidR="00C639FE">
        <w:rPr>
          <w:rFonts w:ascii="Comic Sans MS" w:eastAsia="Calibri" w:hAnsi="Comic Sans MS" w:cs="Times New Roman"/>
          <w:sz w:val="20"/>
          <w:szCs w:val="20"/>
        </w:rPr>
        <w:t>en</w:t>
      </w:r>
      <w:proofErr w:type="spellEnd"/>
      <w:r w:rsidRPr="00133FC4">
        <w:rPr>
          <w:rFonts w:ascii="Comic Sans MS" w:eastAsia="Calibri" w:hAnsi="Comic Sans MS" w:cs="Times New Roman"/>
          <w:sz w:val="20"/>
          <w:szCs w:val="20"/>
        </w:rPr>
        <w:t xml:space="preserve"> </w:t>
      </w:r>
      <w:r w:rsidR="00C438C3">
        <w:rPr>
          <w:rFonts w:ascii="Comic Sans MS" w:eastAsia="Calibri" w:hAnsi="Comic Sans MS" w:cs="Times New Roman"/>
          <w:sz w:val="20"/>
          <w:szCs w:val="20"/>
        </w:rPr>
        <w:t>2017</w:t>
      </w:r>
      <w:r w:rsidR="00C639FE">
        <w:rPr>
          <w:rFonts w:ascii="Comic Sans MS" w:eastAsia="Calibri" w:hAnsi="Comic Sans MS" w:cs="Times New Roman"/>
          <w:sz w:val="20"/>
          <w:szCs w:val="20"/>
        </w:rPr>
        <w:t>.</w:t>
      </w:r>
    </w:p>
    <w:p w14:paraId="0293B4B3" w14:textId="77777777" w:rsidR="002F444E" w:rsidRPr="00133FC4" w:rsidRDefault="002F444E" w:rsidP="002F444E">
      <w:pPr>
        <w:spacing w:after="0"/>
        <w:rPr>
          <w:rFonts w:ascii="Comic Sans MS" w:eastAsia="Calibri" w:hAnsi="Comic Sans MS" w:cs="Times New Roman"/>
          <w:sz w:val="20"/>
          <w:szCs w:val="20"/>
        </w:rPr>
      </w:pPr>
    </w:p>
    <w:p w14:paraId="7787F49E" w14:textId="77777777" w:rsidR="002F444E" w:rsidRPr="00133FC4" w:rsidRDefault="002F444E" w:rsidP="002F444E">
      <w:pPr>
        <w:spacing w:after="0"/>
        <w:ind w:left="720"/>
        <w:rPr>
          <w:rFonts w:ascii="Comic Sans MS" w:eastAsia="Calibri" w:hAnsi="Comic Sans MS" w:cs="Times New Roman"/>
          <w:sz w:val="20"/>
          <w:szCs w:val="20"/>
        </w:rPr>
      </w:pPr>
    </w:p>
    <w:p w14:paraId="35C03714" w14:textId="77777777" w:rsidR="002F444E" w:rsidRPr="00133FC4" w:rsidRDefault="00AE4D85" w:rsidP="002F444E">
      <w:pPr>
        <w:spacing w:after="0"/>
        <w:rPr>
          <w:rFonts w:ascii="Comic Sans MS" w:eastAsia="Calibri" w:hAnsi="Comic Sans MS" w:cs="Times New Roman"/>
          <w:sz w:val="20"/>
          <w:szCs w:val="20"/>
        </w:rPr>
      </w:pPr>
      <w:r>
        <w:rPr>
          <w:rFonts w:ascii="Comic Sans MS" w:eastAsia="Calibri" w:hAnsi="Comic Sans MS" w:cs="Times New Roman"/>
          <w:sz w:val="20"/>
          <w:szCs w:val="20"/>
        </w:rPr>
        <w:t xml:space="preserve">Verktøy me nyttar når me </w:t>
      </w:r>
      <w:r w:rsidR="002F444E" w:rsidRPr="00133FC4">
        <w:rPr>
          <w:rFonts w:ascii="Comic Sans MS" w:eastAsia="Calibri" w:hAnsi="Comic Sans MS" w:cs="Times New Roman"/>
          <w:sz w:val="20"/>
          <w:szCs w:val="20"/>
        </w:rPr>
        <w:t>vurderer vår praksis:</w:t>
      </w:r>
    </w:p>
    <w:p w14:paraId="2A0DD767" w14:textId="77777777" w:rsidR="002F444E" w:rsidRDefault="002F444E" w:rsidP="002F444E">
      <w:pPr>
        <w:numPr>
          <w:ilvl w:val="0"/>
          <w:numId w:val="9"/>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Ståstadsanalysen</w:t>
      </w:r>
    </w:p>
    <w:p w14:paraId="700D5BCA" w14:textId="77777777" w:rsidR="00DD1DF4" w:rsidRDefault="00DD1DF4" w:rsidP="002F444E">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Brukarundersøking</w:t>
      </w:r>
    </w:p>
    <w:p w14:paraId="4B873843" w14:textId="77777777" w:rsidR="00AE4D85" w:rsidRDefault="00AE4D85" w:rsidP="002F444E">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Eige skjema</w:t>
      </w:r>
      <w:r w:rsidR="00B84AFA">
        <w:rPr>
          <w:rFonts w:ascii="Comic Sans MS" w:eastAsia="Calibri" w:hAnsi="Comic Sans MS" w:cs="Times New Roman"/>
          <w:sz w:val="20"/>
          <w:szCs w:val="20"/>
        </w:rPr>
        <w:t xml:space="preserve"> innan ulike tema</w:t>
      </w:r>
    </w:p>
    <w:p w14:paraId="1D864120" w14:textId="77777777" w:rsidR="00B84AFA" w:rsidRPr="00133FC4" w:rsidRDefault="00B84AFA" w:rsidP="002F444E">
      <w:pPr>
        <w:numPr>
          <w:ilvl w:val="0"/>
          <w:numId w:val="9"/>
        </w:numPr>
        <w:spacing w:after="0" w:line="240" w:lineRule="auto"/>
        <w:ind w:left="0" w:firstLine="0"/>
        <w:rPr>
          <w:rFonts w:ascii="Comic Sans MS" w:eastAsia="Calibri" w:hAnsi="Comic Sans MS" w:cs="Times New Roman"/>
          <w:sz w:val="20"/>
          <w:szCs w:val="20"/>
        </w:rPr>
      </w:pPr>
      <w:proofErr w:type="spellStart"/>
      <w:r>
        <w:rPr>
          <w:rFonts w:ascii="Comic Sans MS" w:eastAsia="Calibri" w:hAnsi="Comic Sans MS" w:cs="Times New Roman"/>
          <w:sz w:val="20"/>
          <w:szCs w:val="20"/>
        </w:rPr>
        <w:t>MEF</w:t>
      </w:r>
      <w:proofErr w:type="spellEnd"/>
      <w:r>
        <w:rPr>
          <w:rFonts w:ascii="Comic Sans MS" w:eastAsia="Calibri" w:hAnsi="Comic Sans MS" w:cs="Times New Roman"/>
          <w:sz w:val="20"/>
          <w:szCs w:val="20"/>
        </w:rPr>
        <w:t xml:space="preserve"> – skjema (mål, erfaringar og forandring</w:t>
      </w:r>
      <w:r w:rsidR="002876E1">
        <w:rPr>
          <w:rFonts w:ascii="Comic Sans MS" w:eastAsia="Calibri" w:hAnsi="Comic Sans MS" w:cs="Times New Roman"/>
          <w:sz w:val="20"/>
          <w:szCs w:val="20"/>
        </w:rPr>
        <w:t>a</w:t>
      </w:r>
      <w:r>
        <w:rPr>
          <w:rFonts w:ascii="Comic Sans MS" w:eastAsia="Calibri" w:hAnsi="Comic Sans MS" w:cs="Times New Roman"/>
          <w:sz w:val="20"/>
          <w:szCs w:val="20"/>
        </w:rPr>
        <w:t>r)</w:t>
      </w:r>
    </w:p>
    <w:p w14:paraId="427D39D9" w14:textId="77777777" w:rsidR="002F444E" w:rsidRPr="00133FC4" w:rsidRDefault="00AE4D85" w:rsidP="002F444E">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E</w:t>
      </w:r>
      <w:r w:rsidR="002F444E" w:rsidRPr="00133FC4">
        <w:rPr>
          <w:rFonts w:ascii="Comic Sans MS" w:eastAsia="Calibri" w:hAnsi="Comic Sans MS" w:cs="Times New Roman"/>
          <w:sz w:val="20"/>
          <w:szCs w:val="20"/>
        </w:rPr>
        <w:t>va</w:t>
      </w:r>
      <w:r w:rsidR="00F46AA6">
        <w:rPr>
          <w:rFonts w:ascii="Comic Sans MS" w:eastAsia="Calibri" w:hAnsi="Comic Sans MS" w:cs="Times New Roman"/>
          <w:sz w:val="20"/>
          <w:szCs w:val="20"/>
        </w:rPr>
        <w:t>luerer måla me ha sett opp til</w:t>
      </w:r>
      <w:r w:rsidR="002F444E" w:rsidRPr="00133FC4">
        <w:rPr>
          <w:rFonts w:ascii="Comic Sans MS" w:eastAsia="Calibri" w:hAnsi="Comic Sans MS" w:cs="Times New Roman"/>
          <w:sz w:val="20"/>
          <w:szCs w:val="20"/>
        </w:rPr>
        <w:t xml:space="preserve"> kvart tema</w:t>
      </w:r>
    </w:p>
    <w:p w14:paraId="59210FC6" w14:textId="77777777" w:rsidR="002F444E" w:rsidRPr="00133FC4" w:rsidRDefault="002F444E" w:rsidP="002F444E">
      <w:pPr>
        <w:numPr>
          <w:ilvl w:val="0"/>
          <w:numId w:val="9"/>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Pedagogisk dokumentasjon på avdelingsmøter/personalmøter</w:t>
      </w:r>
    </w:p>
    <w:p w14:paraId="646705E1" w14:textId="77777777" w:rsidR="002F444E" w:rsidRPr="00133FC4" w:rsidRDefault="002F444E" w:rsidP="002F444E">
      <w:pPr>
        <w:numPr>
          <w:ilvl w:val="0"/>
          <w:numId w:val="10"/>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Samtalar (t.d. rettleiing i gruppe/enkeltperson, medarbeidarsamtale, barneintervju,</w:t>
      </w:r>
    </w:p>
    <w:p w14:paraId="5F59789B"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      </w:t>
      </w:r>
      <w:r w:rsidRPr="00133FC4">
        <w:rPr>
          <w:rFonts w:ascii="Comic Sans MS" w:eastAsia="Calibri" w:hAnsi="Comic Sans MS" w:cs="Times New Roman"/>
          <w:sz w:val="20"/>
          <w:szCs w:val="20"/>
        </w:rPr>
        <w:tab/>
        <w:t xml:space="preserve">      ”her-og-no”-situas</w:t>
      </w:r>
      <w:r w:rsidR="00F46AA6">
        <w:rPr>
          <w:rFonts w:ascii="Comic Sans MS" w:eastAsia="Calibri" w:hAnsi="Comic Sans MS" w:cs="Times New Roman"/>
          <w:sz w:val="20"/>
          <w:szCs w:val="20"/>
        </w:rPr>
        <w:t>jonar, b</w:t>
      </w:r>
      <w:r w:rsidR="00C639FE">
        <w:rPr>
          <w:rFonts w:ascii="Comic Sans MS" w:eastAsia="Calibri" w:hAnsi="Comic Sans MS" w:cs="Times New Roman"/>
          <w:sz w:val="20"/>
          <w:szCs w:val="20"/>
        </w:rPr>
        <w:t>a</w:t>
      </w:r>
      <w:r w:rsidR="00F46AA6">
        <w:rPr>
          <w:rFonts w:ascii="Comic Sans MS" w:eastAsia="Calibri" w:hAnsi="Comic Sans MS" w:cs="Times New Roman"/>
          <w:sz w:val="20"/>
          <w:szCs w:val="20"/>
        </w:rPr>
        <w:t>rn &lt;&gt;b</w:t>
      </w:r>
      <w:r w:rsidR="00C639FE">
        <w:rPr>
          <w:rFonts w:ascii="Comic Sans MS" w:eastAsia="Calibri" w:hAnsi="Comic Sans MS" w:cs="Times New Roman"/>
          <w:sz w:val="20"/>
          <w:szCs w:val="20"/>
        </w:rPr>
        <w:t>a</w:t>
      </w:r>
      <w:r w:rsidR="00F46AA6">
        <w:rPr>
          <w:rFonts w:ascii="Comic Sans MS" w:eastAsia="Calibri" w:hAnsi="Comic Sans MS" w:cs="Times New Roman"/>
          <w:sz w:val="20"/>
          <w:szCs w:val="20"/>
        </w:rPr>
        <w:t>rn, ba</w:t>
      </w:r>
      <w:r w:rsidRPr="00133FC4">
        <w:rPr>
          <w:rFonts w:ascii="Comic Sans MS" w:eastAsia="Calibri" w:hAnsi="Comic Sans MS" w:cs="Times New Roman"/>
          <w:sz w:val="20"/>
          <w:szCs w:val="20"/>
        </w:rPr>
        <w:t>rn &lt;&gt; vaksen osb.)</w:t>
      </w:r>
    </w:p>
    <w:p w14:paraId="0674B36B" w14:textId="77777777" w:rsidR="00DD1DF4" w:rsidRPr="00DD1DF4" w:rsidRDefault="00DD1DF4" w:rsidP="00DD1DF4">
      <w:pPr>
        <w:spacing w:after="0"/>
        <w:rPr>
          <w:rFonts w:ascii="Comic Sans MS" w:eastAsia="Calibri" w:hAnsi="Comic Sans MS" w:cs="Times New Roman"/>
          <w:sz w:val="20"/>
          <w:szCs w:val="20"/>
        </w:rPr>
      </w:pPr>
    </w:p>
    <w:p w14:paraId="4613D2EF" w14:textId="77777777" w:rsidR="002F444E" w:rsidRPr="00133FC4" w:rsidRDefault="002F444E" w:rsidP="002F444E">
      <w:pPr>
        <w:spacing w:after="0"/>
        <w:rPr>
          <w:rFonts w:ascii="Comic Sans MS" w:eastAsia="Calibri" w:hAnsi="Comic Sans MS" w:cs="Times New Roman"/>
          <w:sz w:val="20"/>
          <w:szCs w:val="20"/>
        </w:rPr>
      </w:pPr>
    </w:p>
    <w:p w14:paraId="082EAC04" w14:textId="77777777" w:rsidR="002F444E" w:rsidRPr="00133FC4" w:rsidRDefault="002F444E" w:rsidP="002F444E">
      <w:pPr>
        <w:spacing w:after="0"/>
        <w:rPr>
          <w:rFonts w:ascii="Comic Sans MS" w:eastAsia="Calibri" w:hAnsi="Comic Sans MS" w:cs="Times New Roman"/>
          <w:sz w:val="20"/>
          <w:szCs w:val="20"/>
        </w:rPr>
      </w:pPr>
    </w:p>
    <w:p w14:paraId="0189BE85" w14:textId="77777777" w:rsidR="002F444E" w:rsidRPr="00133FC4" w:rsidRDefault="002F444E" w:rsidP="002F444E">
      <w:pPr>
        <w:spacing w:after="0"/>
        <w:rPr>
          <w:rFonts w:ascii="Comic Sans MS" w:eastAsia="Calibri" w:hAnsi="Comic Sans MS" w:cs="Times New Roman"/>
          <w:sz w:val="20"/>
          <w:szCs w:val="20"/>
        </w:rPr>
      </w:pPr>
    </w:p>
    <w:p w14:paraId="1C5EA19D"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Heile personalgruppa er med på vurderinga og me arbeider i smågrupper. Me nyttar foreldrerådet og foreldresamtalar for å få foreldra med på vurderinga, samt barneintervju for å ta med borna. Ved kvar «happening» i barnehagen som t.d. nissefest og karneval har me ei evaluering saman med </w:t>
      </w:r>
      <w:proofErr w:type="spellStart"/>
      <w:r w:rsidR="00B84AFA">
        <w:rPr>
          <w:rFonts w:ascii="Comic Sans MS" w:eastAsia="Calibri" w:hAnsi="Comic Sans MS" w:cs="Times New Roman"/>
          <w:sz w:val="20"/>
          <w:szCs w:val="20"/>
        </w:rPr>
        <w:t>Kråkebollene</w:t>
      </w:r>
      <w:proofErr w:type="spellEnd"/>
      <w:r w:rsidR="00B84AFA">
        <w:rPr>
          <w:rFonts w:ascii="Comic Sans MS" w:eastAsia="Calibri" w:hAnsi="Comic Sans MS" w:cs="Times New Roman"/>
          <w:sz w:val="20"/>
          <w:szCs w:val="20"/>
        </w:rPr>
        <w:t xml:space="preserve"> </w:t>
      </w:r>
      <w:r w:rsidRPr="00133FC4">
        <w:rPr>
          <w:rFonts w:ascii="Comic Sans MS" w:eastAsia="Calibri" w:hAnsi="Comic Sans MS" w:cs="Times New Roman"/>
          <w:sz w:val="20"/>
          <w:szCs w:val="20"/>
        </w:rPr>
        <w:t>for å høyra kva dei synst var kjekt og kva dei ynskjer å gjera meir av.</w:t>
      </w:r>
    </w:p>
    <w:p w14:paraId="756AC316" w14:textId="77777777" w:rsidR="002F444E" w:rsidRDefault="002F444E" w:rsidP="002F444E">
      <w:pPr>
        <w:rPr>
          <w:rFonts w:ascii="Comic Sans MS" w:eastAsia="Calibri" w:hAnsi="Comic Sans MS" w:cs="Times New Roman"/>
          <w:sz w:val="20"/>
          <w:szCs w:val="20"/>
        </w:rPr>
      </w:pPr>
      <w:r>
        <w:rPr>
          <w:rFonts w:ascii="Comic Sans MS" w:eastAsia="Calibri" w:hAnsi="Comic Sans MS" w:cs="Times New Roman"/>
          <w:sz w:val="20"/>
          <w:szCs w:val="20"/>
        </w:rPr>
        <w:br w:type="page"/>
      </w:r>
    </w:p>
    <w:p w14:paraId="1BCB15C9" w14:textId="39357954" w:rsidR="002F444E" w:rsidRPr="003527A4" w:rsidRDefault="002F444E" w:rsidP="002F444E">
      <w:pPr>
        <w:spacing w:after="0"/>
        <w:rPr>
          <w:rFonts w:ascii="Comic Sans MS" w:eastAsia="Calibri" w:hAnsi="Comic Sans MS" w:cs="Times New Roman"/>
          <w:sz w:val="20"/>
          <w:szCs w:val="20"/>
          <w:u w:val="single"/>
        </w:rPr>
      </w:pPr>
      <w:r w:rsidRPr="003527A4">
        <w:rPr>
          <w:rFonts w:ascii="Comic Sans MS" w:eastAsia="Calibri" w:hAnsi="Comic Sans MS" w:cs="Times New Roman"/>
          <w:sz w:val="20"/>
          <w:szCs w:val="20"/>
          <w:u w:val="single"/>
        </w:rPr>
        <w:lastRenderedPageBreak/>
        <w:t>Barnehageåret 202</w:t>
      </w:r>
      <w:r w:rsidR="003527A4">
        <w:rPr>
          <w:rFonts w:ascii="Comic Sans MS" w:eastAsia="Calibri" w:hAnsi="Comic Sans MS" w:cs="Times New Roman"/>
          <w:sz w:val="20"/>
          <w:szCs w:val="20"/>
          <w:u w:val="single"/>
        </w:rPr>
        <w:t>2</w:t>
      </w:r>
      <w:r w:rsidRPr="003527A4">
        <w:rPr>
          <w:rFonts w:ascii="Comic Sans MS" w:eastAsia="Calibri" w:hAnsi="Comic Sans MS" w:cs="Times New Roman"/>
          <w:sz w:val="20"/>
          <w:szCs w:val="20"/>
          <w:u w:val="single"/>
        </w:rPr>
        <w:t xml:space="preserve"> – 202</w:t>
      </w:r>
      <w:r w:rsidR="003527A4">
        <w:rPr>
          <w:rFonts w:ascii="Comic Sans MS" w:eastAsia="Calibri" w:hAnsi="Comic Sans MS" w:cs="Times New Roman"/>
          <w:sz w:val="20"/>
          <w:szCs w:val="20"/>
          <w:u w:val="single"/>
        </w:rPr>
        <w:t>3</w:t>
      </w:r>
      <w:r w:rsidRPr="003527A4">
        <w:rPr>
          <w:rFonts w:ascii="Comic Sans MS" w:eastAsia="Calibri" w:hAnsi="Comic Sans MS" w:cs="Times New Roman"/>
          <w:sz w:val="20"/>
          <w:szCs w:val="20"/>
          <w:u w:val="single"/>
        </w:rPr>
        <w:t xml:space="preserve"> vil me vurdera to område:</w:t>
      </w:r>
    </w:p>
    <w:p w14:paraId="590F7DFC" w14:textId="77777777" w:rsidR="002F444E" w:rsidRPr="00133FC4" w:rsidRDefault="002F444E" w:rsidP="002F444E">
      <w:pPr>
        <w:spacing w:after="0"/>
        <w:rPr>
          <w:rFonts w:ascii="Comic Sans MS" w:eastAsia="Calibri" w:hAnsi="Comic Sans MS" w:cs="Times New Roman"/>
          <w:sz w:val="20"/>
          <w:szCs w:val="20"/>
        </w:rPr>
      </w:pPr>
    </w:p>
    <w:p w14:paraId="42610EB4"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1.</w:t>
      </w:r>
    </w:p>
    <w:p w14:paraId="207DE749" w14:textId="67A00EB9" w:rsidR="00F46AA6" w:rsidRPr="00133FC4" w:rsidRDefault="00F46AA6" w:rsidP="00F46AA6">
      <w:pPr>
        <w:spacing w:after="0"/>
        <w:rPr>
          <w:rFonts w:ascii="Comic Sans MS" w:eastAsia="Calibri" w:hAnsi="Comic Sans MS" w:cs="Times New Roman"/>
          <w:sz w:val="20"/>
          <w:szCs w:val="20"/>
        </w:rPr>
      </w:pPr>
      <w:r>
        <w:rPr>
          <w:rFonts w:ascii="Comic Sans MS" w:eastAsia="Calibri" w:hAnsi="Comic Sans MS" w:cs="Times New Roman"/>
          <w:sz w:val="20"/>
          <w:szCs w:val="20"/>
        </w:rPr>
        <w:t xml:space="preserve">Kva: </w:t>
      </w:r>
      <w:r w:rsidR="005C6308">
        <w:rPr>
          <w:rFonts w:ascii="Comic Sans MS" w:eastAsia="Calibri" w:hAnsi="Comic Sans MS" w:cs="Times New Roman"/>
          <w:sz w:val="20"/>
          <w:szCs w:val="20"/>
        </w:rPr>
        <w:t>O</w:t>
      </w:r>
      <w:r w:rsidR="00B931CC">
        <w:rPr>
          <w:rFonts w:ascii="Comic Sans MS" w:eastAsia="Calibri" w:hAnsi="Comic Sans MS" w:cs="Times New Roman"/>
          <w:sz w:val="20"/>
          <w:szCs w:val="20"/>
        </w:rPr>
        <w:t>vergangar</w:t>
      </w:r>
      <w:r w:rsidR="00DD1DF4">
        <w:rPr>
          <w:rFonts w:ascii="Comic Sans MS" w:eastAsia="Calibri" w:hAnsi="Comic Sans MS" w:cs="Times New Roman"/>
          <w:sz w:val="20"/>
          <w:szCs w:val="20"/>
        </w:rPr>
        <w:t>.</w:t>
      </w:r>
    </w:p>
    <w:p w14:paraId="191E9178"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w:t>
      </w:r>
      <w:r>
        <w:rPr>
          <w:rFonts w:ascii="Comic Sans MS" w:eastAsia="Calibri" w:hAnsi="Comic Sans MS" w:cs="Times New Roman"/>
          <w:sz w:val="20"/>
          <w:szCs w:val="20"/>
        </w:rPr>
        <w:t>Ståstadsanalysen/</w:t>
      </w:r>
      <w:proofErr w:type="spellStart"/>
      <w:r w:rsidR="00F46AA6">
        <w:rPr>
          <w:rFonts w:ascii="Comic Sans MS" w:eastAsia="Calibri" w:hAnsi="Comic Sans MS" w:cs="Times New Roman"/>
          <w:sz w:val="20"/>
          <w:szCs w:val="20"/>
        </w:rPr>
        <w:t>MEF</w:t>
      </w:r>
      <w:proofErr w:type="spellEnd"/>
      <w:r w:rsidR="00F46AA6">
        <w:rPr>
          <w:rFonts w:ascii="Comic Sans MS" w:eastAsia="Calibri" w:hAnsi="Comic Sans MS" w:cs="Times New Roman"/>
          <w:sz w:val="20"/>
          <w:szCs w:val="20"/>
        </w:rPr>
        <w:t>-</w:t>
      </w:r>
      <w:r>
        <w:rPr>
          <w:rFonts w:ascii="Comic Sans MS" w:eastAsia="Calibri" w:hAnsi="Comic Sans MS" w:cs="Times New Roman"/>
          <w:sz w:val="20"/>
          <w:szCs w:val="20"/>
        </w:rPr>
        <w:t>skjema (mål, erfaring og forandring)</w:t>
      </w:r>
    </w:p>
    <w:p w14:paraId="44BF7A0A" w14:textId="7E3D20DD"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Når: november/desember</w:t>
      </w:r>
      <w:r w:rsidR="00B84AFA">
        <w:rPr>
          <w:rFonts w:ascii="Comic Sans MS" w:eastAsia="Calibri" w:hAnsi="Comic Sans MS" w:cs="Times New Roman"/>
          <w:sz w:val="20"/>
          <w:szCs w:val="20"/>
        </w:rPr>
        <w:t xml:space="preserve"> 202</w:t>
      </w:r>
      <w:r w:rsidR="00FE0A98">
        <w:rPr>
          <w:rFonts w:ascii="Comic Sans MS" w:eastAsia="Calibri" w:hAnsi="Comic Sans MS" w:cs="Times New Roman"/>
          <w:sz w:val="20"/>
          <w:szCs w:val="20"/>
        </w:rPr>
        <w:t>2</w:t>
      </w:r>
    </w:p>
    <w:p w14:paraId="00B9BC7C" w14:textId="7602302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Kven skal vera med: heile personalet, foreldra, borna</w:t>
      </w:r>
    </w:p>
    <w:p w14:paraId="70809545" w14:textId="77777777" w:rsidR="002F444E" w:rsidRPr="00133FC4" w:rsidRDefault="002F444E" w:rsidP="002F444E">
      <w:pPr>
        <w:spacing w:after="0"/>
        <w:rPr>
          <w:rFonts w:ascii="Comic Sans MS" w:eastAsia="Calibri" w:hAnsi="Comic Sans MS" w:cs="Times New Roman"/>
          <w:sz w:val="20"/>
          <w:szCs w:val="20"/>
        </w:rPr>
      </w:pPr>
    </w:p>
    <w:p w14:paraId="0FEB6910"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2.</w:t>
      </w:r>
    </w:p>
    <w:p w14:paraId="552A4688" w14:textId="75A322AE" w:rsidR="00F46AA6" w:rsidRPr="00133FC4" w:rsidRDefault="00F46AA6"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Kva:</w:t>
      </w:r>
      <w:r>
        <w:rPr>
          <w:rFonts w:ascii="Comic Sans MS" w:eastAsia="Calibri" w:hAnsi="Comic Sans MS" w:cs="Times New Roman"/>
          <w:sz w:val="20"/>
          <w:szCs w:val="20"/>
        </w:rPr>
        <w:t xml:space="preserve"> </w:t>
      </w:r>
      <w:proofErr w:type="spellStart"/>
      <w:r w:rsidR="00B84AFA">
        <w:rPr>
          <w:rFonts w:ascii="Comic Sans MS" w:eastAsia="Calibri" w:hAnsi="Comic Sans MS" w:cs="Times New Roman"/>
          <w:sz w:val="20"/>
          <w:szCs w:val="20"/>
        </w:rPr>
        <w:t>ReKom</w:t>
      </w:r>
      <w:proofErr w:type="spellEnd"/>
      <w:r w:rsidR="00B1469F">
        <w:rPr>
          <w:rFonts w:ascii="Comic Sans MS" w:eastAsia="Calibri" w:hAnsi="Comic Sans MS" w:cs="Times New Roman"/>
          <w:sz w:val="20"/>
          <w:szCs w:val="20"/>
        </w:rPr>
        <w:t>-</w:t>
      </w:r>
      <w:r w:rsidR="00B84AFA">
        <w:rPr>
          <w:rFonts w:ascii="Comic Sans MS" w:eastAsia="Calibri" w:hAnsi="Comic Sans MS" w:cs="Times New Roman"/>
          <w:sz w:val="20"/>
          <w:szCs w:val="20"/>
        </w:rPr>
        <w:t>prosjektet</w:t>
      </w:r>
      <w:r w:rsidR="00DD1DF4">
        <w:rPr>
          <w:rFonts w:ascii="Comic Sans MS" w:eastAsia="Calibri" w:hAnsi="Comic Sans MS" w:cs="Times New Roman"/>
          <w:sz w:val="20"/>
          <w:szCs w:val="20"/>
        </w:rPr>
        <w:t xml:space="preserve"> </w:t>
      </w:r>
      <w:r w:rsidR="0072121A">
        <w:rPr>
          <w:rFonts w:ascii="Comic Sans MS" w:eastAsia="Calibri" w:hAnsi="Comic Sans MS" w:cs="Times New Roman"/>
          <w:sz w:val="20"/>
          <w:szCs w:val="20"/>
        </w:rPr>
        <w:t xml:space="preserve">(implementeringa av </w:t>
      </w:r>
      <w:r w:rsidR="00DD1DF4">
        <w:rPr>
          <w:rFonts w:ascii="Comic Sans MS" w:eastAsia="Calibri" w:hAnsi="Comic Sans MS" w:cs="Times New Roman"/>
          <w:sz w:val="20"/>
          <w:szCs w:val="20"/>
        </w:rPr>
        <w:t>ASK</w:t>
      </w:r>
      <w:r w:rsidR="0072121A">
        <w:rPr>
          <w:rFonts w:ascii="Comic Sans MS" w:eastAsia="Calibri" w:hAnsi="Comic Sans MS" w:cs="Times New Roman"/>
          <w:sz w:val="20"/>
          <w:szCs w:val="20"/>
        </w:rPr>
        <w:t>)</w:t>
      </w:r>
    </w:p>
    <w:p w14:paraId="51E0A054"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w:t>
      </w:r>
      <w:r w:rsidR="00F46AA6">
        <w:rPr>
          <w:rFonts w:ascii="Comic Sans MS" w:eastAsia="Calibri" w:hAnsi="Comic Sans MS" w:cs="Times New Roman"/>
          <w:sz w:val="20"/>
          <w:szCs w:val="20"/>
        </w:rPr>
        <w:t>Ståstadsanalysen/MEF-</w:t>
      </w:r>
      <w:r>
        <w:rPr>
          <w:rFonts w:ascii="Comic Sans MS" w:eastAsia="Calibri" w:hAnsi="Comic Sans MS" w:cs="Times New Roman"/>
          <w:sz w:val="20"/>
          <w:szCs w:val="20"/>
        </w:rPr>
        <w:t>skjema (mål, erfaring og forandring)</w:t>
      </w:r>
    </w:p>
    <w:p w14:paraId="317396F3" w14:textId="41D07AC2"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Når: mai/juni</w:t>
      </w:r>
      <w:r w:rsidR="00B84AFA">
        <w:rPr>
          <w:rFonts w:ascii="Comic Sans MS" w:eastAsia="Calibri" w:hAnsi="Comic Sans MS" w:cs="Times New Roman"/>
          <w:sz w:val="20"/>
          <w:szCs w:val="20"/>
        </w:rPr>
        <w:t xml:space="preserve"> 202</w:t>
      </w:r>
      <w:r w:rsidR="0072121A">
        <w:rPr>
          <w:rFonts w:ascii="Comic Sans MS" w:eastAsia="Calibri" w:hAnsi="Comic Sans MS" w:cs="Times New Roman"/>
          <w:sz w:val="20"/>
          <w:szCs w:val="20"/>
        </w:rPr>
        <w:t>3</w:t>
      </w:r>
    </w:p>
    <w:p w14:paraId="3A72B95A"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Kven skal vera med: heile personalet, foreldra, borna</w:t>
      </w:r>
    </w:p>
    <w:p w14:paraId="5E3D79B3" w14:textId="77777777" w:rsidR="002F444E" w:rsidRPr="00133FC4" w:rsidRDefault="002F444E" w:rsidP="002F444E">
      <w:pPr>
        <w:spacing w:after="0"/>
        <w:rPr>
          <w:rFonts w:ascii="Comic Sans MS" w:eastAsia="Calibri" w:hAnsi="Comic Sans MS" w:cs="Times New Roman"/>
          <w:sz w:val="20"/>
          <w:szCs w:val="20"/>
        </w:rPr>
      </w:pPr>
    </w:p>
    <w:p w14:paraId="7772B738" w14:textId="77777777" w:rsidR="002F444E" w:rsidRPr="00133FC4" w:rsidRDefault="002F444E" w:rsidP="002F444E">
      <w:pPr>
        <w:spacing w:after="0"/>
        <w:ind w:left="2124" w:firstLine="708"/>
        <w:rPr>
          <w:rFonts w:ascii="Comic Sans MS" w:eastAsia="Calibri" w:hAnsi="Comic Sans MS" w:cs="Times New Roman"/>
          <w:sz w:val="20"/>
          <w:szCs w:val="20"/>
        </w:rPr>
      </w:pPr>
    </w:p>
    <w:p w14:paraId="06EBCE77" w14:textId="77777777" w:rsidR="002F444E" w:rsidRPr="00133FC4" w:rsidRDefault="002F444E" w:rsidP="002F444E">
      <w:pPr>
        <w:spacing w:after="0"/>
        <w:ind w:left="2832" w:hanging="2832"/>
        <w:rPr>
          <w:rFonts w:ascii="Comic Sans MS" w:eastAsia="Calibri" w:hAnsi="Comic Sans MS" w:cs="Times New Roman"/>
          <w:sz w:val="20"/>
          <w:szCs w:val="20"/>
        </w:rPr>
      </w:pPr>
      <w:r w:rsidRPr="00133FC4">
        <w:rPr>
          <w:rFonts w:ascii="Comic Sans MS" w:eastAsia="Calibri" w:hAnsi="Comic Sans MS" w:cs="Times New Roman"/>
          <w:sz w:val="20"/>
          <w:szCs w:val="20"/>
        </w:rPr>
        <w:tab/>
      </w:r>
    </w:p>
    <w:p w14:paraId="1F5C6D18" w14:textId="77777777" w:rsidR="002F444E" w:rsidRPr="00133FC4" w:rsidRDefault="002F444E" w:rsidP="002F444E">
      <w:pPr>
        <w:spacing w:after="0"/>
        <w:rPr>
          <w:rFonts w:ascii="Comic Sans MS" w:eastAsia="Calibri" w:hAnsi="Comic Sans MS" w:cs="Times New Roman"/>
          <w:sz w:val="20"/>
          <w:szCs w:val="20"/>
        </w:rPr>
      </w:pPr>
    </w:p>
    <w:p w14:paraId="37D1FE99" w14:textId="20CDF99B" w:rsidR="00121BAD" w:rsidRDefault="002F444E" w:rsidP="00100763">
      <w:pPr>
        <w:spacing w:after="0"/>
        <w:jc w:val="center"/>
        <w:rPr>
          <w:rFonts w:ascii="Comic Sans MS" w:eastAsia="Calibri" w:hAnsi="Comic Sans MS" w:cs="Times New Roman"/>
          <w:sz w:val="28"/>
          <w:szCs w:val="28"/>
        </w:rPr>
      </w:pPr>
      <w:r w:rsidRPr="00133FC4">
        <w:rPr>
          <w:rFonts w:ascii="Comic Sans MS" w:eastAsia="Calibri" w:hAnsi="Comic Sans MS" w:cs="Times New Roman"/>
          <w:sz w:val="28"/>
          <w:szCs w:val="28"/>
        </w:rPr>
        <w:t>God dokumentasjon = god kvalitet</w:t>
      </w:r>
    </w:p>
    <w:p w14:paraId="0E20F4FF" w14:textId="77777777" w:rsidR="00121BAD" w:rsidRDefault="00121BAD" w:rsidP="002F444E">
      <w:pPr>
        <w:spacing w:after="0"/>
        <w:rPr>
          <w:rFonts w:ascii="Comic Sans MS" w:eastAsia="Calibri" w:hAnsi="Comic Sans MS" w:cs="Times New Roman"/>
          <w:sz w:val="28"/>
          <w:szCs w:val="28"/>
        </w:rPr>
      </w:pPr>
    </w:p>
    <w:p w14:paraId="2163A412" w14:textId="77777777" w:rsidR="00121BAD" w:rsidRDefault="00121BAD" w:rsidP="002F444E">
      <w:pPr>
        <w:spacing w:after="0"/>
        <w:rPr>
          <w:rFonts w:ascii="Comic Sans MS" w:eastAsia="Calibri" w:hAnsi="Comic Sans MS" w:cs="Times New Roman"/>
          <w:sz w:val="28"/>
          <w:szCs w:val="28"/>
        </w:rPr>
      </w:pPr>
    </w:p>
    <w:p w14:paraId="0699FA51" w14:textId="77777777" w:rsidR="00121BAD" w:rsidRDefault="00121BAD" w:rsidP="002F444E">
      <w:pPr>
        <w:spacing w:after="0"/>
        <w:rPr>
          <w:rFonts w:ascii="Comic Sans MS" w:eastAsia="Calibri" w:hAnsi="Comic Sans MS" w:cs="Times New Roman"/>
          <w:sz w:val="28"/>
          <w:szCs w:val="28"/>
        </w:rPr>
      </w:pPr>
    </w:p>
    <w:p w14:paraId="5C24BC9B" w14:textId="5676074E" w:rsidR="00121BAD" w:rsidRDefault="00121BAD" w:rsidP="004150C5">
      <w:pPr>
        <w:spacing w:after="0"/>
        <w:jc w:val="center"/>
        <w:rPr>
          <w:rFonts w:ascii="Comic Sans MS" w:eastAsia="Calibri" w:hAnsi="Comic Sans MS" w:cs="Times New Roman"/>
          <w:noProof/>
          <w:sz w:val="28"/>
          <w:szCs w:val="28"/>
        </w:rPr>
      </w:pPr>
    </w:p>
    <w:p w14:paraId="08647595" w14:textId="65A589A9" w:rsidR="002F444E" w:rsidRPr="00133FC4" w:rsidRDefault="002F444E" w:rsidP="00121BAD">
      <w:pPr>
        <w:spacing w:after="0"/>
        <w:jc w:val="center"/>
        <w:rPr>
          <w:rFonts w:ascii="Comic Sans MS" w:hAnsi="Comic Sans MS"/>
          <w:sz w:val="20"/>
          <w:szCs w:val="20"/>
        </w:rPr>
      </w:pPr>
    </w:p>
    <w:p w14:paraId="0B945337" w14:textId="34F3E5CF" w:rsidR="00132C68" w:rsidRPr="00132C68" w:rsidRDefault="00C37CD8" w:rsidP="00132C68">
      <w:pPr>
        <w:spacing w:after="0" w:line="240" w:lineRule="auto"/>
        <w:jc w:val="center"/>
        <w:rPr>
          <w:rFonts w:ascii="Times New Roman" w:eastAsia="Times New Roman" w:hAnsi="Times New Roman" w:cs="Times New Roman"/>
          <w:sz w:val="24"/>
          <w:szCs w:val="24"/>
          <w:lang w:val="nb-NO" w:eastAsia="nb-NO"/>
          <w14:glow w14:rad="0">
            <w14:schemeClr w14:val="accent2">
              <w14:lumMod w14:val="75000"/>
            </w14:schemeClr>
          </w14:glow>
        </w:rPr>
      </w:pPr>
      <w:r w:rsidRPr="00132C68">
        <w:rPr>
          <w:rFonts w:ascii="Times New Roman" w:eastAsia="Times New Roman" w:hAnsi="Times New Roman" w:cs="Times New Roman"/>
          <w:sz w:val="24"/>
          <w:szCs w:val="24"/>
          <w:lang w:val="nb-NO" w:eastAsia="nb-NO"/>
          <w14:glow w14:rad="0">
            <w14:schemeClr w14:val="accent5">
              <w14:lumMod w14:val="75000"/>
            </w14:schemeClr>
          </w14:glow>
        </w:rPr>
        <w:fldChar w:fldCharType="begin"/>
      </w:r>
      <w:r w:rsidRPr="00132C68">
        <w:rPr>
          <w:rFonts w:ascii="Times New Roman" w:eastAsia="Times New Roman" w:hAnsi="Times New Roman" w:cs="Times New Roman"/>
          <w:sz w:val="24"/>
          <w:szCs w:val="24"/>
          <w:lang w:val="nb-NO" w:eastAsia="nb-NO"/>
          <w14:glow w14:rad="0">
            <w14:schemeClr w14:val="accent5">
              <w14:lumMod w14:val="75000"/>
            </w14:schemeClr>
          </w14:glow>
        </w:rPr>
        <w:instrText xml:space="preserve"> INCLUDEPICTURE "/var/folders/mk/ltygqmq541z45smj765dswlh0000gn/T/com.microsoft.Word/WebArchiveCopyPasteTempFiles/?id=7f2b99a2-93ac-4aca-a45a-c907ca8d98f3&amp;size=f1440x1440" \* MERGEFORMATINET </w:instrText>
      </w:r>
      <w:r w:rsidRPr="00132C68">
        <w:rPr>
          <w:rFonts w:ascii="Times New Roman" w:eastAsia="Times New Roman" w:hAnsi="Times New Roman" w:cs="Times New Roman"/>
          <w:sz w:val="24"/>
          <w:szCs w:val="24"/>
          <w:lang w:val="nb-NO" w:eastAsia="nb-NO"/>
          <w14:glow w14:rad="0">
            <w14:schemeClr w14:val="accent5">
              <w14:lumMod w14:val="75000"/>
            </w14:schemeClr>
          </w14:glow>
        </w:rPr>
        <w:fldChar w:fldCharType="separate"/>
      </w:r>
      <w:r w:rsidRPr="00D96780">
        <w:rPr>
          <w:rFonts w:ascii="Times New Roman" w:eastAsia="Times New Roman" w:hAnsi="Times New Roman" w:cs="Times New Roman"/>
          <w:noProof/>
          <w:sz w:val="24"/>
          <w:szCs w:val="24"/>
          <w:lang w:val="nb-NO" w:eastAsia="nb-NO"/>
          <w14:glow w14:rad="0">
            <w14:schemeClr w14:val="accent5">
              <w14:lumMod w14:val="75000"/>
            </w14:schemeClr>
          </w14:glow>
        </w:rPr>
        <w:drawing>
          <wp:inline distT="0" distB="0" distL="0" distR="0" wp14:anchorId="0BC3FCA3" wp14:editId="520294FD">
            <wp:extent cx="2295243" cy="3060323"/>
            <wp:effectExtent l="215900" t="203200" r="219710" b="254635"/>
            <wp:docPr id="6" name="Bilde 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innendørs&#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6755" cy="3062339"/>
                    </a:xfrm>
                    <a:prstGeom prst="rect">
                      <a:avLst/>
                    </a:prstGeom>
                    <a:noFill/>
                    <a:ln>
                      <a:noFill/>
                    </a:ln>
                    <a:effectLst>
                      <a:glow rad="228600">
                        <a:schemeClr val="accent1">
                          <a:lumMod val="50000"/>
                          <a:alpha val="40000"/>
                        </a:schemeClr>
                      </a:glow>
                      <a:outerShdw blurRad="50800" dist="50800" dir="5400000" algn="ctr" rotWithShape="0">
                        <a:srgbClr val="000000">
                          <a:alpha val="39000"/>
                        </a:srgbClr>
                      </a:outerShdw>
                      <a:softEdge rad="375374"/>
                    </a:effectLst>
                  </pic:spPr>
                </pic:pic>
              </a:graphicData>
            </a:graphic>
          </wp:inline>
        </w:drawing>
      </w:r>
      <w:r w:rsidRPr="00132C68">
        <w:rPr>
          <w:rFonts w:ascii="Times New Roman" w:eastAsia="Times New Roman" w:hAnsi="Times New Roman" w:cs="Times New Roman"/>
          <w:sz w:val="24"/>
          <w:szCs w:val="24"/>
          <w:lang w:val="nb-NO" w:eastAsia="nb-NO"/>
          <w14:glow w14:rad="0">
            <w14:schemeClr w14:val="accent5">
              <w14:lumMod w14:val="75000"/>
            </w14:schemeClr>
          </w14:glow>
        </w:rPr>
        <w:fldChar w:fldCharType="end"/>
      </w:r>
    </w:p>
    <w:p w14:paraId="34A46571" w14:textId="7B65F3BC" w:rsidR="00180273" w:rsidRDefault="002F444E" w:rsidP="00A179D0">
      <w:pPr>
        <w:rPr>
          <w:rFonts w:ascii="Comic Sans MS" w:hAnsi="Comic Sans MS" w:cs="Times New Roman"/>
          <w:b/>
          <w:sz w:val="24"/>
          <w:szCs w:val="24"/>
          <w:u w:val="single"/>
        </w:rPr>
      </w:pPr>
      <w:r w:rsidRPr="00133FC4">
        <w:rPr>
          <w:sz w:val="20"/>
        </w:rPr>
        <w:br w:type="page"/>
      </w:r>
      <w:r w:rsidR="00180273" w:rsidRPr="00133FC4">
        <w:rPr>
          <w:rFonts w:ascii="Comic Sans MS" w:hAnsi="Comic Sans MS" w:cs="Times New Roman"/>
          <w:b/>
          <w:sz w:val="24"/>
          <w:szCs w:val="24"/>
          <w:u w:val="single"/>
        </w:rPr>
        <w:lastRenderedPageBreak/>
        <w:t>Digitale verktøy</w:t>
      </w:r>
    </w:p>
    <w:p w14:paraId="11446C4F" w14:textId="77777777" w:rsidR="002B50AF" w:rsidRDefault="002B50AF" w:rsidP="00A179D0">
      <w:pPr>
        <w:rPr>
          <w:rFonts w:ascii="Comic Sans MS" w:hAnsi="Comic Sans MS" w:cs="Times New Roman"/>
          <w:b/>
          <w:sz w:val="24"/>
          <w:szCs w:val="24"/>
          <w:u w:val="single"/>
        </w:rPr>
      </w:pPr>
    </w:p>
    <w:p w14:paraId="5BC899E0" w14:textId="3EE89341" w:rsidR="00540AE5" w:rsidRPr="002B50AF" w:rsidRDefault="002B50AF" w:rsidP="002B50AF">
      <w:pPr>
        <w:pStyle w:val="NormalWeb"/>
        <w:rPr>
          <w:rFonts w:ascii="Comic Sans MS" w:hAnsi="Comic Sans MS"/>
          <w:i/>
          <w:iCs/>
        </w:rPr>
      </w:pPr>
      <w:r w:rsidRPr="002B50AF">
        <w:rPr>
          <w:rFonts w:ascii="Comic Sans MS" w:hAnsi="Comic Sans MS"/>
          <w:i/>
          <w:iCs/>
          <w:sz w:val="20"/>
          <w:szCs w:val="20"/>
        </w:rPr>
        <w:t xml:space="preserve">«Den digitale praksisen til barnehagen skal bidra til leik, kreativitet og læring. Bruk av digitale verktøy i det pedagogiske arbeidet skal støtte opp om barna sine </w:t>
      </w:r>
      <w:proofErr w:type="spellStart"/>
      <w:r w:rsidRPr="002B50AF">
        <w:rPr>
          <w:rFonts w:ascii="Comic Sans MS" w:hAnsi="Comic Sans MS"/>
          <w:i/>
          <w:iCs/>
          <w:sz w:val="20"/>
          <w:szCs w:val="20"/>
        </w:rPr>
        <w:t>læreprosessar</w:t>
      </w:r>
      <w:proofErr w:type="spellEnd"/>
      <w:r w:rsidRPr="002B50AF">
        <w:rPr>
          <w:rFonts w:ascii="Comic Sans MS" w:hAnsi="Comic Sans MS"/>
          <w:i/>
          <w:iCs/>
          <w:sz w:val="20"/>
          <w:szCs w:val="20"/>
        </w:rPr>
        <w:t xml:space="preserve"> og bidra til å oppfylle rammeplanen sine </w:t>
      </w:r>
      <w:proofErr w:type="spellStart"/>
      <w:r w:rsidRPr="002B50AF">
        <w:rPr>
          <w:rFonts w:ascii="Comic Sans MS" w:hAnsi="Comic Sans MS"/>
          <w:i/>
          <w:iCs/>
          <w:sz w:val="20"/>
          <w:szCs w:val="20"/>
        </w:rPr>
        <w:t>føringar</w:t>
      </w:r>
      <w:proofErr w:type="spellEnd"/>
      <w:r w:rsidRPr="002B50AF">
        <w:rPr>
          <w:rFonts w:ascii="Comic Sans MS" w:hAnsi="Comic Sans MS"/>
          <w:i/>
          <w:iCs/>
          <w:sz w:val="20"/>
          <w:szCs w:val="20"/>
        </w:rPr>
        <w:t xml:space="preserve"> for </w:t>
      </w:r>
      <w:proofErr w:type="spellStart"/>
      <w:r w:rsidRPr="002B50AF">
        <w:rPr>
          <w:rFonts w:ascii="Comic Sans MS" w:hAnsi="Comic Sans MS"/>
          <w:i/>
          <w:iCs/>
          <w:sz w:val="20"/>
          <w:szCs w:val="20"/>
        </w:rPr>
        <w:t>eit</w:t>
      </w:r>
      <w:proofErr w:type="spellEnd"/>
      <w:r w:rsidRPr="002B50AF">
        <w:rPr>
          <w:rFonts w:ascii="Comic Sans MS" w:hAnsi="Comic Sans MS"/>
          <w:i/>
          <w:iCs/>
          <w:sz w:val="20"/>
          <w:szCs w:val="20"/>
        </w:rPr>
        <w:t xml:space="preserve"> rikt og allsidig læringsmiljø for alle barn» </w:t>
      </w:r>
    </w:p>
    <w:p w14:paraId="06006629" w14:textId="1D48CAB7" w:rsidR="00023279" w:rsidRDefault="00023279" w:rsidP="002B50AF">
      <w:pPr>
        <w:spacing w:before="100" w:beforeAutospacing="1" w:after="100" w:afterAutospacing="1" w:line="240" w:lineRule="auto"/>
        <w:ind w:left="4956" w:firstLine="708"/>
        <w:rPr>
          <w:rFonts w:ascii="Comic Sans MS" w:eastAsia="Times New Roman" w:hAnsi="Comic Sans MS" w:cs="Times New Roman"/>
          <w:sz w:val="20"/>
          <w:szCs w:val="20"/>
          <w:lang w:val="nb-NO" w:eastAsia="nb-NO"/>
        </w:rPr>
      </w:pPr>
      <w:r w:rsidRPr="00023279">
        <w:rPr>
          <w:rFonts w:ascii="Comic Sans MS" w:eastAsia="Times New Roman" w:hAnsi="Comic Sans MS" w:cs="Times New Roman"/>
          <w:sz w:val="20"/>
          <w:szCs w:val="20"/>
          <w:lang w:val="nb-NO" w:eastAsia="nb-NO"/>
        </w:rPr>
        <w:t xml:space="preserve">Rammeplan </w:t>
      </w:r>
      <w:r w:rsidR="00C438C3">
        <w:rPr>
          <w:rFonts w:ascii="Comic Sans MS" w:eastAsia="Times New Roman" w:hAnsi="Comic Sans MS" w:cs="Times New Roman"/>
          <w:sz w:val="20"/>
          <w:szCs w:val="20"/>
          <w:lang w:val="nb-NO" w:eastAsia="nb-NO"/>
        </w:rPr>
        <w:t>2017</w:t>
      </w:r>
      <w:r w:rsidRPr="00023279">
        <w:rPr>
          <w:rFonts w:ascii="Comic Sans MS" w:eastAsia="Times New Roman" w:hAnsi="Comic Sans MS" w:cs="Times New Roman"/>
          <w:sz w:val="20"/>
          <w:szCs w:val="20"/>
          <w:lang w:val="nb-NO" w:eastAsia="nb-NO"/>
        </w:rPr>
        <w:t xml:space="preserve"> </w:t>
      </w:r>
    </w:p>
    <w:p w14:paraId="2F9F4BC6" w14:textId="77777777" w:rsidR="00540AE5" w:rsidRPr="00540AE5" w:rsidRDefault="00540AE5" w:rsidP="00540AE5">
      <w:pPr>
        <w:spacing w:before="100" w:beforeAutospacing="1" w:after="100" w:afterAutospacing="1" w:line="240" w:lineRule="auto"/>
        <w:ind w:left="4248" w:firstLine="708"/>
        <w:rPr>
          <w:rFonts w:ascii="Comic Sans MS" w:eastAsia="Times New Roman" w:hAnsi="Comic Sans MS" w:cs="Times New Roman"/>
          <w:sz w:val="20"/>
          <w:szCs w:val="20"/>
          <w:lang w:val="nb-NO" w:eastAsia="nb-NO"/>
        </w:rPr>
      </w:pPr>
    </w:p>
    <w:p w14:paraId="21D46656" w14:textId="22F3C0AB" w:rsidR="00180273" w:rsidRPr="00133FC4" w:rsidRDefault="008C052F" w:rsidP="00B3346B">
      <w:pPr>
        <w:spacing w:line="240" w:lineRule="auto"/>
        <w:rPr>
          <w:rFonts w:ascii="Comic Sans MS" w:hAnsi="Comic Sans MS" w:cs="Times New Roman"/>
          <w:sz w:val="20"/>
          <w:szCs w:val="20"/>
        </w:rPr>
      </w:pPr>
      <w:r w:rsidRPr="00133FC4">
        <w:rPr>
          <w:rFonts w:ascii="Comic Sans MS" w:hAnsi="Comic Sans MS" w:cs="Times New Roman"/>
          <w:sz w:val="20"/>
          <w:szCs w:val="20"/>
        </w:rPr>
        <w:t>I Naustvågen barnehage</w:t>
      </w:r>
      <w:r w:rsidR="00180273" w:rsidRPr="00133FC4">
        <w:rPr>
          <w:rFonts w:ascii="Comic Sans MS" w:hAnsi="Comic Sans MS" w:cs="Times New Roman"/>
          <w:sz w:val="20"/>
          <w:szCs w:val="20"/>
        </w:rPr>
        <w:t xml:space="preserve"> ynskjer me at det skal vera naturleg å nytta digitale verktøy i arbeidet med borna. Kvar avdeli</w:t>
      </w:r>
      <w:r w:rsidRPr="00133FC4">
        <w:rPr>
          <w:rFonts w:ascii="Comic Sans MS" w:hAnsi="Comic Sans MS" w:cs="Times New Roman"/>
          <w:sz w:val="20"/>
          <w:szCs w:val="20"/>
        </w:rPr>
        <w:t>ng skal ha tilgjengeleg</w:t>
      </w:r>
      <w:r w:rsidR="00180273" w:rsidRPr="00133FC4">
        <w:rPr>
          <w:rFonts w:ascii="Comic Sans MS" w:hAnsi="Comic Sans MS" w:cs="Times New Roman"/>
          <w:sz w:val="20"/>
          <w:szCs w:val="20"/>
        </w:rPr>
        <w:t xml:space="preserve"> m</w:t>
      </w:r>
      <w:r w:rsidRPr="00133FC4">
        <w:rPr>
          <w:rFonts w:ascii="Comic Sans MS" w:hAnsi="Comic Sans MS" w:cs="Times New Roman"/>
          <w:sz w:val="20"/>
          <w:szCs w:val="20"/>
        </w:rPr>
        <w:t xml:space="preserve">obil, pc, </w:t>
      </w:r>
      <w:proofErr w:type="spellStart"/>
      <w:r w:rsidR="00B93A2C">
        <w:rPr>
          <w:rFonts w:ascii="Comic Sans MS" w:hAnsi="Comic Sans MS" w:cs="Times New Roman"/>
          <w:sz w:val="20"/>
          <w:szCs w:val="20"/>
        </w:rPr>
        <w:t>I</w:t>
      </w:r>
      <w:r w:rsidRPr="00133FC4">
        <w:rPr>
          <w:rFonts w:ascii="Comic Sans MS" w:hAnsi="Comic Sans MS" w:cs="Times New Roman"/>
          <w:sz w:val="20"/>
          <w:szCs w:val="20"/>
        </w:rPr>
        <w:t>pad</w:t>
      </w:r>
      <w:proofErr w:type="spellEnd"/>
      <w:r w:rsidR="00130BBA">
        <w:rPr>
          <w:rFonts w:ascii="Comic Sans MS" w:hAnsi="Comic Sans MS" w:cs="Times New Roman"/>
          <w:sz w:val="20"/>
          <w:szCs w:val="20"/>
        </w:rPr>
        <w:t xml:space="preserve"> og </w:t>
      </w:r>
      <w:r w:rsidRPr="00133FC4">
        <w:rPr>
          <w:rFonts w:ascii="Comic Sans MS" w:hAnsi="Comic Sans MS" w:cs="Times New Roman"/>
          <w:sz w:val="20"/>
          <w:szCs w:val="20"/>
        </w:rPr>
        <w:t xml:space="preserve">diverse musikk- og </w:t>
      </w:r>
      <w:r w:rsidR="003331DE" w:rsidRPr="00133FC4">
        <w:rPr>
          <w:rFonts w:ascii="Comic Sans MS" w:hAnsi="Comic Sans MS" w:cs="Times New Roman"/>
          <w:sz w:val="20"/>
          <w:szCs w:val="20"/>
        </w:rPr>
        <w:t>lydutstyr</w:t>
      </w:r>
      <w:r w:rsidR="00180273" w:rsidRPr="00133FC4">
        <w:rPr>
          <w:rFonts w:ascii="Comic Sans MS" w:hAnsi="Comic Sans MS" w:cs="Times New Roman"/>
          <w:sz w:val="20"/>
          <w:szCs w:val="20"/>
        </w:rPr>
        <w:t>. Barnehagen har tilgjengeleg lerret so</w:t>
      </w:r>
      <w:r w:rsidRPr="00133FC4">
        <w:rPr>
          <w:rFonts w:ascii="Comic Sans MS" w:hAnsi="Comic Sans MS" w:cs="Times New Roman"/>
          <w:sz w:val="20"/>
          <w:szCs w:val="20"/>
        </w:rPr>
        <w:t>m kan nyttast saman me</w:t>
      </w:r>
      <w:r w:rsidR="00130BBA">
        <w:rPr>
          <w:rFonts w:ascii="Comic Sans MS" w:hAnsi="Comic Sans MS" w:cs="Times New Roman"/>
          <w:sz w:val="20"/>
          <w:szCs w:val="20"/>
        </w:rPr>
        <w:t>d</w:t>
      </w:r>
      <w:r w:rsidRPr="00133FC4">
        <w:rPr>
          <w:rFonts w:ascii="Comic Sans MS" w:hAnsi="Comic Sans MS" w:cs="Times New Roman"/>
          <w:sz w:val="20"/>
          <w:szCs w:val="20"/>
        </w:rPr>
        <w:t xml:space="preserve"> digital</w:t>
      </w:r>
      <w:r w:rsidR="00180273" w:rsidRPr="00133FC4">
        <w:rPr>
          <w:rFonts w:ascii="Comic Sans MS" w:hAnsi="Comic Sans MS" w:cs="Times New Roman"/>
          <w:sz w:val="20"/>
          <w:szCs w:val="20"/>
        </w:rPr>
        <w:t xml:space="preserve"> </w:t>
      </w:r>
      <w:r w:rsidR="00B01617" w:rsidRPr="00133FC4">
        <w:rPr>
          <w:rFonts w:ascii="Comic Sans MS" w:hAnsi="Comic Sans MS" w:cs="Times New Roman"/>
          <w:sz w:val="20"/>
          <w:szCs w:val="20"/>
        </w:rPr>
        <w:t>pro</w:t>
      </w:r>
      <w:r w:rsidR="00B01617">
        <w:rPr>
          <w:rFonts w:ascii="Comic Sans MS" w:hAnsi="Comic Sans MS" w:cs="Times New Roman"/>
          <w:sz w:val="20"/>
          <w:szCs w:val="20"/>
        </w:rPr>
        <w:t>j</w:t>
      </w:r>
      <w:r w:rsidR="00B01617" w:rsidRPr="00133FC4">
        <w:rPr>
          <w:rFonts w:ascii="Comic Sans MS" w:hAnsi="Comic Sans MS" w:cs="Times New Roman"/>
          <w:sz w:val="20"/>
          <w:szCs w:val="20"/>
        </w:rPr>
        <w:t>ektor</w:t>
      </w:r>
      <w:r w:rsidR="00180273" w:rsidRPr="00133FC4">
        <w:rPr>
          <w:rFonts w:ascii="Comic Sans MS" w:hAnsi="Comic Sans MS" w:cs="Times New Roman"/>
          <w:sz w:val="20"/>
          <w:szCs w:val="20"/>
        </w:rPr>
        <w:t xml:space="preserve">. </w:t>
      </w:r>
    </w:p>
    <w:p w14:paraId="297DFF3F" w14:textId="72027023" w:rsidR="00023279" w:rsidRPr="00023279" w:rsidRDefault="00023279" w:rsidP="00B3346B">
      <w:pPr>
        <w:pStyle w:val="NormalWeb"/>
        <w:rPr>
          <w:rFonts w:ascii="Comic Sans MS" w:hAnsi="Comic Sans MS"/>
          <w:i/>
          <w:iCs/>
          <w:sz w:val="20"/>
          <w:szCs w:val="20"/>
          <w:u w:val="single"/>
        </w:rPr>
      </w:pPr>
      <w:r w:rsidRPr="00542E7E">
        <w:rPr>
          <w:rFonts w:ascii="Comic Sans MS" w:hAnsi="Comic Sans MS"/>
          <w:i/>
          <w:iCs/>
          <w:sz w:val="20"/>
          <w:szCs w:val="20"/>
          <w:u w:val="single"/>
        </w:rPr>
        <w:t xml:space="preserve">Kva </w:t>
      </w:r>
      <w:proofErr w:type="spellStart"/>
      <w:r w:rsidRPr="00542E7E">
        <w:rPr>
          <w:rFonts w:ascii="Comic Sans MS" w:hAnsi="Comic Sans MS"/>
          <w:i/>
          <w:iCs/>
          <w:sz w:val="20"/>
          <w:szCs w:val="20"/>
          <w:u w:val="single"/>
        </w:rPr>
        <w:t>gjer</w:t>
      </w:r>
      <w:proofErr w:type="spellEnd"/>
      <w:r w:rsidRPr="00542E7E">
        <w:rPr>
          <w:rFonts w:ascii="Comic Sans MS" w:hAnsi="Comic Sans MS"/>
          <w:i/>
          <w:iCs/>
          <w:sz w:val="20"/>
          <w:szCs w:val="20"/>
          <w:u w:val="single"/>
        </w:rPr>
        <w:t xml:space="preserve"> </w:t>
      </w:r>
      <w:proofErr w:type="spellStart"/>
      <w:r w:rsidRPr="00542E7E">
        <w:rPr>
          <w:rFonts w:ascii="Comic Sans MS" w:hAnsi="Comic Sans MS"/>
          <w:i/>
          <w:iCs/>
          <w:sz w:val="20"/>
          <w:szCs w:val="20"/>
          <w:u w:val="single"/>
        </w:rPr>
        <w:t>me</w:t>
      </w:r>
      <w:proofErr w:type="spellEnd"/>
      <w:r w:rsidRPr="00542E7E">
        <w:rPr>
          <w:rFonts w:ascii="Comic Sans MS" w:hAnsi="Comic Sans MS"/>
          <w:i/>
          <w:iCs/>
          <w:sz w:val="20"/>
          <w:szCs w:val="20"/>
          <w:u w:val="single"/>
        </w:rPr>
        <w:t xml:space="preserve">: </w:t>
      </w:r>
    </w:p>
    <w:p w14:paraId="6C66B340" w14:textId="78038147" w:rsidR="00180273" w:rsidRPr="00133FC4" w:rsidRDefault="00180273" w:rsidP="00B3346B">
      <w:pPr>
        <w:spacing w:line="240" w:lineRule="auto"/>
        <w:rPr>
          <w:rFonts w:ascii="Comic Sans MS" w:hAnsi="Comic Sans MS" w:cs="Times New Roman"/>
          <w:sz w:val="20"/>
          <w:szCs w:val="20"/>
        </w:rPr>
      </w:pPr>
      <w:r w:rsidRPr="00133FC4">
        <w:rPr>
          <w:rFonts w:ascii="Comic Sans MS" w:hAnsi="Comic Sans MS" w:cs="Times New Roman"/>
          <w:sz w:val="20"/>
          <w:szCs w:val="20"/>
        </w:rPr>
        <w:t>Ved bruk av</w:t>
      </w:r>
      <w:r w:rsidR="00023279">
        <w:rPr>
          <w:rFonts w:ascii="Comic Sans MS" w:hAnsi="Comic Sans MS" w:cs="Times New Roman"/>
          <w:sz w:val="20"/>
          <w:szCs w:val="20"/>
        </w:rPr>
        <w:t xml:space="preserve"> og utforsking i</w:t>
      </w:r>
      <w:r w:rsidRPr="00133FC4">
        <w:rPr>
          <w:rFonts w:ascii="Comic Sans MS" w:hAnsi="Comic Sans MS" w:cs="Times New Roman"/>
          <w:sz w:val="20"/>
          <w:szCs w:val="20"/>
        </w:rPr>
        <w:t xml:space="preserve"> dei digitale verktøy</w:t>
      </w:r>
      <w:r w:rsidR="008C052F" w:rsidRPr="00133FC4">
        <w:rPr>
          <w:rFonts w:ascii="Comic Sans MS" w:hAnsi="Comic Sans MS" w:cs="Times New Roman"/>
          <w:sz w:val="20"/>
          <w:szCs w:val="20"/>
        </w:rPr>
        <w:t>a</w:t>
      </w:r>
      <w:r w:rsidRPr="00133FC4">
        <w:rPr>
          <w:rFonts w:ascii="Comic Sans MS" w:hAnsi="Comic Sans MS" w:cs="Times New Roman"/>
          <w:sz w:val="20"/>
          <w:szCs w:val="20"/>
        </w:rPr>
        <w:t>, ynskjer me å gje borna støtte til læreprosessa</w:t>
      </w:r>
      <w:r w:rsidR="00540AE5">
        <w:rPr>
          <w:rFonts w:ascii="Comic Sans MS" w:hAnsi="Comic Sans MS" w:cs="Times New Roman"/>
          <w:sz w:val="20"/>
          <w:szCs w:val="20"/>
        </w:rPr>
        <w:t>ne deira</w:t>
      </w:r>
      <w:r w:rsidRPr="00133FC4">
        <w:rPr>
          <w:rFonts w:ascii="Comic Sans MS" w:hAnsi="Comic Sans MS" w:cs="Times New Roman"/>
          <w:sz w:val="20"/>
          <w:szCs w:val="20"/>
        </w:rPr>
        <w:t xml:space="preserve"> og gje høve for eit rik</w:t>
      </w:r>
      <w:r w:rsidR="008C052F" w:rsidRPr="00133FC4">
        <w:rPr>
          <w:rFonts w:ascii="Comic Sans MS" w:hAnsi="Comic Sans MS" w:cs="Times New Roman"/>
          <w:sz w:val="20"/>
          <w:szCs w:val="20"/>
        </w:rPr>
        <w:t>t</w:t>
      </w:r>
      <w:r w:rsidRPr="00133FC4">
        <w:rPr>
          <w:rFonts w:ascii="Comic Sans MS" w:hAnsi="Comic Sans MS" w:cs="Times New Roman"/>
          <w:sz w:val="20"/>
          <w:szCs w:val="20"/>
        </w:rPr>
        <w:t xml:space="preserve"> og allsidig læringsmiljø for kvar einskilt.  Dette utstyret skal og nyttast med </w:t>
      </w:r>
      <w:r w:rsidR="008C052F" w:rsidRPr="00133FC4">
        <w:rPr>
          <w:rFonts w:ascii="Comic Sans MS" w:hAnsi="Comic Sans MS" w:cs="Times New Roman"/>
          <w:sz w:val="20"/>
          <w:szCs w:val="20"/>
        </w:rPr>
        <w:t>omhu og vera med å gje borna ei</w:t>
      </w:r>
      <w:r w:rsidRPr="00133FC4">
        <w:rPr>
          <w:rFonts w:ascii="Comic Sans MS" w:hAnsi="Comic Sans MS" w:cs="Times New Roman"/>
          <w:sz w:val="20"/>
          <w:szCs w:val="20"/>
        </w:rPr>
        <w:t xml:space="preserve"> gryande digital dømmekraft.</w:t>
      </w:r>
    </w:p>
    <w:p w14:paraId="3AF79F6D" w14:textId="0DB1D66E" w:rsidR="008E54D9" w:rsidRPr="00B93A2C" w:rsidRDefault="009D5666" w:rsidP="00B3346B">
      <w:pPr>
        <w:spacing w:after="0" w:line="240" w:lineRule="auto"/>
        <w:rPr>
          <w:rFonts w:ascii="Comic Sans MS" w:eastAsia="Times New Roman" w:hAnsi="Comic Sans MS" w:cs="Calibri"/>
          <w:color w:val="000000"/>
          <w:sz w:val="20"/>
          <w:szCs w:val="20"/>
          <w:lang w:eastAsia="nb-NO"/>
        </w:rPr>
      </w:pPr>
      <w:r w:rsidRPr="00130BBA">
        <w:rPr>
          <w:rFonts w:ascii="Comic Sans MS" w:eastAsia="Times New Roman" w:hAnsi="Comic Sans MS" w:cs="Calibri"/>
          <w:color w:val="000000"/>
          <w:sz w:val="20"/>
          <w:szCs w:val="20"/>
          <w:lang w:eastAsia="nb-NO"/>
        </w:rPr>
        <w:t xml:space="preserve">Saman med borna kan me </w:t>
      </w:r>
      <w:r w:rsidR="008E54D9" w:rsidRPr="00130BBA">
        <w:rPr>
          <w:rFonts w:ascii="Comic Sans MS" w:eastAsia="Times New Roman" w:hAnsi="Comic Sans MS" w:cs="Calibri"/>
          <w:color w:val="000000"/>
          <w:sz w:val="20"/>
          <w:szCs w:val="20"/>
          <w:lang w:eastAsia="nb-NO"/>
        </w:rPr>
        <w:t>bruka digitale verkt</w:t>
      </w:r>
      <w:r w:rsidRPr="00130BBA">
        <w:rPr>
          <w:rFonts w:ascii="Comic Sans MS" w:eastAsia="Times New Roman" w:hAnsi="Comic Sans MS" w:cs="Calibri"/>
          <w:color w:val="000000"/>
          <w:sz w:val="20"/>
          <w:szCs w:val="20"/>
          <w:lang w:eastAsia="nb-NO"/>
        </w:rPr>
        <w:t xml:space="preserve">øy </w:t>
      </w:r>
      <w:r w:rsidR="00130BBA">
        <w:rPr>
          <w:rFonts w:ascii="Comic Sans MS" w:eastAsia="Times New Roman" w:hAnsi="Comic Sans MS" w:cs="Calibri"/>
          <w:color w:val="000000"/>
          <w:sz w:val="20"/>
          <w:szCs w:val="20"/>
          <w:lang w:eastAsia="nb-NO"/>
        </w:rPr>
        <w:t xml:space="preserve">heilt konkret </w:t>
      </w:r>
      <w:r w:rsidRPr="00130BBA">
        <w:rPr>
          <w:rFonts w:ascii="Comic Sans MS" w:eastAsia="Times New Roman" w:hAnsi="Comic Sans MS" w:cs="Calibri"/>
          <w:color w:val="000000"/>
          <w:sz w:val="20"/>
          <w:szCs w:val="20"/>
          <w:lang w:eastAsia="nb-NO"/>
        </w:rPr>
        <w:t>til å t.d.</w:t>
      </w:r>
      <w:r w:rsidR="00130BBA">
        <w:rPr>
          <w:rFonts w:ascii="Comic Sans MS" w:eastAsia="Times New Roman" w:hAnsi="Comic Sans MS" w:cs="Calibri"/>
          <w:color w:val="000000"/>
          <w:sz w:val="20"/>
          <w:szCs w:val="20"/>
          <w:lang w:eastAsia="nb-NO"/>
        </w:rPr>
        <w:t xml:space="preserve"> </w:t>
      </w:r>
      <w:r w:rsidR="008E54D9" w:rsidRPr="00130BBA">
        <w:rPr>
          <w:rFonts w:ascii="Comic Sans MS" w:eastAsia="Times New Roman" w:hAnsi="Comic Sans MS" w:cs="Calibri"/>
          <w:color w:val="000000"/>
          <w:sz w:val="20"/>
          <w:szCs w:val="20"/>
          <w:lang w:eastAsia="nb-NO"/>
        </w:rPr>
        <w:t xml:space="preserve">søkja opp informasjon om det </w:t>
      </w:r>
      <w:r w:rsidRPr="00130BBA">
        <w:rPr>
          <w:rFonts w:ascii="Comic Sans MS" w:eastAsia="Times New Roman" w:hAnsi="Comic Sans MS" w:cs="Calibri"/>
          <w:color w:val="000000"/>
          <w:sz w:val="20"/>
          <w:szCs w:val="20"/>
          <w:lang w:eastAsia="nb-NO"/>
        </w:rPr>
        <w:t>borna</w:t>
      </w:r>
      <w:r w:rsidR="008E54D9" w:rsidRPr="00130BBA">
        <w:rPr>
          <w:rFonts w:ascii="Comic Sans MS" w:eastAsia="Times New Roman" w:hAnsi="Comic Sans MS" w:cs="Calibri"/>
          <w:color w:val="000000"/>
          <w:sz w:val="20"/>
          <w:szCs w:val="20"/>
          <w:lang w:eastAsia="nb-NO"/>
        </w:rPr>
        <w:t xml:space="preserve"> spør oss</w:t>
      </w:r>
      <w:r w:rsidRPr="00130BBA">
        <w:rPr>
          <w:rFonts w:ascii="Comic Sans MS" w:eastAsia="Times New Roman" w:hAnsi="Comic Sans MS" w:cs="Calibri"/>
          <w:color w:val="000000"/>
          <w:sz w:val="20"/>
          <w:szCs w:val="20"/>
          <w:lang w:eastAsia="nb-NO"/>
        </w:rPr>
        <w:t xml:space="preserve"> om og </w:t>
      </w:r>
      <w:r w:rsidR="008E54D9" w:rsidRPr="00130BBA">
        <w:rPr>
          <w:rFonts w:ascii="Comic Sans MS" w:eastAsia="Times New Roman" w:hAnsi="Comic Sans MS" w:cs="Calibri"/>
          <w:color w:val="000000"/>
          <w:sz w:val="20"/>
          <w:szCs w:val="20"/>
          <w:lang w:eastAsia="nb-NO"/>
        </w:rPr>
        <w:t>lurer på</w:t>
      </w:r>
      <w:r w:rsidRPr="00130BBA">
        <w:rPr>
          <w:rFonts w:ascii="Comic Sans MS" w:eastAsia="Times New Roman" w:hAnsi="Comic Sans MS" w:cs="Calibri"/>
          <w:color w:val="000000"/>
          <w:sz w:val="20"/>
          <w:szCs w:val="20"/>
          <w:lang w:eastAsia="nb-NO"/>
        </w:rPr>
        <w:t>. Me kan</w:t>
      </w:r>
      <w:r w:rsidR="008E54D9" w:rsidRPr="00130BBA">
        <w:rPr>
          <w:rFonts w:ascii="Comic Sans MS" w:eastAsia="Times New Roman" w:hAnsi="Comic Sans MS" w:cs="Calibri"/>
          <w:color w:val="000000"/>
          <w:sz w:val="20"/>
          <w:szCs w:val="20"/>
          <w:lang w:eastAsia="nb-NO"/>
        </w:rPr>
        <w:t xml:space="preserve"> reflektera over opplysningane me f</w:t>
      </w:r>
      <w:r w:rsidRPr="00130BBA">
        <w:rPr>
          <w:rFonts w:ascii="Comic Sans MS" w:eastAsia="Times New Roman" w:hAnsi="Comic Sans MS" w:cs="Calibri"/>
          <w:color w:val="000000"/>
          <w:sz w:val="20"/>
          <w:szCs w:val="20"/>
          <w:lang w:eastAsia="nb-NO"/>
        </w:rPr>
        <w:t xml:space="preserve">inn og </w:t>
      </w:r>
      <w:r w:rsidR="00DB032D" w:rsidRPr="00130BBA">
        <w:rPr>
          <w:rFonts w:ascii="Comic Sans MS" w:eastAsia="Times New Roman" w:hAnsi="Comic Sans MS" w:cs="Calibri"/>
          <w:color w:val="000000"/>
          <w:sz w:val="20"/>
          <w:szCs w:val="20"/>
          <w:lang w:eastAsia="nb-NO"/>
        </w:rPr>
        <w:t>sjå på bilete</w:t>
      </w:r>
      <w:r w:rsidR="008E54D9" w:rsidRPr="00130BBA">
        <w:rPr>
          <w:rFonts w:ascii="Comic Sans MS" w:eastAsia="Times New Roman" w:hAnsi="Comic Sans MS" w:cs="Calibri"/>
          <w:color w:val="000000"/>
          <w:sz w:val="20"/>
          <w:szCs w:val="20"/>
          <w:lang w:eastAsia="nb-NO"/>
        </w:rPr>
        <w:t>. Me kan og</w:t>
      </w:r>
      <w:r w:rsidR="00DB032D" w:rsidRPr="00130BBA">
        <w:rPr>
          <w:rFonts w:ascii="Comic Sans MS" w:eastAsia="Times New Roman" w:hAnsi="Comic Sans MS" w:cs="Calibri"/>
          <w:color w:val="000000"/>
          <w:sz w:val="20"/>
          <w:szCs w:val="20"/>
          <w:lang w:eastAsia="nb-NO"/>
        </w:rPr>
        <w:t>så</w:t>
      </w:r>
      <w:r w:rsidR="008E54D9" w:rsidRPr="00130BBA">
        <w:rPr>
          <w:rFonts w:ascii="Comic Sans MS" w:eastAsia="Times New Roman" w:hAnsi="Comic Sans MS" w:cs="Calibri"/>
          <w:color w:val="000000"/>
          <w:sz w:val="20"/>
          <w:szCs w:val="20"/>
          <w:lang w:eastAsia="nb-NO"/>
        </w:rPr>
        <w:t xml:space="preserve"> dokumentera opplevingar og skapa digital tekst saman med borna, </w:t>
      </w:r>
      <w:r w:rsidRPr="00130BBA">
        <w:rPr>
          <w:rFonts w:ascii="Comic Sans MS" w:eastAsia="Times New Roman" w:hAnsi="Comic Sans MS" w:cs="Calibri"/>
          <w:color w:val="000000"/>
          <w:sz w:val="20"/>
          <w:szCs w:val="20"/>
          <w:lang w:eastAsia="nb-NO"/>
        </w:rPr>
        <w:t xml:space="preserve">som </w:t>
      </w:r>
      <w:r w:rsidR="008E54D9" w:rsidRPr="00130BBA">
        <w:rPr>
          <w:rFonts w:ascii="Comic Sans MS" w:eastAsia="Times New Roman" w:hAnsi="Comic Sans MS" w:cs="Calibri"/>
          <w:color w:val="000000"/>
          <w:sz w:val="20"/>
          <w:szCs w:val="20"/>
          <w:lang w:eastAsia="nb-NO"/>
        </w:rPr>
        <w:t>forteljingar og eventyr. I tillegg kan me nytta ulike appar til å lesa e-bøker</w:t>
      </w:r>
      <w:r w:rsidR="00C656A9">
        <w:rPr>
          <w:rFonts w:ascii="Comic Sans MS" w:eastAsia="Times New Roman" w:hAnsi="Comic Sans MS" w:cs="Calibri"/>
          <w:color w:val="000000"/>
          <w:sz w:val="20"/>
          <w:szCs w:val="20"/>
          <w:lang w:eastAsia="nb-NO"/>
        </w:rPr>
        <w:t>/ASK bøker</w:t>
      </w:r>
      <w:r w:rsidR="008E54D9" w:rsidRPr="00130BBA">
        <w:rPr>
          <w:rFonts w:ascii="Comic Sans MS" w:eastAsia="Times New Roman" w:hAnsi="Comic Sans MS" w:cs="Calibri"/>
          <w:color w:val="000000"/>
          <w:sz w:val="20"/>
          <w:szCs w:val="20"/>
          <w:lang w:eastAsia="nb-NO"/>
        </w:rPr>
        <w:t>.</w:t>
      </w:r>
      <w:r w:rsidR="00D5286D">
        <w:rPr>
          <w:rFonts w:ascii="Comic Sans MS" w:eastAsia="Times New Roman" w:hAnsi="Comic Sans MS" w:cs="Calibri"/>
          <w:color w:val="000000"/>
          <w:sz w:val="20"/>
          <w:szCs w:val="20"/>
          <w:lang w:eastAsia="nb-NO"/>
        </w:rPr>
        <w:t xml:space="preserve"> Dette arbeidet vil vera språk -stimulerande</w:t>
      </w:r>
      <w:r w:rsidR="00933861">
        <w:rPr>
          <w:rFonts w:ascii="Comic Sans MS" w:eastAsia="Times New Roman" w:hAnsi="Comic Sans MS" w:cs="Calibri"/>
          <w:color w:val="000000"/>
          <w:sz w:val="20"/>
          <w:szCs w:val="20"/>
          <w:lang w:eastAsia="nb-NO"/>
        </w:rPr>
        <w:t xml:space="preserve"> og </w:t>
      </w:r>
      <w:r w:rsidR="00E97414">
        <w:rPr>
          <w:rFonts w:ascii="Comic Sans MS" w:eastAsia="Times New Roman" w:hAnsi="Comic Sans MS" w:cs="Calibri"/>
          <w:color w:val="000000"/>
          <w:sz w:val="20"/>
          <w:szCs w:val="20"/>
          <w:lang w:eastAsia="nb-NO"/>
        </w:rPr>
        <w:t>bærekraftig med tanke på</w:t>
      </w:r>
      <w:r w:rsidR="00E932C0">
        <w:rPr>
          <w:rFonts w:ascii="Comic Sans MS" w:eastAsia="Times New Roman" w:hAnsi="Comic Sans MS" w:cs="Calibri"/>
          <w:color w:val="000000"/>
          <w:sz w:val="20"/>
          <w:szCs w:val="20"/>
          <w:lang w:eastAsia="nb-NO"/>
        </w:rPr>
        <w:t xml:space="preserve"> hald</w:t>
      </w:r>
      <w:r w:rsidR="00CE0325">
        <w:rPr>
          <w:rFonts w:ascii="Comic Sans MS" w:eastAsia="Times New Roman" w:hAnsi="Comic Sans MS" w:cs="Calibri"/>
          <w:color w:val="000000"/>
          <w:sz w:val="20"/>
          <w:szCs w:val="20"/>
          <w:lang w:eastAsia="nb-NO"/>
        </w:rPr>
        <w:t>n</w:t>
      </w:r>
      <w:r w:rsidR="00E932C0">
        <w:rPr>
          <w:rFonts w:ascii="Comic Sans MS" w:eastAsia="Times New Roman" w:hAnsi="Comic Sans MS" w:cs="Calibri"/>
          <w:color w:val="000000"/>
          <w:sz w:val="20"/>
          <w:szCs w:val="20"/>
          <w:lang w:eastAsia="nb-NO"/>
        </w:rPr>
        <w:t>ingar til digitale ve</w:t>
      </w:r>
      <w:r w:rsidR="001D19F5">
        <w:rPr>
          <w:rFonts w:ascii="Comic Sans MS" w:eastAsia="Times New Roman" w:hAnsi="Comic Sans MS" w:cs="Calibri"/>
          <w:color w:val="000000"/>
          <w:sz w:val="20"/>
          <w:szCs w:val="20"/>
          <w:lang w:eastAsia="nb-NO"/>
        </w:rPr>
        <w:t>r</w:t>
      </w:r>
      <w:r w:rsidR="00E932C0">
        <w:rPr>
          <w:rFonts w:ascii="Comic Sans MS" w:eastAsia="Times New Roman" w:hAnsi="Comic Sans MS" w:cs="Calibri"/>
          <w:color w:val="000000"/>
          <w:sz w:val="20"/>
          <w:szCs w:val="20"/>
          <w:lang w:eastAsia="nb-NO"/>
        </w:rPr>
        <w:t>ktøy</w:t>
      </w:r>
      <w:r w:rsidR="00D5286D">
        <w:rPr>
          <w:rFonts w:ascii="Comic Sans MS" w:eastAsia="Times New Roman" w:hAnsi="Comic Sans MS" w:cs="Calibri"/>
          <w:color w:val="000000"/>
          <w:sz w:val="20"/>
          <w:szCs w:val="20"/>
          <w:lang w:eastAsia="nb-NO"/>
        </w:rPr>
        <w:t xml:space="preserve"> </w:t>
      </w:r>
    </w:p>
    <w:p w14:paraId="48ABF822" w14:textId="77777777" w:rsidR="001D34DA" w:rsidRPr="00130BBA" w:rsidRDefault="001D34DA" w:rsidP="00B3346B">
      <w:pPr>
        <w:spacing w:before="100" w:beforeAutospacing="1" w:after="100" w:afterAutospacing="1" w:line="240" w:lineRule="auto"/>
        <w:rPr>
          <w:rFonts w:ascii="Comic Sans MS" w:eastAsia="Times New Roman" w:hAnsi="Comic Sans MS" w:cs="Times New Roman"/>
          <w:sz w:val="20"/>
          <w:szCs w:val="20"/>
          <w:lang w:eastAsia="nn-NO"/>
        </w:rPr>
      </w:pPr>
    </w:p>
    <w:p w14:paraId="085AFA89" w14:textId="77777777" w:rsidR="006158F8" w:rsidRPr="00133FC4" w:rsidRDefault="006158F8" w:rsidP="00B3346B">
      <w:pPr>
        <w:spacing w:line="240" w:lineRule="auto"/>
        <w:rPr>
          <w:rFonts w:ascii="Comic Sans MS" w:hAnsi="Comic Sans MS" w:cs="Times New Roman"/>
          <w:sz w:val="24"/>
          <w:szCs w:val="24"/>
        </w:rPr>
      </w:pPr>
      <w:r w:rsidRPr="00133FC4">
        <w:rPr>
          <w:rFonts w:ascii="Comic Sans MS" w:hAnsi="Comic Sans MS" w:cs="Times New Roman"/>
          <w:sz w:val="24"/>
          <w:szCs w:val="24"/>
        </w:rPr>
        <w:br w:type="page"/>
      </w:r>
    </w:p>
    <w:p w14:paraId="23E84733" w14:textId="7CB2BFFF" w:rsidR="00DD1DF4" w:rsidRDefault="00DD1DF4" w:rsidP="00900DFE">
      <w:pPr>
        <w:pStyle w:val="Overskrift1"/>
        <w:rPr>
          <w:rStyle w:val="Hyperkobling"/>
          <w:rFonts w:ascii="Comic Sans MS" w:hAnsi="Comic Sans MS"/>
          <w:b/>
          <w:bCs/>
          <w:color w:val="auto"/>
          <w:sz w:val="24"/>
          <w:szCs w:val="24"/>
        </w:rPr>
      </w:pPr>
      <w:r w:rsidRPr="00DD1DF4">
        <w:rPr>
          <w:rStyle w:val="Hyperkobling"/>
          <w:rFonts w:ascii="Comic Sans MS" w:hAnsi="Comic Sans MS"/>
          <w:b/>
          <w:bCs/>
          <w:color w:val="auto"/>
          <w:sz w:val="24"/>
          <w:szCs w:val="24"/>
        </w:rPr>
        <w:lastRenderedPageBreak/>
        <w:t>Årshjul:</w:t>
      </w:r>
    </w:p>
    <w:p w14:paraId="21003C2E" w14:textId="1D2B841C"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 xml:space="preserve">I arbeidet med ulike tema, aktivitetar og tradisjonar skal me gjennom eit barnehageår arbeida </w:t>
      </w:r>
      <w:r w:rsidR="000D2AE3" w:rsidRPr="00B47B03">
        <w:rPr>
          <w:rStyle w:val="Hyperkobling"/>
          <w:rFonts w:ascii="Comic Sans MS" w:hAnsi="Comic Sans MS"/>
          <w:color w:val="auto"/>
          <w:sz w:val="20"/>
          <w:szCs w:val="20"/>
          <w:u w:val="none"/>
        </w:rPr>
        <w:t>m</w:t>
      </w:r>
      <w:r w:rsidRPr="00B47B03">
        <w:rPr>
          <w:rStyle w:val="Hyperkobling"/>
          <w:rFonts w:ascii="Comic Sans MS" w:hAnsi="Comic Sans MS"/>
          <w:color w:val="auto"/>
          <w:sz w:val="20"/>
          <w:szCs w:val="20"/>
          <w:u w:val="none"/>
        </w:rPr>
        <w:t>ed alle dei sju fagområda i rammeplanen, her vil ein veksl</w:t>
      </w:r>
      <w:r w:rsidR="00BD6490">
        <w:rPr>
          <w:rStyle w:val="Hyperkobling"/>
          <w:rFonts w:ascii="Comic Sans MS" w:hAnsi="Comic Sans MS"/>
          <w:color w:val="auto"/>
          <w:sz w:val="20"/>
          <w:szCs w:val="20"/>
          <w:u w:val="none"/>
        </w:rPr>
        <w:t>a</w:t>
      </w:r>
      <w:r w:rsidRPr="00B47B03">
        <w:rPr>
          <w:rStyle w:val="Hyperkobling"/>
          <w:rFonts w:ascii="Comic Sans MS" w:hAnsi="Comic Sans MS"/>
          <w:color w:val="auto"/>
          <w:sz w:val="20"/>
          <w:szCs w:val="20"/>
          <w:u w:val="none"/>
        </w:rPr>
        <w:t xml:space="preserve"> mellom spontane og planlagde aktivitetar.</w:t>
      </w:r>
    </w:p>
    <w:p w14:paraId="37F1C0EC" w14:textId="793A4C37"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I løpet av ein dag i barnehagen er me innom dei fleste fagområda.</w:t>
      </w:r>
    </w:p>
    <w:p w14:paraId="5082F6C0" w14:textId="77777777"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Fagområda er:</w:t>
      </w:r>
    </w:p>
    <w:p w14:paraId="4B40F57F" w14:textId="77777777" w:rsidR="00DD1DF4" w:rsidRPr="00B47B03" w:rsidRDefault="00DD1DF4" w:rsidP="00DD1DF4">
      <w:pPr>
        <w:rPr>
          <w:rFonts w:ascii="Comic Sans MS" w:hAnsi="Comic Sans MS"/>
          <w:sz w:val="20"/>
          <w:szCs w:val="20"/>
        </w:rPr>
      </w:pPr>
    </w:p>
    <w:p w14:paraId="1616E97F"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Kommunikasjon, språk og tekst</w:t>
      </w:r>
    </w:p>
    <w:p w14:paraId="0808773F" w14:textId="433BB0CB"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Kropp, rørsle</w:t>
      </w:r>
      <w:r w:rsidR="000D2AE3" w:rsidRPr="00B47B03">
        <w:rPr>
          <w:rFonts w:ascii="Comic Sans MS" w:hAnsi="Comic Sans MS"/>
          <w:sz w:val="20"/>
          <w:szCs w:val="20"/>
        </w:rPr>
        <w:t xml:space="preserve">, mat </w:t>
      </w:r>
      <w:r w:rsidRPr="00B47B03">
        <w:rPr>
          <w:rFonts w:ascii="Comic Sans MS" w:hAnsi="Comic Sans MS"/>
          <w:sz w:val="20"/>
          <w:szCs w:val="20"/>
        </w:rPr>
        <w:t>og helse</w:t>
      </w:r>
    </w:p>
    <w:p w14:paraId="47D351A7"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Kunst, kultur og kreativitet</w:t>
      </w:r>
    </w:p>
    <w:p w14:paraId="10F03C20"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Natur, miljø og teknologi</w:t>
      </w:r>
    </w:p>
    <w:p w14:paraId="6B3F63E6"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Mengde, rom og form</w:t>
      </w:r>
    </w:p>
    <w:p w14:paraId="79E86B4F"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Etikk, religion og filosofi</w:t>
      </w:r>
    </w:p>
    <w:p w14:paraId="6469A02C" w14:textId="2807548D" w:rsidR="00DD1DF4"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Nærmiljø og samfunn</w:t>
      </w:r>
    </w:p>
    <w:p w14:paraId="3C435F38" w14:textId="77777777" w:rsidR="00511BD6" w:rsidRPr="00B47B03" w:rsidRDefault="00511BD6" w:rsidP="00511BD6">
      <w:pPr>
        <w:pStyle w:val="Listeavsnitt"/>
        <w:rPr>
          <w:rFonts w:ascii="Comic Sans MS" w:hAnsi="Comic Sans MS"/>
          <w:sz w:val="20"/>
          <w:szCs w:val="20"/>
        </w:rPr>
      </w:pPr>
    </w:p>
    <w:p w14:paraId="76AD0ED9" w14:textId="77777777" w:rsidR="004C0944" w:rsidRDefault="0027404F" w:rsidP="00DD1DF4">
      <w:pPr>
        <w:rPr>
          <w:rFonts w:ascii="Comic Sans MS" w:hAnsi="Comic Sans MS"/>
          <w:i/>
          <w:iCs/>
          <w:sz w:val="20"/>
          <w:szCs w:val="20"/>
        </w:rPr>
      </w:pPr>
      <w:r w:rsidRPr="00D50D9A">
        <w:rPr>
          <w:rFonts w:ascii="Comic Sans MS" w:hAnsi="Comic Sans MS"/>
          <w:i/>
          <w:iCs/>
          <w:sz w:val="20"/>
          <w:szCs w:val="20"/>
        </w:rPr>
        <w:t xml:space="preserve">I løpet av året skal kvar avdeling </w:t>
      </w:r>
      <w:r w:rsidR="0062012F" w:rsidRPr="00D50D9A">
        <w:rPr>
          <w:rFonts w:ascii="Comic Sans MS" w:hAnsi="Comic Sans MS"/>
          <w:i/>
          <w:iCs/>
          <w:sz w:val="20"/>
          <w:szCs w:val="20"/>
        </w:rPr>
        <w:t>kontinuerleg arbeid</w:t>
      </w:r>
      <w:r w:rsidR="00D50D9A">
        <w:rPr>
          <w:rFonts w:ascii="Comic Sans MS" w:hAnsi="Comic Sans MS"/>
          <w:i/>
          <w:iCs/>
          <w:sz w:val="20"/>
          <w:szCs w:val="20"/>
        </w:rPr>
        <w:t>a</w:t>
      </w:r>
      <w:r w:rsidR="0062012F" w:rsidRPr="00D50D9A">
        <w:rPr>
          <w:rFonts w:ascii="Comic Sans MS" w:hAnsi="Comic Sans MS"/>
          <w:i/>
          <w:iCs/>
          <w:sz w:val="20"/>
          <w:szCs w:val="20"/>
        </w:rPr>
        <w:t xml:space="preserve"> med </w:t>
      </w:r>
      <w:r w:rsidRPr="00D50D9A">
        <w:rPr>
          <w:rFonts w:ascii="Comic Sans MS" w:hAnsi="Comic Sans MS"/>
          <w:i/>
          <w:iCs/>
          <w:sz w:val="20"/>
          <w:szCs w:val="20"/>
        </w:rPr>
        <w:t>arbeidsområde</w:t>
      </w:r>
      <w:r w:rsidR="00D50D9A">
        <w:rPr>
          <w:rFonts w:ascii="Comic Sans MS" w:hAnsi="Comic Sans MS"/>
          <w:i/>
          <w:iCs/>
          <w:sz w:val="20"/>
          <w:szCs w:val="20"/>
        </w:rPr>
        <w:t>t</w:t>
      </w:r>
      <w:r w:rsidRPr="00D50D9A">
        <w:rPr>
          <w:rFonts w:ascii="Comic Sans MS" w:hAnsi="Comic Sans MS"/>
          <w:i/>
          <w:iCs/>
          <w:sz w:val="20"/>
          <w:szCs w:val="20"/>
        </w:rPr>
        <w:t xml:space="preserve"> som omhandlar </w:t>
      </w:r>
      <w:r w:rsidR="00DB240B">
        <w:rPr>
          <w:rFonts w:ascii="Comic Sans MS" w:hAnsi="Comic Sans MS"/>
          <w:i/>
          <w:iCs/>
          <w:sz w:val="20"/>
          <w:szCs w:val="20"/>
        </w:rPr>
        <w:t xml:space="preserve">kroppen, mobbing, </w:t>
      </w:r>
    </w:p>
    <w:p w14:paraId="67E1348C" w14:textId="77777777" w:rsidR="00097713" w:rsidRDefault="00097713" w:rsidP="00DD1DF4">
      <w:pPr>
        <w:rPr>
          <w:rFonts w:ascii="Comic Sans MS" w:hAnsi="Comic Sans MS"/>
          <w:i/>
          <w:iCs/>
          <w:sz w:val="20"/>
          <w:szCs w:val="20"/>
        </w:rPr>
      </w:pPr>
    </w:p>
    <w:p w14:paraId="1B955766" w14:textId="77777777" w:rsidR="00097713" w:rsidRDefault="00097713" w:rsidP="00DD1DF4">
      <w:pPr>
        <w:rPr>
          <w:rFonts w:ascii="Comic Sans MS" w:hAnsi="Comic Sans MS"/>
          <w:i/>
          <w:iCs/>
          <w:sz w:val="20"/>
          <w:szCs w:val="20"/>
        </w:rPr>
      </w:pPr>
    </w:p>
    <w:p w14:paraId="4FDA19B3" w14:textId="45A9BBC5" w:rsidR="00E76993" w:rsidRPr="00D50D9A" w:rsidRDefault="0027404F" w:rsidP="00DD1DF4">
      <w:pPr>
        <w:rPr>
          <w:rFonts w:ascii="Comic Sans MS" w:hAnsi="Comic Sans MS"/>
          <w:i/>
          <w:iCs/>
          <w:sz w:val="20"/>
          <w:szCs w:val="20"/>
        </w:rPr>
      </w:pPr>
      <w:r w:rsidRPr="00D50D9A">
        <w:rPr>
          <w:rFonts w:ascii="Comic Sans MS" w:hAnsi="Comic Sans MS"/>
          <w:i/>
          <w:iCs/>
          <w:sz w:val="20"/>
          <w:szCs w:val="20"/>
        </w:rPr>
        <w:t>vald og overgrep på ulike måtar</w:t>
      </w:r>
      <w:r w:rsidR="00E76993" w:rsidRPr="00D50D9A">
        <w:rPr>
          <w:rFonts w:ascii="Comic Sans MS" w:hAnsi="Comic Sans MS"/>
          <w:i/>
          <w:iCs/>
          <w:sz w:val="20"/>
          <w:szCs w:val="20"/>
        </w:rPr>
        <w:t xml:space="preserve">. For å </w:t>
      </w:r>
      <w:r w:rsidR="007572C9" w:rsidRPr="00D50D9A">
        <w:rPr>
          <w:rFonts w:ascii="Comic Sans MS" w:hAnsi="Comic Sans MS"/>
          <w:i/>
          <w:iCs/>
          <w:sz w:val="20"/>
          <w:szCs w:val="20"/>
        </w:rPr>
        <w:t>sikra</w:t>
      </w:r>
      <w:r w:rsidR="00E76993" w:rsidRPr="00D50D9A">
        <w:rPr>
          <w:rFonts w:ascii="Comic Sans MS" w:hAnsi="Comic Sans MS"/>
          <w:i/>
          <w:iCs/>
          <w:sz w:val="20"/>
          <w:szCs w:val="20"/>
        </w:rPr>
        <w:t xml:space="preserve"> eit godt og </w:t>
      </w:r>
      <w:r w:rsidR="007572C9" w:rsidRPr="00D50D9A">
        <w:rPr>
          <w:rFonts w:ascii="Comic Sans MS" w:hAnsi="Comic Sans MS"/>
          <w:i/>
          <w:iCs/>
          <w:sz w:val="20"/>
          <w:szCs w:val="20"/>
        </w:rPr>
        <w:t>kontinuerleg</w:t>
      </w:r>
      <w:r w:rsidR="00E76993" w:rsidRPr="00D50D9A">
        <w:rPr>
          <w:rFonts w:ascii="Comic Sans MS" w:hAnsi="Comic Sans MS"/>
          <w:i/>
          <w:iCs/>
          <w:sz w:val="20"/>
          <w:szCs w:val="20"/>
        </w:rPr>
        <w:t xml:space="preserve"> arbeid har m</w:t>
      </w:r>
      <w:r w:rsidR="009D5A57">
        <w:rPr>
          <w:rFonts w:ascii="Comic Sans MS" w:hAnsi="Comic Sans MS"/>
          <w:i/>
          <w:iCs/>
          <w:sz w:val="20"/>
          <w:szCs w:val="20"/>
        </w:rPr>
        <w:t>e</w:t>
      </w:r>
      <w:r w:rsidR="00E76993" w:rsidRPr="00D50D9A">
        <w:rPr>
          <w:rFonts w:ascii="Comic Sans MS" w:hAnsi="Comic Sans MS"/>
          <w:i/>
          <w:iCs/>
          <w:sz w:val="20"/>
          <w:szCs w:val="20"/>
        </w:rPr>
        <w:t xml:space="preserve"> laga ein </w:t>
      </w:r>
      <w:r w:rsidR="00C636EF" w:rsidRPr="00D50D9A">
        <w:rPr>
          <w:rFonts w:ascii="Comic Sans MS" w:hAnsi="Comic Sans MS"/>
          <w:i/>
          <w:iCs/>
          <w:sz w:val="20"/>
          <w:szCs w:val="20"/>
        </w:rPr>
        <w:t>progresjonsplan</w:t>
      </w:r>
      <w:r w:rsidR="009D5A57">
        <w:rPr>
          <w:rFonts w:ascii="Comic Sans MS" w:hAnsi="Comic Sans MS"/>
          <w:i/>
          <w:iCs/>
          <w:sz w:val="20"/>
          <w:szCs w:val="20"/>
        </w:rPr>
        <w:t>:</w:t>
      </w:r>
    </w:p>
    <w:p w14:paraId="4F0C3E6A" w14:textId="5E582B36" w:rsidR="00C636EF" w:rsidRPr="00D50D9A" w:rsidRDefault="00C636EF" w:rsidP="00DD1DF4">
      <w:pPr>
        <w:rPr>
          <w:rFonts w:ascii="Comic Sans MS" w:hAnsi="Comic Sans MS"/>
          <w:i/>
          <w:iCs/>
          <w:sz w:val="20"/>
          <w:szCs w:val="20"/>
        </w:rPr>
      </w:pPr>
      <w:r w:rsidRPr="00D50D9A">
        <w:rPr>
          <w:rFonts w:ascii="Comic Sans MS" w:hAnsi="Comic Sans MS"/>
          <w:b/>
          <w:bCs/>
          <w:i/>
          <w:iCs/>
          <w:sz w:val="20"/>
          <w:szCs w:val="20"/>
          <w:u w:val="single"/>
        </w:rPr>
        <w:t>Krabben:</w:t>
      </w:r>
      <w:r w:rsidRPr="00D50D9A">
        <w:rPr>
          <w:rFonts w:ascii="Comic Sans MS" w:hAnsi="Comic Sans MS"/>
          <w:i/>
          <w:iCs/>
          <w:sz w:val="20"/>
          <w:szCs w:val="20"/>
        </w:rPr>
        <w:t xml:space="preserve"> arbeid</w:t>
      </w:r>
      <w:r w:rsidR="009D5A57">
        <w:rPr>
          <w:rFonts w:ascii="Comic Sans MS" w:hAnsi="Comic Sans MS"/>
          <w:i/>
          <w:iCs/>
          <w:sz w:val="20"/>
          <w:szCs w:val="20"/>
        </w:rPr>
        <w:t>a</w:t>
      </w:r>
      <w:r w:rsidRPr="00D50D9A">
        <w:rPr>
          <w:rFonts w:ascii="Comic Sans MS" w:hAnsi="Comic Sans MS"/>
          <w:i/>
          <w:iCs/>
          <w:sz w:val="20"/>
          <w:szCs w:val="20"/>
        </w:rPr>
        <w:t>r med min kropp og mine grenser</w:t>
      </w:r>
    </w:p>
    <w:p w14:paraId="6EBDD8A5" w14:textId="35433B4D" w:rsidR="00C636EF" w:rsidRPr="00D50D9A" w:rsidRDefault="00C636EF" w:rsidP="00DD1DF4">
      <w:pPr>
        <w:rPr>
          <w:rFonts w:ascii="Comic Sans MS" w:hAnsi="Comic Sans MS"/>
          <w:i/>
          <w:iCs/>
          <w:sz w:val="20"/>
          <w:szCs w:val="20"/>
        </w:rPr>
      </w:pPr>
      <w:proofErr w:type="spellStart"/>
      <w:r w:rsidRPr="00D50D9A">
        <w:rPr>
          <w:rFonts w:ascii="Comic Sans MS" w:hAnsi="Comic Sans MS"/>
          <w:b/>
          <w:bCs/>
          <w:i/>
          <w:iCs/>
          <w:sz w:val="20"/>
          <w:szCs w:val="20"/>
          <w:u w:val="single"/>
        </w:rPr>
        <w:t>Sjøstjerno</w:t>
      </w:r>
      <w:proofErr w:type="spellEnd"/>
      <w:r w:rsidR="005A02D3" w:rsidRPr="00D50D9A">
        <w:rPr>
          <w:rFonts w:ascii="Comic Sans MS" w:hAnsi="Comic Sans MS"/>
          <w:b/>
          <w:bCs/>
          <w:i/>
          <w:iCs/>
          <w:sz w:val="20"/>
          <w:szCs w:val="20"/>
          <w:u w:val="single"/>
        </w:rPr>
        <w:t>:</w:t>
      </w:r>
      <w:r w:rsidRPr="00D50D9A">
        <w:rPr>
          <w:rFonts w:ascii="Comic Sans MS" w:hAnsi="Comic Sans MS"/>
          <w:i/>
          <w:iCs/>
          <w:sz w:val="20"/>
          <w:szCs w:val="20"/>
        </w:rPr>
        <w:t xml:space="preserve"> arbeid</w:t>
      </w:r>
      <w:r w:rsidR="005A02D3" w:rsidRPr="00D50D9A">
        <w:rPr>
          <w:rFonts w:ascii="Comic Sans MS" w:hAnsi="Comic Sans MS"/>
          <w:i/>
          <w:iCs/>
          <w:sz w:val="20"/>
          <w:szCs w:val="20"/>
        </w:rPr>
        <w:t>a</w:t>
      </w:r>
      <w:r w:rsidRPr="00D50D9A">
        <w:rPr>
          <w:rFonts w:ascii="Comic Sans MS" w:hAnsi="Comic Sans MS"/>
          <w:i/>
          <w:iCs/>
          <w:sz w:val="20"/>
          <w:szCs w:val="20"/>
        </w:rPr>
        <w:t>r med kjensler og mobbing</w:t>
      </w:r>
    </w:p>
    <w:p w14:paraId="6F46B969" w14:textId="777E9746" w:rsidR="005A02D3" w:rsidRPr="00D50D9A" w:rsidRDefault="005A02D3" w:rsidP="00DD1DF4">
      <w:pPr>
        <w:rPr>
          <w:rFonts w:ascii="Comic Sans MS" w:hAnsi="Comic Sans MS"/>
          <w:i/>
          <w:iCs/>
          <w:sz w:val="20"/>
          <w:szCs w:val="20"/>
        </w:rPr>
      </w:pPr>
      <w:proofErr w:type="spellStart"/>
      <w:r w:rsidRPr="00D50D9A">
        <w:rPr>
          <w:rFonts w:ascii="Comic Sans MS" w:hAnsi="Comic Sans MS"/>
          <w:b/>
          <w:bCs/>
          <w:i/>
          <w:iCs/>
          <w:sz w:val="20"/>
          <w:szCs w:val="20"/>
          <w:u w:val="single"/>
        </w:rPr>
        <w:t>Kråkebollo</w:t>
      </w:r>
      <w:proofErr w:type="spellEnd"/>
      <w:r w:rsidRPr="00D50D9A">
        <w:rPr>
          <w:rFonts w:ascii="Comic Sans MS" w:hAnsi="Comic Sans MS"/>
          <w:b/>
          <w:bCs/>
          <w:i/>
          <w:iCs/>
          <w:sz w:val="20"/>
          <w:szCs w:val="20"/>
          <w:u w:val="single"/>
        </w:rPr>
        <w:t>:</w:t>
      </w:r>
      <w:r w:rsidRPr="00D50D9A">
        <w:rPr>
          <w:rFonts w:ascii="Comic Sans MS" w:hAnsi="Comic Sans MS"/>
          <w:i/>
          <w:iCs/>
          <w:sz w:val="20"/>
          <w:szCs w:val="20"/>
        </w:rPr>
        <w:t xml:space="preserve"> arbeid</w:t>
      </w:r>
      <w:r w:rsidR="007572C9" w:rsidRPr="00D50D9A">
        <w:rPr>
          <w:rFonts w:ascii="Comic Sans MS" w:hAnsi="Comic Sans MS"/>
          <w:i/>
          <w:iCs/>
          <w:sz w:val="20"/>
          <w:szCs w:val="20"/>
        </w:rPr>
        <w:t>a</w:t>
      </w:r>
      <w:r w:rsidRPr="00D50D9A">
        <w:rPr>
          <w:rFonts w:ascii="Comic Sans MS" w:hAnsi="Comic Sans MS"/>
          <w:i/>
          <w:iCs/>
          <w:sz w:val="20"/>
          <w:szCs w:val="20"/>
        </w:rPr>
        <w:t>r med vald og seksuelle overgrep</w:t>
      </w:r>
    </w:p>
    <w:p w14:paraId="4332962B" w14:textId="5BAB4A82" w:rsidR="00DD1DF4" w:rsidRPr="00D50D9A" w:rsidRDefault="00E76993" w:rsidP="00DD1DF4">
      <w:pPr>
        <w:rPr>
          <w:rFonts w:ascii="Comic Sans MS" w:hAnsi="Comic Sans MS"/>
          <w:i/>
          <w:iCs/>
          <w:sz w:val="20"/>
          <w:szCs w:val="20"/>
        </w:rPr>
      </w:pPr>
      <w:r w:rsidRPr="00D50D9A">
        <w:rPr>
          <w:rFonts w:ascii="Comic Sans MS" w:hAnsi="Comic Sans MS"/>
          <w:i/>
          <w:iCs/>
          <w:sz w:val="20"/>
          <w:szCs w:val="20"/>
        </w:rPr>
        <w:t xml:space="preserve">I starten på kvart barnehageår vil avdelinga avgjer korleis dei </w:t>
      </w:r>
      <w:r w:rsidR="00793B1B">
        <w:rPr>
          <w:rFonts w:ascii="Comic Sans MS" w:hAnsi="Comic Sans MS"/>
          <w:i/>
          <w:iCs/>
          <w:sz w:val="20"/>
          <w:szCs w:val="20"/>
        </w:rPr>
        <w:t>skal</w:t>
      </w:r>
      <w:r w:rsidRPr="00D50D9A">
        <w:rPr>
          <w:rFonts w:ascii="Comic Sans MS" w:hAnsi="Comic Sans MS"/>
          <w:i/>
          <w:iCs/>
          <w:sz w:val="20"/>
          <w:szCs w:val="20"/>
        </w:rPr>
        <w:t xml:space="preserve"> arbeida</w:t>
      </w:r>
      <w:r w:rsidR="005A02D3" w:rsidRPr="00D50D9A">
        <w:rPr>
          <w:rFonts w:ascii="Comic Sans MS" w:hAnsi="Comic Sans MS"/>
          <w:i/>
          <w:iCs/>
          <w:sz w:val="20"/>
          <w:szCs w:val="20"/>
        </w:rPr>
        <w:t xml:space="preserve"> </w:t>
      </w:r>
      <w:r w:rsidR="007572C9" w:rsidRPr="00D50D9A">
        <w:rPr>
          <w:rFonts w:ascii="Comic Sans MS" w:hAnsi="Comic Sans MS"/>
          <w:i/>
          <w:iCs/>
          <w:sz w:val="20"/>
          <w:szCs w:val="20"/>
        </w:rPr>
        <w:t xml:space="preserve">i barnegruppa </w:t>
      </w:r>
      <w:r w:rsidR="005A02D3" w:rsidRPr="00D50D9A">
        <w:rPr>
          <w:rFonts w:ascii="Comic Sans MS" w:hAnsi="Comic Sans MS"/>
          <w:i/>
          <w:iCs/>
          <w:sz w:val="20"/>
          <w:szCs w:val="20"/>
        </w:rPr>
        <w:t xml:space="preserve">og evt. kva </w:t>
      </w:r>
      <w:r w:rsidR="00EB6169">
        <w:rPr>
          <w:rFonts w:ascii="Comic Sans MS" w:hAnsi="Comic Sans MS"/>
          <w:i/>
          <w:iCs/>
          <w:sz w:val="20"/>
          <w:szCs w:val="20"/>
        </w:rPr>
        <w:t>pedagogisk opplegg</w:t>
      </w:r>
      <w:r w:rsidR="005A02D3" w:rsidRPr="00D50D9A">
        <w:rPr>
          <w:rFonts w:ascii="Comic Sans MS" w:hAnsi="Comic Sans MS"/>
          <w:i/>
          <w:iCs/>
          <w:sz w:val="20"/>
          <w:szCs w:val="20"/>
        </w:rPr>
        <w:t xml:space="preserve"> dei ynskjer å nytta</w:t>
      </w:r>
      <w:r w:rsidR="00EB6169">
        <w:rPr>
          <w:rFonts w:ascii="Comic Sans MS" w:hAnsi="Comic Sans MS"/>
          <w:i/>
          <w:iCs/>
          <w:sz w:val="20"/>
          <w:szCs w:val="20"/>
        </w:rPr>
        <w:t>.</w:t>
      </w:r>
      <w:r w:rsidR="005A02D3" w:rsidRPr="00D50D9A">
        <w:rPr>
          <w:rFonts w:ascii="Comic Sans MS" w:hAnsi="Comic Sans MS"/>
          <w:i/>
          <w:iCs/>
          <w:sz w:val="20"/>
          <w:szCs w:val="20"/>
        </w:rPr>
        <w:t xml:space="preserve"> </w:t>
      </w:r>
    </w:p>
    <w:p w14:paraId="6D9FC590" w14:textId="77777777" w:rsidR="007572C9" w:rsidRDefault="007572C9" w:rsidP="00DD1DF4">
      <w:pPr>
        <w:rPr>
          <w:rFonts w:ascii="Comic Sans MS" w:hAnsi="Comic Sans MS"/>
          <w:sz w:val="20"/>
          <w:szCs w:val="20"/>
        </w:rPr>
      </w:pPr>
    </w:p>
    <w:p w14:paraId="390BE8FD" w14:textId="6F460E4E" w:rsidR="00B42414" w:rsidRPr="00B47B03" w:rsidRDefault="00495935" w:rsidP="00DD1DF4">
      <w:pPr>
        <w:rPr>
          <w:rFonts w:ascii="Comic Sans MS" w:hAnsi="Comic Sans MS"/>
          <w:sz w:val="20"/>
          <w:szCs w:val="20"/>
        </w:rPr>
      </w:pPr>
      <w:r w:rsidRPr="00B47B03">
        <w:rPr>
          <w:rFonts w:ascii="Comic Sans MS" w:hAnsi="Comic Sans MS"/>
          <w:sz w:val="20"/>
          <w:szCs w:val="20"/>
        </w:rPr>
        <w:t xml:space="preserve">Årshjulet er synleg i </w:t>
      </w:r>
      <w:r w:rsidR="00B75569">
        <w:rPr>
          <w:rFonts w:ascii="Comic Sans MS" w:hAnsi="Comic Sans MS"/>
          <w:sz w:val="20"/>
          <w:szCs w:val="20"/>
        </w:rPr>
        <w:t>k</w:t>
      </w:r>
      <w:r w:rsidRPr="00B47B03">
        <w:rPr>
          <w:rFonts w:ascii="Comic Sans MS" w:hAnsi="Comic Sans MS"/>
          <w:sz w:val="20"/>
          <w:szCs w:val="20"/>
        </w:rPr>
        <w:t xml:space="preserve">alenderen vår og </w:t>
      </w:r>
      <w:r w:rsidR="00FD23CA" w:rsidRPr="00B47B03">
        <w:rPr>
          <w:rFonts w:ascii="Comic Sans MS" w:hAnsi="Comic Sans MS"/>
          <w:sz w:val="20"/>
          <w:szCs w:val="20"/>
        </w:rPr>
        <w:t>viser</w:t>
      </w:r>
      <w:r w:rsidR="00DD1DF4" w:rsidRPr="00B47B03">
        <w:rPr>
          <w:rFonts w:ascii="Comic Sans MS" w:hAnsi="Comic Sans MS"/>
          <w:sz w:val="20"/>
          <w:szCs w:val="20"/>
        </w:rPr>
        <w:t xml:space="preserve"> aktivitetar og tradisjonar</w:t>
      </w:r>
      <w:r w:rsidRPr="00B47B03">
        <w:rPr>
          <w:rFonts w:ascii="Comic Sans MS" w:hAnsi="Comic Sans MS"/>
          <w:sz w:val="20"/>
          <w:szCs w:val="20"/>
        </w:rPr>
        <w:t xml:space="preserve"> </w:t>
      </w:r>
      <w:r w:rsidR="00DD1DF4" w:rsidRPr="00B47B03">
        <w:rPr>
          <w:rFonts w:ascii="Comic Sans MS" w:hAnsi="Comic Sans MS"/>
          <w:sz w:val="20"/>
          <w:szCs w:val="20"/>
        </w:rPr>
        <w:t>som er felles for alle avde</w:t>
      </w:r>
      <w:r w:rsidR="00FD23CA" w:rsidRPr="00B47B03">
        <w:rPr>
          <w:rFonts w:ascii="Comic Sans MS" w:hAnsi="Comic Sans MS"/>
          <w:sz w:val="20"/>
          <w:szCs w:val="20"/>
        </w:rPr>
        <w:t>l</w:t>
      </w:r>
      <w:r w:rsidR="00DD1DF4" w:rsidRPr="00B47B03">
        <w:rPr>
          <w:rFonts w:ascii="Comic Sans MS" w:hAnsi="Comic Sans MS"/>
          <w:sz w:val="20"/>
          <w:szCs w:val="20"/>
        </w:rPr>
        <w:t xml:space="preserve">ingar. </w:t>
      </w:r>
      <w:r w:rsidR="00EF657B" w:rsidRPr="00B47B03">
        <w:rPr>
          <w:rFonts w:ascii="Comic Sans MS" w:hAnsi="Comic Sans MS"/>
          <w:sz w:val="20"/>
          <w:szCs w:val="20"/>
        </w:rPr>
        <w:t xml:space="preserve">Denne </w:t>
      </w:r>
      <w:r w:rsidRPr="00B47B03">
        <w:rPr>
          <w:rFonts w:ascii="Comic Sans MS" w:hAnsi="Comic Sans MS"/>
          <w:sz w:val="20"/>
          <w:szCs w:val="20"/>
        </w:rPr>
        <w:t>kalenderen/årshjulet</w:t>
      </w:r>
      <w:r w:rsidR="00EF657B" w:rsidRPr="00B47B03">
        <w:rPr>
          <w:rFonts w:ascii="Comic Sans MS" w:hAnsi="Comic Sans MS"/>
          <w:sz w:val="20"/>
          <w:szCs w:val="20"/>
        </w:rPr>
        <w:t xml:space="preserve"> får foreldra på foreldremøtet i starten av september kvart år.</w:t>
      </w:r>
    </w:p>
    <w:p w14:paraId="06B7D5D4" w14:textId="28B76C8D" w:rsidR="00DD1DF4" w:rsidRPr="00B47B03" w:rsidRDefault="00DD1DF4" w:rsidP="00DD1DF4">
      <w:pPr>
        <w:rPr>
          <w:rFonts w:ascii="Comic Sans MS" w:hAnsi="Comic Sans MS"/>
          <w:sz w:val="20"/>
          <w:szCs w:val="20"/>
        </w:rPr>
      </w:pPr>
      <w:r w:rsidRPr="00B47B03">
        <w:rPr>
          <w:rFonts w:ascii="Comic Sans MS" w:hAnsi="Comic Sans MS"/>
          <w:sz w:val="20"/>
          <w:szCs w:val="20"/>
        </w:rPr>
        <w:t xml:space="preserve">Borna får </w:t>
      </w:r>
      <w:r w:rsidR="00495935" w:rsidRPr="00B47B03">
        <w:rPr>
          <w:rFonts w:ascii="Comic Sans MS" w:hAnsi="Comic Sans MS"/>
          <w:sz w:val="20"/>
          <w:szCs w:val="20"/>
        </w:rPr>
        <w:t xml:space="preserve">bl.a. </w:t>
      </w:r>
      <w:r w:rsidR="00947E64" w:rsidRPr="00B47B03">
        <w:rPr>
          <w:rFonts w:ascii="Comic Sans MS" w:hAnsi="Comic Sans MS"/>
          <w:sz w:val="20"/>
          <w:szCs w:val="20"/>
        </w:rPr>
        <w:t>medverka</w:t>
      </w:r>
      <w:r w:rsidRPr="00B47B03">
        <w:rPr>
          <w:rFonts w:ascii="Comic Sans MS" w:hAnsi="Comic Sans MS"/>
          <w:sz w:val="20"/>
          <w:szCs w:val="20"/>
        </w:rPr>
        <w:t xml:space="preserve"> på barnehagen sitt innhald v</w:t>
      </w:r>
      <w:r w:rsidR="00FD23CA" w:rsidRPr="00B47B03">
        <w:rPr>
          <w:rFonts w:ascii="Comic Sans MS" w:hAnsi="Comic Sans MS"/>
          <w:sz w:val="20"/>
          <w:szCs w:val="20"/>
        </w:rPr>
        <w:t>ed</w:t>
      </w:r>
      <w:r w:rsidRPr="00B47B03">
        <w:rPr>
          <w:rFonts w:ascii="Comic Sans MS" w:hAnsi="Comic Sans MS"/>
          <w:sz w:val="20"/>
          <w:szCs w:val="20"/>
        </w:rPr>
        <w:t xml:space="preserve"> at kvar einskilt avdeling vel tema og prosjekt ut frå </w:t>
      </w:r>
      <w:r w:rsidR="00B75569">
        <w:rPr>
          <w:rFonts w:ascii="Comic Sans MS" w:hAnsi="Comic Sans MS"/>
          <w:sz w:val="20"/>
          <w:szCs w:val="20"/>
        </w:rPr>
        <w:t xml:space="preserve">alder, </w:t>
      </w:r>
      <w:r w:rsidRPr="00B47B03">
        <w:rPr>
          <w:rFonts w:ascii="Comic Sans MS" w:hAnsi="Comic Sans MS"/>
          <w:sz w:val="20"/>
          <w:szCs w:val="20"/>
        </w:rPr>
        <w:t xml:space="preserve">kva borna er interessert i </w:t>
      </w:r>
      <w:r w:rsidR="00B42414" w:rsidRPr="00B47B03">
        <w:rPr>
          <w:rFonts w:ascii="Comic Sans MS" w:hAnsi="Comic Sans MS"/>
          <w:sz w:val="20"/>
          <w:szCs w:val="20"/>
        </w:rPr>
        <w:t>og/</w:t>
      </w:r>
      <w:r w:rsidRPr="00B47B03">
        <w:rPr>
          <w:rFonts w:ascii="Comic Sans MS" w:hAnsi="Comic Sans MS"/>
          <w:sz w:val="20"/>
          <w:szCs w:val="20"/>
        </w:rPr>
        <w:t>eller opptekn</w:t>
      </w:r>
      <w:r w:rsidR="00803959" w:rsidRPr="00B47B03">
        <w:rPr>
          <w:rFonts w:ascii="Comic Sans MS" w:hAnsi="Comic Sans MS"/>
          <w:sz w:val="20"/>
          <w:szCs w:val="20"/>
        </w:rPr>
        <w:t>e</w:t>
      </w:r>
      <w:r w:rsidRPr="00B47B03">
        <w:rPr>
          <w:rFonts w:ascii="Comic Sans MS" w:hAnsi="Comic Sans MS"/>
          <w:sz w:val="20"/>
          <w:szCs w:val="20"/>
        </w:rPr>
        <w:t xml:space="preserve"> av</w:t>
      </w:r>
      <w:r w:rsidR="00495935" w:rsidRPr="00B47B03">
        <w:rPr>
          <w:rFonts w:ascii="Comic Sans MS" w:hAnsi="Comic Sans MS"/>
          <w:sz w:val="20"/>
          <w:szCs w:val="20"/>
        </w:rPr>
        <w:t xml:space="preserve"> (sjå </w:t>
      </w:r>
      <w:r w:rsidR="00947E64" w:rsidRPr="00B47B03">
        <w:rPr>
          <w:rFonts w:ascii="Comic Sans MS" w:hAnsi="Comic Sans MS"/>
          <w:sz w:val="20"/>
          <w:szCs w:val="20"/>
        </w:rPr>
        <w:t>medverking</w:t>
      </w:r>
      <w:r w:rsidR="00495935" w:rsidRPr="00B47B03">
        <w:rPr>
          <w:rFonts w:ascii="Comic Sans MS" w:hAnsi="Comic Sans MS"/>
          <w:sz w:val="20"/>
          <w:szCs w:val="20"/>
        </w:rPr>
        <w:t xml:space="preserve"> s.7).</w:t>
      </w:r>
      <w:r w:rsidRPr="00B47B03">
        <w:rPr>
          <w:rFonts w:ascii="Comic Sans MS" w:hAnsi="Comic Sans MS"/>
          <w:sz w:val="20"/>
          <w:szCs w:val="20"/>
        </w:rPr>
        <w:t xml:space="preserve"> </w:t>
      </w:r>
    </w:p>
    <w:p w14:paraId="5592D033" w14:textId="298A0ADE" w:rsidR="00DD1DF4" w:rsidRPr="00B47B03" w:rsidRDefault="00DD1DF4" w:rsidP="00DD1DF4">
      <w:pPr>
        <w:rPr>
          <w:rFonts w:ascii="Comic Sans MS" w:hAnsi="Comic Sans MS"/>
          <w:sz w:val="20"/>
          <w:szCs w:val="20"/>
        </w:rPr>
      </w:pPr>
      <w:r w:rsidRPr="00B47B03">
        <w:rPr>
          <w:rFonts w:ascii="Comic Sans MS" w:hAnsi="Comic Sans MS"/>
          <w:sz w:val="20"/>
          <w:szCs w:val="20"/>
        </w:rPr>
        <w:t>Aktivitetar, tradisjonar og tema er tilpassa b</w:t>
      </w:r>
      <w:r w:rsidR="00803959" w:rsidRPr="00B47B03">
        <w:rPr>
          <w:rFonts w:ascii="Comic Sans MS" w:hAnsi="Comic Sans MS"/>
          <w:sz w:val="20"/>
          <w:szCs w:val="20"/>
        </w:rPr>
        <w:t>o</w:t>
      </w:r>
      <w:r w:rsidRPr="00B47B03">
        <w:rPr>
          <w:rFonts w:ascii="Comic Sans MS" w:hAnsi="Comic Sans MS"/>
          <w:sz w:val="20"/>
          <w:szCs w:val="20"/>
        </w:rPr>
        <w:t>rna sin alder og modning.</w:t>
      </w:r>
    </w:p>
    <w:p w14:paraId="7C4A187A" w14:textId="2FCFB387" w:rsidR="00DD1DF4" w:rsidRPr="00B47B03" w:rsidRDefault="00AF6BC9" w:rsidP="00DD1DF4">
      <w:pPr>
        <w:rPr>
          <w:rFonts w:ascii="Comic Sans MS" w:hAnsi="Comic Sans MS"/>
          <w:sz w:val="20"/>
          <w:szCs w:val="20"/>
        </w:rPr>
      </w:pPr>
      <w:r w:rsidRPr="00B47B03">
        <w:rPr>
          <w:rFonts w:ascii="Comic Sans MS" w:hAnsi="Comic Sans MS"/>
          <w:sz w:val="20"/>
          <w:szCs w:val="20"/>
        </w:rPr>
        <w:t>I p</w:t>
      </w:r>
      <w:r w:rsidR="00DD1DF4" w:rsidRPr="00B47B03">
        <w:rPr>
          <w:rFonts w:ascii="Comic Sans MS" w:hAnsi="Comic Sans MS"/>
          <w:sz w:val="20"/>
          <w:szCs w:val="20"/>
        </w:rPr>
        <w:t xml:space="preserve">lanane skal </w:t>
      </w:r>
      <w:r w:rsidRPr="00B47B03">
        <w:rPr>
          <w:rFonts w:ascii="Comic Sans MS" w:hAnsi="Comic Sans MS"/>
          <w:sz w:val="20"/>
          <w:szCs w:val="20"/>
        </w:rPr>
        <w:t xml:space="preserve">det </w:t>
      </w:r>
      <w:r w:rsidR="00DD1DF4" w:rsidRPr="00B47B03">
        <w:rPr>
          <w:rFonts w:ascii="Comic Sans MS" w:hAnsi="Comic Sans MS"/>
          <w:sz w:val="20"/>
          <w:szCs w:val="20"/>
        </w:rPr>
        <w:t>tydeleggjerast korleis dei ulike avdelingane arbeider med dei ulike fagområda</w:t>
      </w:r>
      <w:r w:rsidRPr="00B47B03">
        <w:rPr>
          <w:rFonts w:ascii="Comic Sans MS" w:hAnsi="Comic Sans MS"/>
          <w:sz w:val="20"/>
          <w:szCs w:val="20"/>
        </w:rPr>
        <w:t xml:space="preserve"> ut i frå alder og modning</w:t>
      </w:r>
      <w:r w:rsidR="00DD1DF4" w:rsidRPr="00B47B03">
        <w:rPr>
          <w:rFonts w:ascii="Comic Sans MS" w:hAnsi="Comic Sans MS"/>
          <w:sz w:val="20"/>
          <w:szCs w:val="20"/>
        </w:rPr>
        <w:t xml:space="preserve">, og </w:t>
      </w:r>
      <w:r w:rsidRPr="00B47B03">
        <w:rPr>
          <w:rFonts w:ascii="Comic Sans MS" w:hAnsi="Comic Sans MS"/>
          <w:sz w:val="20"/>
          <w:szCs w:val="20"/>
        </w:rPr>
        <w:t>dei</w:t>
      </w:r>
      <w:r w:rsidR="00DD1DF4" w:rsidRPr="00B47B03">
        <w:rPr>
          <w:rFonts w:ascii="Comic Sans MS" w:hAnsi="Comic Sans MS"/>
          <w:sz w:val="20"/>
          <w:szCs w:val="20"/>
        </w:rPr>
        <w:t xml:space="preserve"> vert sendt ut til foreldra på </w:t>
      </w:r>
      <w:proofErr w:type="spellStart"/>
      <w:r w:rsidR="00DD1DF4" w:rsidRPr="00B47B03">
        <w:rPr>
          <w:rFonts w:ascii="Comic Sans MS" w:hAnsi="Comic Sans MS"/>
          <w:sz w:val="20"/>
          <w:szCs w:val="20"/>
        </w:rPr>
        <w:t>KIDPLAN</w:t>
      </w:r>
      <w:proofErr w:type="spellEnd"/>
      <w:r w:rsidR="00DD1DF4" w:rsidRPr="00B47B03">
        <w:rPr>
          <w:rFonts w:ascii="Comic Sans MS" w:hAnsi="Comic Sans MS"/>
          <w:sz w:val="20"/>
          <w:szCs w:val="20"/>
        </w:rPr>
        <w:t>.</w:t>
      </w:r>
    </w:p>
    <w:p w14:paraId="1302008E" w14:textId="49F1E7C5" w:rsidR="00E800F8" w:rsidRPr="00DD1DF4" w:rsidRDefault="00E800F8" w:rsidP="00E800F8">
      <w:pPr>
        <w:jc w:val="center"/>
      </w:pPr>
      <w:r w:rsidRPr="008A0F9C">
        <w:rPr>
          <w:rFonts w:ascii="Times New Roman" w:eastAsia="Times New Roman" w:hAnsi="Times New Roman" w:cs="Times New Roman"/>
          <w:sz w:val="24"/>
          <w:szCs w:val="24"/>
          <w:lang w:val="nb-NO" w:eastAsia="nb-NO"/>
          <w14:shadow w14:blurRad="50800" w14:dist="50800" w14:dir="6000000" w14:sx="0" w14:sy="0" w14:kx="0" w14:ky="0" w14:algn="ctr">
            <w14:srgbClr w14:val="000000">
              <w14:alpha w14:val="3000"/>
            </w14:srgbClr>
          </w14:shadow>
        </w:rPr>
        <w:lastRenderedPageBreak/>
        <w:fldChar w:fldCharType="begin"/>
      </w:r>
      <w:r w:rsidRPr="008A0F9C">
        <w:rPr>
          <w:rFonts w:ascii="Times New Roman" w:eastAsia="Times New Roman" w:hAnsi="Times New Roman" w:cs="Times New Roman"/>
          <w:sz w:val="24"/>
          <w:szCs w:val="24"/>
          <w:lang w:val="nb-NO" w:eastAsia="nb-NO"/>
          <w14:shadow w14:blurRad="50800" w14:dist="50800" w14:dir="6000000" w14:sx="0" w14:sy="0" w14:kx="0" w14:ky="0" w14:algn="ctr">
            <w14:srgbClr w14:val="000000">
              <w14:alpha w14:val="3000"/>
            </w14:srgbClr>
          </w14:shadow>
        </w:rPr>
        <w:instrText xml:space="preserve"> INCLUDEPICTURE "/var/folders/mk/ltygqmq541z45smj765dswlh0000gn/T/com.microsoft.Word/WebArchiveCopyPasteTempFiles/?id=86eac59b-af44-49de-b500-bcd39328da01&amp;size=f1440x1440" \* MERGEFORMATINET </w:instrText>
      </w:r>
      <w:r w:rsidRPr="008A0F9C">
        <w:rPr>
          <w:rFonts w:ascii="Times New Roman" w:eastAsia="Times New Roman" w:hAnsi="Times New Roman" w:cs="Times New Roman"/>
          <w:sz w:val="24"/>
          <w:szCs w:val="24"/>
          <w:lang w:val="nb-NO" w:eastAsia="nb-NO"/>
          <w14:shadow w14:blurRad="50800" w14:dist="50800" w14:dir="6000000" w14:sx="0" w14:sy="0" w14:kx="0" w14:ky="0" w14:algn="ctr">
            <w14:srgbClr w14:val="000000">
              <w14:alpha w14:val="3000"/>
            </w14:srgbClr>
          </w14:shadow>
        </w:rPr>
        <w:fldChar w:fldCharType="separate"/>
      </w:r>
      <w:r w:rsidRPr="008A0F9C">
        <w:rPr>
          <w:rFonts w:ascii="Times New Roman" w:eastAsia="Times New Roman" w:hAnsi="Times New Roman" w:cs="Times New Roman"/>
          <w:noProof/>
          <w:sz w:val="24"/>
          <w:szCs w:val="24"/>
          <w:lang w:val="nb-NO" w:eastAsia="nb-NO"/>
          <w14:shadow w14:blurRad="50800" w14:dist="50800" w14:dir="6000000" w14:sx="0" w14:sy="0" w14:kx="0" w14:ky="0" w14:algn="ctr">
            <w14:srgbClr w14:val="000000">
              <w14:alpha w14:val="3000"/>
            </w14:srgbClr>
          </w14:shadow>
        </w:rPr>
        <w:drawing>
          <wp:inline distT="0" distB="0" distL="0" distR="0" wp14:anchorId="60554E26" wp14:editId="03C9501F">
            <wp:extent cx="1949450" cy="2346977"/>
            <wp:effectExtent l="342900" t="317500" r="336550" b="370840"/>
            <wp:docPr id="4" name="Bilde 4" descr="Et bilde som inneholder vegg, innendørs, gulv,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vegg, innendørs, gulv, perso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955" cy="2370459"/>
                    </a:xfrm>
                    <a:prstGeom prst="rect">
                      <a:avLst/>
                    </a:prstGeom>
                    <a:noFill/>
                    <a:ln>
                      <a:noFill/>
                    </a:ln>
                    <a:effectLst>
                      <a:glow rad="345336">
                        <a:schemeClr val="accent1">
                          <a:alpha val="40000"/>
                        </a:schemeClr>
                      </a:glow>
                      <a:outerShdw blurRad="50800" dist="50800" dir="5400000" algn="ctr" rotWithShape="0">
                        <a:srgbClr val="000000">
                          <a:alpha val="97000"/>
                        </a:srgbClr>
                      </a:outerShdw>
                      <a:softEdge rad="31750"/>
                    </a:effectLst>
                  </pic:spPr>
                </pic:pic>
              </a:graphicData>
            </a:graphic>
          </wp:inline>
        </w:drawing>
      </w:r>
      <w:r w:rsidRPr="008A0F9C">
        <w:rPr>
          <w:rFonts w:ascii="Times New Roman" w:eastAsia="Times New Roman" w:hAnsi="Times New Roman" w:cs="Times New Roman"/>
          <w:sz w:val="24"/>
          <w:szCs w:val="24"/>
          <w:lang w:val="nb-NO" w:eastAsia="nb-NO"/>
          <w14:shadow w14:blurRad="50800" w14:dist="50800" w14:dir="6000000" w14:sx="0" w14:sy="0" w14:kx="0" w14:ky="0" w14:algn="ctr">
            <w14:srgbClr w14:val="000000">
              <w14:alpha w14:val="3000"/>
            </w14:srgbClr>
          </w14:shadow>
        </w:rPr>
        <w:fldChar w:fldCharType="end"/>
      </w:r>
    </w:p>
    <w:p w14:paraId="4DD911FE" w14:textId="77777777" w:rsidR="00DD1DF4" w:rsidRDefault="00DD1DF4" w:rsidP="00900DFE">
      <w:pPr>
        <w:pStyle w:val="Overskrift1"/>
        <w:rPr>
          <w:rStyle w:val="Hyperkobling"/>
          <w:rFonts w:ascii="Comic Sans MS" w:hAnsi="Comic Sans MS"/>
          <w:color w:val="auto"/>
          <w:sz w:val="20"/>
          <w:szCs w:val="20"/>
          <w:u w:val="none"/>
        </w:rPr>
      </w:pPr>
    </w:p>
    <w:p w14:paraId="7703B5FE" w14:textId="383651F6" w:rsidR="00CF2093" w:rsidRDefault="00900DFE" w:rsidP="00CF2093">
      <w:pPr>
        <w:pStyle w:val="Overskrift1"/>
        <w:rPr>
          <w:rStyle w:val="Hyperkobling"/>
          <w:rFonts w:ascii="Comic Sans MS" w:hAnsi="Comic Sans MS"/>
          <w:color w:val="auto"/>
          <w:sz w:val="20"/>
          <w:szCs w:val="20"/>
          <w:u w:val="none"/>
        </w:rPr>
      </w:pPr>
      <w:r w:rsidRPr="00C31435">
        <w:rPr>
          <w:rStyle w:val="Hyperkobling"/>
          <w:rFonts w:ascii="Comic Sans MS" w:hAnsi="Comic Sans MS"/>
          <w:color w:val="auto"/>
          <w:sz w:val="20"/>
          <w:szCs w:val="20"/>
          <w:u w:val="none"/>
        </w:rPr>
        <w:t>Årspla</w:t>
      </w:r>
      <w:r w:rsidR="00FF5D65" w:rsidRPr="00C31435">
        <w:rPr>
          <w:rStyle w:val="Hyperkobling"/>
          <w:rFonts w:ascii="Comic Sans MS" w:hAnsi="Comic Sans MS"/>
          <w:color w:val="auto"/>
          <w:sz w:val="20"/>
          <w:szCs w:val="20"/>
          <w:u w:val="none"/>
        </w:rPr>
        <w:t xml:space="preserve">nen er godkjent av SU </w:t>
      </w:r>
      <w:r w:rsidR="00D17AA8">
        <w:rPr>
          <w:rStyle w:val="Hyperkobling"/>
          <w:rFonts w:ascii="Comic Sans MS" w:hAnsi="Comic Sans MS"/>
          <w:color w:val="auto"/>
          <w:sz w:val="20"/>
          <w:szCs w:val="20"/>
          <w:u w:val="none"/>
        </w:rPr>
        <w:t>.</w:t>
      </w:r>
      <w:r w:rsidR="008272A5">
        <w:rPr>
          <w:rStyle w:val="Hyperkobling"/>
          <w:rFonts w:ascii="Comic Sans MS" w:hAnsi="Comic Sans MS"/>
          <w:color w:val="auto"/>
          <w:sz w:val="20"/>
          <w:szCs w:val="20"/>
          <w:u w:val="none"/>
        </w:rPr>
        <w:t>30.</w:t>
      </w:r>
      <w:r w:rsidR="00DD1DF4" w:rsidRPr="00C31435">
        <w:rPr>
          <w:rStyle w:val="Hyperkobling"/>
          <w:rFonts w:ascii="Comic Sans MS" w:hAnsi="Comic Sans MS"/>
          <w:color w:val="auto"/>
          <w:sz w:val="20"/>
          <w:szCs w:val="20"/>
          <w:u w:val="none"/>
        </w:rPr>
        <w:t>09</w:t>
      </w:r>
      <w:r w:rsidR="00E20AAE" w:rsidRPr="00C31435">
        <w:rPr>
          <w:rStyle w:val="Hyperkobling"/>
          <w:rFonts w:ascii="Comic Sans MS" w:hAnsi="Comic Sans MS"/>
          <w:color w:val="auto"/>
          <w:sz w:val="20"/>
          <w:szCs w:val="20"/>
          <w:u w:val="none"/>
        </w:rPr>
        <w:t>.20</w:t>
      </w:r>
      <w:r w:rsidR="00BF714F">
        <w:rPr>
          <w:rStyle w:val="Hyperkobling"/>
          <w:rFonts w:ascii="Comic Sans MS" w:hAnsi="Comic Sans MS"/>
          <w:color w:val="auto"/>
          <w:sz w:val="20"/>
          <w:szCs w:val="20"/>
          <w:u w:val="none"/>
        </w:rPr>
        <w:t>22.</w:t>
      </w:r>
    </w:p>
    <w:p w14:paraId="7877F4E7" w14:textId="77777777" w:rsidR="0018207B" w:rsidRDefault="0018207B" w:rsidP="00CF2093">
      <w:pPr>
        <w:pStyle w:val="Overskrift1"/>
        <w:rPr>
          <w:rStyle w:val="Hyperkobling"/>
          <w:rFonts w:ascii="Comic Sans MS" w:hAnsi="Comic Sans MS"/>
          <w:color w:val="auto"/>
          <w:sz w:val="20"/>
          <w:szCs w:val="20"/>
          <w:u w:val="none"/>
        </w:rPr>
      </w:pPr>
    </w:p>
    <w:p w14:paraId="4822FBA5" w14:textId="6CCC6628" w:rsidR="00C75DB1" w:rsidRPr="00CF2093" w:rsidRDefault="00CF2093" w:rsidP="00CF2093">
      <w:pPr>
        <w:pStyle w:val="Overskrift1"/>
        <w:rPr>
          <w:rFonts w:ascii="Comic Sans MS" w:hAnsi="Comic Sans MS"/>
          <w:color w:val="auto"/>
          <w:sz w:val="20"/>
          <w:szCs w:val="20"/>
        </w:rPr>
      </w:pPr>
      <w:r>
        <w:rPr>
          <w:rStyle w:val="Hyperkobling"/>
          <w:rFonts w:ascii="Comic Sans MS" w:hAnsi="Comic Sans MS"/>
          <w:color w:val="auto"/>
          <w:sz w:val="20"/>
          <w:szCs w:val="20"/>
          <w:u w:val="none"/>
        </w:rPr>
        <w:t>L</w:t>
      </w:r>
      <w:r w:rsidR="00900DFE" w:rsidRPr="00133FC4">
        <w:rPr>
          <w:rStyle w:val="Hyperkobling"/>
          <w:rFonts w:ascii="Comic Sans MS" w:hAnsi="Comic Sans MS"/>
          <w:color w:val="auto"/>
          <w:sz w:val="20"/>
          <w:szCs w:val="20"/>
          <w:u w:val="none"/>
        </w:rPr>
        <w:t>eiar i Samarbeidsutvalet</w:t>
      </w:r>
      <w:r>
        <w:rPr>
          <w:rStyle w:val="Hyperkobling"/>
          <w:rFonts w:ascii="Comic Sans MS" w:hAnsi="Comic Sans MS"/>
          <w:color w:val="auto"/>
          <w:sz w:val="20"/>
          <w:szCs w:val="20"/>
          <w:u w:val="none"/>
        </w:rPr>
        <w:t>:</w:t>
      </w:r>
      <w:r w:rsidR="00684B43" w:rsidRPr="00133FC4">
        <w:rPr>
          <w:noProof/>
          <w:color w:val="auto"/>
          <w:lang w:eastAsia="nn-NO"/>
        </w:rPr>
        <w:t xml:space="preserve">     </w:t>
      </w:r>
    </w:p>
    <w:p w14:paraId="3E4CAF33" w14:textId="77777777" w:rsidR="0018207B" w:rsidRDefault="0018207B" w:rsidP="00900DFE">
      <w:pPr>
        <w:pStyle w:val="Overskrift1"/>
        <w:rPr>
          <w:noProof/>
          <w:color w:val="auto"/>
          <w:sz w:val="20"/>
          <w:szCs w:val="20"/>
          <w:lang w:eastAsia="nn-NO"/>
        </w:rPr>
      </w:pPr>
    </w:p>
    <w:p w14:paraId="497D0C67" w14:textId="2CFB432C" w:rsidR="00900DFE" w:rsidRPr="0022267E" w:rsidRDefault="00CF2093" w:rsidP="00900DFE">
      <w:pPr>
        <w:pStyle w:val="Overskrift1"/>
        <w:rPr>
          <w:rStyle w:val="Hyperkobling"/>
          <w:noProof/>
          <w:color w:val="auto"/>
          <w:sz w:val="20"/>
          <w:szCs w:val="20"/>
          <w:u w:val="none"/>
          <w:lang w:eastAsia="nn-NO"/>
        </w:rPr>
      </w:pPr>
      <w:r w:rsidRPr="0022267E">
        <w:rPr>
          <w:noProof/>
          <w:color w:val="auto"/>
          <w:sz w:val="20"/>
          <w:szCs w:val="20"/>
          <w:lang w:eastAsia="nn-NO"/>
        </w:rPr>
        <w:t>S</w:t>
      </w:r>
      <w:r w:rsidR="00900DFE" w:rsidRPr="0022267E">
        <w:rPr>
          <w:rStyle w:val="Hyperkobling"/>
          <w:rFonts w:ascii="Comic Sans MS" w:hAnsi="Comic Sans MS"/>
          <w:color w:val="auto"/>
          <w:sz w:val="20"/>
          <w:szCs w:val="20"/>
          <w:u w:val="none"/>
        </w:rPr>
        <w:t>tyrar</w:t>
      </w:r>
      <w:r w:rsidRPr="0022267E">
        <w:rPr>
          <w:rStyle w:val="Hyperkobling"/>
          <w:rFonts w:ascii="Comic Sans MS" w:hAnsi="Comic Sans MS"/>
          <w:color w:val="auto"/>
          <w:sz w:val="20"/>
          <w:szCs w:val="20"/>
          <w:u w:val="none"/>
        </w:rPr>
        <w:t>:</w:t>
      </w:r>
    </w:p>
    <w:p w14:paraId="25206FFC" w14:textId="6874E598" w:rsidR="00CF2093" w:rsidRDefault="00CF2093" w:rsidP="00CF2093"/>
    <w:p w14:paraId="6798EA42" w14:textId="705FD159" w:rsidR="00CF2093" w:rsidRDefault="00CF2093" w:rsidP="00CF2093"/>
    <w:p w14:paraId="26EF2856" w14:textId="77777777" w:rsidR="00CF2093" w:rsidRPr="00CF2093" w:rsidRDefault="00CF2093" w:rsidP="00CF2093"/>
    <w:p w14:paraId="38C53543" w14:textId="00990AF5" w:rsidR="00E800F8" w:rsidRDefault="00E800F8" w:rsidP="00E800F8"/>
    <w:p w14:paraId="0A4614A7" w14:textId="3D92EE43" w:rsidR="00E800F8" w:rsidRDefault="00E800F8" w:rsidP="00E800F8"/>
    <w:p w14:paraId="189C022E" w14:textId="5721FF20" w:rsidR="00BF714F" w:rsidRDefault="00BF714F" w:rsidP="00BF714F">
      <w:pPr>
        <w:jc w:val="center"/>
      </w:pPr>
      <w:r w:rsidRPr="0027002B">
        <w:rPr>
          <w:rFonts w:ascii="Comic Sans MS" w:hAnsi="Comic Sans MS"/>
          <w:b/>
          <w:noProof/>
          <w:sz w:val="44"/>
          <w:szCs w:val="44"/>
          <w:lang w:eastAsia="nn-NO"/>
        </w:rPr>
        <w:drawing>
          <wp:inline distT="0" distB="0" distL="0" distR="0" wp14:anchorId="5A578EFA" wp14:editId="5ED77F55">
            <wp:extent cx="3926381" cy="1394699"/>
            <wp:effectExtent l="0" t="0" r="0" b="2540"/>
            <wp:docPr id="2" name="Bilde 2" descr="j034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455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4583" cy="1411821"/>
                    </a:xfrm>
                    <a:prstGeom prst="rect">
                      <a:avLst/>
                    </a:prstGeom>
                    <a:noFill/>
                    <a:ln>
                      <a:noFill/>
                    </a:ln>
                  </pic:spPr>
                </pic:pic>
              </a:graphicData>
            </a:graphic>
          </wp:inline>
        </w:drawing>
      </w:r>
    </w:p>
    <w:p w14:paraId="48CB4A08" w14:textId="340C63A5" w:rsidR="00E800F8" w:rsidRDefault="00E800F8" w:rsidP="00BF714F">
      <w:pPr>
        <w:tabs>
          <w:tab w:val="left" w:pos="915"/>
        </w:tabs>
      </w:pPr>
    </w:p>
    <w:p w14:paraId="791CBD9D" w14:textId="5EA335DB" w:rsidR="00E800F8" w:rsidRDefault="00E800F8" w:rsidP="00E800F8"/>
    <w:p w14:paraId="3655FC49" w14:textId="77777777" w:rsidR="00E800F8" w:rsidRPr="00E800F8" w:rsidRDefault="00E800F8" w:rsidP="00E800F8"/>
    <w:p w14:paraId="5D51A9AD" w14:textId="77777777" w:rsidR="009949FB" w:rsidRPr="00133FC4" w:rsidRDefault="009949FB" w:rsidP="00900DFE">
      <w:pPr>
        <w:pStyle w:val="Overskrift1"/>
        <w:rPr>
          <w:rFonts w:cs="Times New Roman"/>
          <w:color w:val="auto"/>
          <w:sz w:val="24"/>
          <w:szCs w:val="24"/>
        </w:rPr>
      </w:pPr>
    </w:p>
    <w:p w14:paraId="7D4945BC" w14:textId="68250DC6" w:rsidR="009A0F95" w:rsidRPr="009A0F95" w:rsidRDefault="009A0F95" w:rsidP="009A0F95">
      <w:pPr>
        <w:jc w:val="center"/>
        <w:rPr>
          <w:rFonts w:ascii="Times New Roman" w:eastAsia="Times New Roman" w:hAnsi="Times New Roman" w:cs="Times New Roman"/>
          <w:sz w:val="24"/>
          <w:szCs w:val="24"/>
          <w:lang w:val="nb-NO" w:eastAsia="nb-NO"/>
        </w:rPr>
      </w:pPr>
    </w:p>
    <w:p w14:paraId="20E74A7C" w14:textId="7F052884" w:rsidR="00CD1509" w:rsidRPr="00133FC4" w:rsidRDefault="00CD1509" w:rsidP="00C525F6">
      <w:pPr>
        <w:jc w:val="center"/>
      </w:pPr>
    </w:p>
    <w:p w14:paraId="64213B74" w14:textId="77777777" w:rsidR="009949FB" w:rsidRPr="00133FC4" w:rsidRDefault="009949FB" w:rsidP="00731A56">
      <w:pPr>
        <w:jc w:val="center"/>
        <w:rPr>
          <w:rFonts w:ascii="Comic Sans MS" w:hAnsi="Comic Sans MS"/>
        </w:rPr>
      </w:pPr>
    </w:p>
    <w:p w14:paraId="69F2CB1F" w14:textId="77777777" w:rsidR="004A2973" w:rsidRPr="00133FC4" w:rsidRDefault="004A2973" w:rsidP="00731A56">
      <w:pPr>
        <w:jc w:val="center"/>
        <w:rPr>
          <w:rFonts w:ascii="Comic Sans MS" w:hAnsi="Comic Sans MS"/>
        </w:rPr>
      </w:pPr>
    </w:p>
    <w:p w14:paraId="22675960" w14:textId="77777777" w:rsidR="00ED26F0" w:rsidRPr="00133FC4" w:rsidRDefault="00ED26F0">
      <w:pPr>
        <w:rPr>
          <w:rFonts w:ascii="Comic Sans MS" w:hAnsi="Comic Sans MS"/>
        </w:rPr>
      </w:pPr>
    </w:p>
    <w:sectPr w:rsidR="00ED26F0" w:rsidRPr="00133FC4" w:rsidSect="00C75DB1">
      <w:footerReference w:type="default" r:id="rId15"/>
      <w:head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27ECA" w14:textId="77777777" w:rsidR="00F8524F" w:rsidRDefault="00F8524F" w:rsidP="00C75DB1">
      <w:pPr>
        <w:spacing w:after="0" w:line="240" w:lineRule="auto"/>
      </w:pPr>
      <w:r>
        <w:separator/>
      </w:r>
    </w:p>
  </w:endnote>
  <w:endnote w:type="continuationSeparator" w:id="0">
    <w:p w14:paraId="11C4F335" w14:textId="77777777" w:rsidR="00F8524F" w:rsidRDefault="00F8524F" w:rsidP="00C75DB1">
      <w:pPr>
        <w:spacing w:after="0" w:line="240" w:lineRule="auto"/>
      </w:pPr>
      <w:r>
        <w:continuationSeparator/>
      </w:r>
    </w:p>
  </w:endnote>
  <w:endnote w:type="continuationNotice" w:id="1">
    <w:p w14:paraId="297D5CF2" w14:textId="77777777" w:rsidR="00F8524F" w:rsidRDefault="00F852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6219"/>
      <w:docPartObj>
        <w:docPartGallery w:val="Page Numbers (Bottom of Page)"/>
        <w:docPartUnique/>
      </w:docPartObj>
    </w:sdtPr>
    <w:sdtContent>
      <w:p w14:paraId="52C67FA9" w14:textId="77777777" w:rsidR="00BC6584" w:rsidRDefault="00BC6584">
        <w:pPr>
          <w:pStyle w:val="Bunntekst"/>
          <w:jc w:val="right"/>
        </w:pPr>
        <w:r>
          <w:fldChar w:fldCharType="begin"/>
        </w:r>
        <w:r>
          <w:instrText>PAGE   \* MERGEFORMAT</w:instrText>
        </w:r>
        <w:r>
          <w:fldChar w:fldCharType="separate"/>
        </w:r>
        <w:r w:rsidRPr="00D373D2">
          <w:rPr>
            <w:noProof/>
            <w:lang w:val="nb-NO"/>
          </w:rPr>
          <w:t>27</w:t>
        </w:r>
        <w:r>
          <w:fldChar w:fldCharType="end"/>
        </w:r>
      </w:p>
    </w:sdtContent>
  </w:sdt>
  <w:p w14:paraId="241C4AD8" w14:textId="77777777" w:rsidR="00BC6584" w:rsidRDefault="00BC658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B8328" w14:textId="77777777" w:rsidR="00F8524F" w:rsidRDefault="00F8524F" w:rsidP="00C75DB1">
      <w:pPr>
        <w:spacing w:after="0" w:line="240" w:lineRule="auto"/>
      </w:pPr>
      <w:r>
        <w:separator/>
      </w:r>
    </w:p>
  </w:footnote>
  <w:footnote w:type="continuationSeparator" w:id="0">
    <w:p w14:paraId="2C759A42" w14:textId="77777777" w:rsidR="00F8524F" w:rsidRDefault="00F8524F" w:rsidP="00C75DB1">
      <w:pPr>
        <w:spacing w:after="0" w:line="240" w:lineRule="auto"/>
      </w:pPr>
      <w:r>
        <w:continuationSeparator/>
      </w:r>
    </w:p>
  </w:footnote>
  <w:footnote w:type="continuationNotice" w:id="1">
    <w:p w14:paraId="7187ED7C" w14:textId="77777777" w:rsidR="00F8524F" w:rsidRDefault="00F852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DC12" w14:textId="77777777" w:rsidR="00BC6584" w:rsidRDefault="00BC6584">
    <w:pPr>
      <w:pStyle w:val="Topptekst"/>
    </w:pPr>
  </w:p>
  <w:p w14:paraId="157C6799" w14:textId="77777777" w:rsidR="00BC6584" w:rsidRDefault="00BC658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43E53"/>
    <w:multiLevelType w:val="multilevel"/>
    <w:tmpl w:val="81EC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E400E"/>
    <w:multiLevelType w:val="hybridMultilevel"/>
    <w:tmpl w:val="0D188F2A"/>
    <w:lvl w:ilvl="0" w:tplc="55703C48">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21FC7F2E"/>
    <w:multiLevelType w:val="hybridMultilevel"/>
    <w:tmpl w:val="88FCC7BE"/>
    <w:lvl w:ilvl="0" w:tplc="E438E16C">
      <w:start w:val="2"/>
      <w:numFmt w:val="bullet"/>
      <w:lvlText w:val=""/>
      <w:lvlJc w:val="left"/>
      <w:pPr>
        <w:ind w:left="720" w:hanging="360"/>
      </w:pPr>
      <w:rPr>
        <w:rFonts w:ascii="Symbol" w:eastAsiaTheme="majorEastAsia" w:hAnsi="Symbol" w:cstheme="majorBidi" w:hint="default"/>
        <w:b w:val="0"/>
        <w:sz w:val="20"/>
        <w:u w:val="no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48E0D79"/>
    <w:multiLevelType w:val="hybridMultilevel"/>
    <w:tmpl w:val="665060E0"/>
    <w:lvl w:ilvl="0" w:tplc="C0C48F48">
      <w:start w:val="1"/>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4D1805"/>
    <w:multiLevelType w:val="hybridMultilevel"/>
    <w:tmpl w:val="F38A9E64"/>
    <w:lvl w:ilvl="0" w:tplc="F8603AD2">
      <w:start w:val="1"/>
      <w:numFmt w:val="bullet"/>
      <w:lvlText w:val="-"/>
      <w:lvlJc w:val="left"/>
      <w:pPr>
        <w:ind w:left="720" w:hanging="360"/>
      </w:pPr>
      <w:rPr>
        <w:rFonts w:ascii="Calibri" w:eastAsiaTheme="minorHAnsi" w:hAnsi="Calibri" w:cs="Calibr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358E5017"/>
    <w:multiLevelType w:val="hybridMultilevel"/>
    <w:tmpl w:val="C43E0960"/>
    <w:lvl w:ilvl="0" w:tplc="8FBA3FA4">
      <w:start w:val="5"/>
      <w:numFmt w:val="bullet"/>
      <w:lvlText w:val="-"/>
      <w:lvlJc w:val="left"/>
      <w:pPr>
        <w:ind w:left="720" w:hanging="360"/>
      </w:pPr>
      <w:rPr>
        <w:rFonts w:ascii="Comic Sans MS" w:eastAsiaTheme="minorHAns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36093F25"/>
    <w:multiLevelType w:val="singleLevel"/>
    <w:tmpl w:val="5328783E"/>
    <w:lvl w:ilvl="0">
      <w:numFmt w:val="bullet"/>
      <w:lvlText w:val="-"/>
      <w:lvlJc w:val="left"/>
      <w:pPr>
        <w:tabs>
          <w:tab w:val="num" w:pos="1080"/>
        </w:tabs>
        <w:ind w:left="1080" w:hanging="360"/>
      </w:pPr>
      <w:rPr>
        <w:rFonts w:ascii="Times New Roman" w:hAnsi="Times New Roman" w:cs="Times New Roman" w:hint="default"/>
      </w:rPr>
    </w:lvl>
  </w:abstractNum>
  <w:abstractNum w:abstractNumId="7" w15:restartNumberingAfterBreak="0">
    <w:nsid w:val="3CFA740F"/>
    <w:multiLevelType w:val="singleLevel"/>
    <w:tmpl w:val="732252FA"/>
    <w:lvl w:ilvl="0">
      <w:numFmt w:val="bullet"/>
      <w:lvlText w:val="-"/>
      <w:lvlJc w:val="left"/>
      <w:pPr>
        <w:tabs>
          <w:tab w:val="num" w:pos="1080"/>
        </w:tabs>
        <w:ind w:left="1080" w:hanging="360"/>
      </w:pPr>
      <w:rPr>
        <w:rFonts w:ascii="Times New Roman" w:hAnsi="Times New Roman" w:cs="Times New Roman" w:hint="default"/>
      </w:rPr>
    </w:lvl>
  </w:abstractNum>
  <w:abstractNum w:abstractNumId="8" w15:restartNumberingAfterBreak="0">
    <w:nsid w:val="3DAA6B1F"/>
    <w:multiLevelType w:val="hybridMultilevel"/>
    <w:tmpl w:val="849A7E46"/>
    <w:lvl w:ilvl="0" w:tplc="7CE011EA">
      <w:start w:val="5"/>
      <w:numFmt w:val="bullet"/>
      <w:lvlText w:val="-"/>
      <w:lvlJc w:val="left"/>
      <w:pPr>
        <w:ind w:left="720" w:hanging="360"/>
      </w:pPr>
      <w:rPr>
        <w:rFonts w:ascii="Comic Sans MS" w:eastAsia="Calibr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445B0B47"/>
    <w:multiLevelType w:val="multilevel"/>
    <w:tmpl w:val="85B60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3E61D5"/>
    <w:multiLevelType w:val="singleLevel"/>
    <w:tmpl w:val="DC74DD8C"/>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FCE6966"/>
    <w:multiLevelType w:val="hybridMultilevel"/>
    <w:tmpl w:val="41920FD6"/>
    <w:lvl w:ilvl="0" w:tplc="10642D24">
      <w:numFmt w:val="bullet"/>
      <w:lvlText w:val="-"/>
      <w:lvlJc w:val="left"/>
      <w:pPr>
        <w:ind w:left="720" w:hanging="360"/>
      </w:pPr>
      <w:rPr>
        <w:rFonts w:ascii="Comic Sans MS" w:eastAsiaTheme="minorHAns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502C7CA2"/>
    <w:multiLevelType w:val="hybridMultilevel"/>
    <w:tmpl w:val="1BA28EE6"/>
    <w:lvl w:ilvl="0" w:tplc="8A4882EC">
      <w:numFmt w:val="bullet"/>
      <w:lvlText w:val="-"/>
      <w:lvlJc w:val="left"/>
      <w:pPr>
        <w:ind w:left="1080" w:hanging="360"/>
      </w:pPr>
      <w:rPr>
        <w:rFonts w:ascii="Comic Sans MS" w:eastAsia="Times New Roman" w:hAnsi="Comic Sans MS"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51BA08DB"/>
    <w:multiLevelType w:val="hybridMultilevel"/>
    <w:tmpl w:val="E1BC6EAE"/>
    <w:lvl w:ilvl="0" w:tplc="D67CE0B4">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182EEC"/>
    <w:multiLevelType w:val="hybridMultilevel"/>
    <w:tmpl w:val="8CEA56E0"/>
    <w:lvl w:ilvl="0" w:tplc="D10C2F0E">
      <w:numFmt w:val="bullet"/>
      <w:lvlText w:val="-"/>
      <w:lvlJc w:val="left"/>
      <w:pPr>
        <w:ind w:left="720" w:hanging="360"/>
      </w:pPr>
      <w:rPr>
        <w:rFonts w:ascii="Comic Sans MS" w:eastAsia="Calibr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6269250C"/>
    <w:multiLevelType w:val="hybridMultilevel"/>
    <w:tmpl w:val="44AE2240"/>
    <w:lvl w:ilvl="0" w:tplc="0814000F">
      <w:start w:val="1"/>
      <w:numFmt w:val="decimal"/>
      <w:lvlText w:val="%1."/>
      <w:lvlJc w:val="left"/>
      <w:pPr>
        <w:ind w:left="720"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6" w15:restartNumberingAfterBreak="0">
    <w:nsid w:val="65507FB5"/>
    <w:multiLevelType w:val="hybridMultilevel"/>
    <w:tmpl w:val="C69861A0"/>
    <w:lvl w:ilvl="0" w:tplc="0814000F">
      <w:start w:val="1"/>
      <w:numFmt w:val="decimal"/>
      <w:lvlText w:val="%1."/>
      <w:lvlJc w:val="left"/>
      <w:pPr>
        <w:ind w:left="643"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7" w15:restartNumberingAfterBreak="0">
    <w:nsid w:val="66ED5374"/>
    <w:multiLevelType w:val="hybridMultilevel"/>
    <w:tmpl w:val="AC408DA4"/>
    <w:lvl w:ilvl="0" w:tplc="6FA21B88">
      <w:start w:val="23"/>
      <w:numFmt w:val="bullet"/>
      <w:lvlText w:val="-"/>
      <w:lvlJc w:val="left"/>
      <w:pPr>
        <w:ind w:left="720" w:hanging="360"/>
      </w:pPr>
      <w:rPr>
        <w:rFonts w:ascii="Comic Sans MS" w:eastAsiaTheme="minorHAnsi" w:hAnsi="Comic Sans MS"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69B76326"/>
    <w:multiLevelType w:val="hybridMultilevel"/>
    <w:tmpl w:val="C0F05B3C"/>
    <w:lvl w:ilvl="0" w:tplc="C1C669B6">
      <w:start w:val="5"/>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6B4041AA"/>
    <w:multiLevelType w:val="hybridMultilevel"/>
    <w:tmpl w:val="E418F950"/>
    <w:lvl w:ilvl="0" w:tplc="D7545BEC">
      <w:numFmt w:val="bullet"/>
      <w:lvlText w:val="-"/>
      <w:lvlJc w:val="left"/>
      <w:pPr>
        <w:ind w:left="720" w:hanging="360"/>
      </w:pPr>
      <w:rPr>
        <w:rFonts w:ascii="Comic Sans MS" w:eastAsia="Calibri" w:hAnsi="Comic Sans MS" w:cs="Times New Roman" w:hint="default"/>
        <w:sz w:val="2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0EA0124"/>
    <w:multiLevelType w:val="hybridMultilevel"/>
    <w:tmpl w:val="317CA95E"/>
    <w:lvl w:ilvl="0" w:tplc="249CE26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1C30302"/>
    <w:multiLevelType w:val="multilevel"/>
    <w:tmpl w:val="35AC8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501009"/>
    <w:multiLevelType w:val="multilevel"/>
    <w:tmpl w:val="C74C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1839732">
    <w:abstractNumId w:val="15"/>
  </w:num>
  <w:num w:numId="2" w16cid:durableId="857355041">
    <w:abstractNumId w:val="4"/>
  </w:num>
  <w:num w:numId="3" w16cid:durableId="256906057">
    <w:abstractNumId w:val="13"/>
  </w:num>
  <w:num w:numId="4" w16cid:durableId="1379696452">
    <w:abstractNumId w:val="16"/>
  </w:num>
  <w:num w:numId="5" w16cid:durableId="1380279691">
    <w:abstractNumId w:val="8"/>
  </w:num>
  <w:num w:numId="6" w16cid:durableId="1551502219">
    <w:abstractNumId w:val="19"/>
  </w:num>
  <w:num w:numId="7" w16cid:durableId="644429573">
    <w:abstractNumId w:val="14"/>
  </w:num>
  <w:num w:numId="8" w16cid:durableId="218322523">
    <w:abstractNumId w:val="21"/>
  </w:num>
  <w:num w:numId="9" w16cid:durableId="683552609">
    <w:abstractNumId w:val="7"/>
  </w:num>
  <w:num w:numId="10" w16cid:durableId="1684161287">
    <w:abstractNumId w:val="6"/>
  </w:num>
  <w:num w:numId="11" w16cid:durableId="742725916">
    <w:abstractNumId w:val="17"/>
  </w:num>
  <w:num w:numId="12" w16cid:durableId="640768162">
    <w:abstractNumId w:val="20"/>
  </w:num>
  <w:num w:numId="13" w16cid:durableId="1347364844">
    <w:abstractNumId w:val="1"/>
  </w:num>
  <w:num w:numId="14" w16cid:durableId="834805422">
    <w:abstractNumId w:val="12"/>
  </w:num>
  <w:num w:numId="15" w16cid:durableId="1655793435">
    <w:abstractNumId w:val="10"/>
  </w:num>
  <w:num w:numId="16" w16cid:durableId="1413548867">
    <w:abstractNumId w:val="18"/>
  </w:num>
  <w:num w:numId="17" w16cid:durableId="2078362387">
    <w:abstractNumId w:val="11"/>
  </w:num>
  <w:num w:numId="18" w16cid:durableId="623389955">
    <w:abstractNumId w:val="5"/>
  </w:num>
  <w:num w:numId="19" w16cid:durableId="323707799">
    <w:abstractNumId w:val="3"/>
  </w:num>
  <w:num w:numId="20" w16cid:durableId="1252395077">
    <w:abstractNumId w:val="2"/>
  </w:num>
  <w:num w:numId="21" w16cid:durableId="947472005">
    <w:abstractNumId w:val="0"/>
  </w:num>
  <w:num w:numId="22" w16cid:durableId="1619679422">
    <w:abstractNumId w:val="22"/>
  </w:num>
  <w:num w:numId="23" w16cid:durableId="19449908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4"/>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29A"/>
    <w:rsid w:val="00000486"/>
    <w:rsid w:val="000009AF"/>
    <w:rsid w:val="00001BD6"/>
    <w:rsid w:val="000025AE"/>
    <w:rsid w:val="000027B8"/>
    <w:rsid w:val="00004DC3"/>
    <w:rsid w:val="00005BFB"/>
    <w:rsid w:val="00007B4A"/>
    <w:rsid w:val="00010488"/>
    <w:rsid w:val="00012304"/>
    <w:rsid w:val="0001253C"/>
    <w:rsid w:val="0001355C"/>
    <w:rsid w:val="00014136"/>
    <w:rsid w:val="00016EFB"/>
    <w:rsid w:val="00017313"/>
    <w:rsid w:val="00017487"/>
    <w:rsid w:val="00017934"/>
    <w:rsid w:val="00020047"/>
    <w:rsid w:val="000201DB"/>
    <w:rsid w:val="0002039F"/>
    <w:rsid w:val="0002054E"/>
    <w:rsid w:val="00021C3B"/>
    <w:rsid w:val="00023279"/>
    <w:rsid w:val="000252DD"/>
    <w:rsid w:val="00026375"/>
    <w:rsid w:val="0002647D"/>
    <w:rsid w:val="00027232"/>
    <w:rsid w:val="0002730E"/>
    <w:rsid w:val="000301CE"/>
    <w:rsid w:val="00030B83"/>
    <w:rsid w:val="0003212B"/>
    <w:rsid w:val="0003220B"/>
    <w:rsid w:val="00032519"/>
    <w:rsid w:val="000331E5"/>
    <w:rsid w:val="000358C6"/>
    <w:rsid w:val="00037624"/>
    <w:rsid w:val="00040168"/>
    <w:rsid w:val="0004075F"/>
    <w:rsid w:val="00041153"/>
    <w:rsid w:val="00042739"/>
    <w:rsid w:val="00042F29"/>
    <w:rsid w:val="0004325B"/>
    <w:rsid w:val="00043883"/>
    <w:rsid w:val="00043BA4"/>
    <w:rsid w:val="0004601C"/>
    <w:rsid w:val="00046AFA"/>
    <w:rsid w:val="00047697"/>
    <w:rsid w:val="00047FFC"/>
    <w:rsid w:val="000508C3"/>
    <w:rsid w:val="00050D31"/>
    <w:rsid w:val="00052780"/>
    <w:rsid w:val="000528C2"/>
    <w:rsid w:val="000533EB"/>
    <w:rsid w:val="000534D1"/>
    <w:rsid w:val="00053A34"/>
    <w:rsid w:val="00053E6D"/>
    <w:rsid w:val="00054598"/>
    <w:rsid w:val="00054887"/>
    <w:rsid w:val="0005536D"/>
    <w:rsid w:val="000555E8"/>
    <w:rsid w:val="000556D5"/>
    <w:rsid w:val="00055A85"/>
    <w:rsid w:val="00056C1F"/>
    <w:rsid w:val="000574E0"/>
    <w:rsid w:val="000624B5"/>
    <w:rsid w:val="000648E6"/>
    <w:rsid w:val="00065025"/>
    <w:rsid w:val="00065E1C"/>
    <w:rsid w:val="000667D8"/>
    <w:rsid w:val="00070152"/>
    <w:rsid w:val="0007030D"/>
    <w:rsid w:val="00071894"/>
    <w:rsid w:val="00071EDB"/>
    <w:rsid w:val="00072CB2"/>
    <w:rsid w:val="000734DA"/>
    <w:rsid w:val="000735D1"/>
    <w:rsid w:val="00074DCA"/>
    <w:rsid w:val="00076D25"/>
    <w:rsid w:val="00077E5E"/>
    <w:rsid w:val="000802CD"/>
    <w:rsid w:val="000808E3"/>
    <w:rsid w:val="00084AD5"/>
    <w:rsid w:val="00085A65"/>
    <w:rsid w:val="00085BED"/>
    <w:rsid w:val="00085C0F"/>
    <w:rsid w:val="0008673F"/>
    <w:rsid w:val="00086A2D"/>
    <w:rsid w:val="00086A6B"/>
    <w:rsid w:val="00087668"/>
    <w:rsid w:val="0009008E"/>
    <w:rsid w:val="0009046C"/>
    <w:rsid w:val="00091355"/>
    <w:rsid w:val="00091D77"/>
    <w:rsid w:val="00092829"/>
    <w:rsid w:val="00094369"/>
    <w:rsid w:val="000948E4"/>
    <w:rsid w:val="00095A76"/>
    <w:rsid w:val="00096589"/>
    <w:rsid w:val="00097247"/>
    <w:rsid w:val="00097713"/>
    <w:rsid w:val="00097ACC"/>
    <w:rsid w:val="000A009E"/>
    <w:rsid w:val="000A065B"/>
    <w:rsid w:val="000A0738"/>
    <w:rsid w:val="000A07BC"/>
    <w:rsid w:val="000A0A4D"/>
    <w:rsid w:val="000A0B5F"/>
    <w:rsid w:val="000A0F3C"/>
    <w:rsid w:val="000A275D"/>
    <w:rsid w:val="000A2E53"/>
    <w:rsid w:val="000A34E5"/>
    <w:rsid w:val="000A40EA"/>
    <w:rsid w:val="000A4F1F"/>
    <w:rsid w:val="000A58D1"/>
    <w:rsid w:val="000A68BE"/>
    <w:rsid w:val="000A72B2"/>
    <w:rsid w:val="000B0723"/>
    <w:rsid w:val="000B150D"/>
    <w:rsid w:val="000B1889"/>
    <w:rsid w:val="000B1A7E"/>
    <w:rsid w:val="000B211F"/>
    <w:rsid w:val="000B275D"/>
    <w:rsid w:val="000B2A02"/>
    <w:rsid w:val="000B4ADA"/>
    <w:rsid w:val="000B5680"/>
    <w:rsid w:val="000B5D4B"/>
    <w:rsid w:val="000B64A6"/>
    <w:rsid w:val="000B66B5"/>
    <w:rsid w:val="000B77ED"/>
    <w:rsid w:val="000B78C6"/>
    <w:rsid w:val="000B7CC7"/>
    <w:rsid w:val="000B7FD4"/>
    <w:rsid w:val="000C0367"/>
    <w:rsid w:val="000C0688"/>
    <w:rsid w:val="000C282F"/>
    <w:rsid w:val="000C39EE"/>
    <w:rsid w:val="000C4638"/>
    <w:rsid w:val="000C4839"/>
    <w:rsid w:val="000C4FA8"/>
    <w:rsid w:val="000C6240"/>
    <w:rsid w:val="000C7A8E"/>
    <w:rsid w:val="000D167F"/>
    <w:rsid w:val="000D1BB3"/>
    <w:rsid w:val="000D2011"/>
    <w:rsid w:val="000D2AE3"/>
    <w:rsid w:val="000D34F9"/>
    <w:rsid w:val="000D4BEB"/>
    <w:rsid w:val="000D4C33"/>
    <w:rsid w:val="000D5822"/>
    <w:rsid w:val="000D58B2"/>
    <w:rsid w:val="000D5CCD"/>
    <w:rsid w:val="000D64F7"/>
    <w:rsid w:val="000D7A5D"/>
    <w:rsid w:val="000E003F"/>
    <w:rsid w:val="000E219F"/>
    <w:rsid w:val="000E21F4"/>
    <w:rsid w:val="000E26C7"/>
    <w:rsid w:val="000E2FB2"/>
    <w:rsid w:val="000E3F98"/>
    <w:rsid w:val="000E5584"/>
    <w:rsid w:val="000E5A82"/>
    <w:rsid w:val="000E5FBC"/>
    <w:rsid w:val="000E6F1B"/>
    <w:rsid w:val="000F27B7"/>
    <w:rsid w:val="000F34A0"/>
    <w:rsid w:val="000F48A9"/>
    <w:rsid w:val="000F4AA4"/>
    <w:rsid w:val="000F4E41"/>
    <w:rsid w:val="000F4F3F"/>
    <w:rsid w:val="000F5420"/>
    <w:rsid w:val="000F5661"/>
    <w:rsid w:val="000F5851"/>
    <w:rsid w:val="000F5AEB"/>
    <w:rsid w:val="000F5D06"/>
    <w:rsid w:val="000F6126"/>
    <w:rsid w:val="000F73DA"/>
    <w:rsid w:val="000F7F81"/>
    <w:rsid w:val="001000A6"/>
    <w:rsid w:val="001000E1"/>
    <w:rsid w:val="001001C6"/>
    <w:rsid w:val="00100763"/>
    <w:rsid w:val="00100B60"/>
    <w:rsid w:val="00100FC5"/>
    <w:rsid w:val="001013F0"/>
    <w:rsid w:val="0010175F"/>
    <w:rsid w:val="00102899"/>
    <w:rsid w:val="00102F5F"/>
    <w:rsid w:val="00103048"/>
    <w:rsid w:val="00103EA0"/>
    <w:rsid w:val="00104D09"/>
    <w:rsid w:val="00104D0A"/>
    <w:rsid w:val="001053F4"/>
    <w:rsid w:val="00105DF7"/>
    <w:rsid w:val="001075BE"/>
    <w:rsid w:val="00107C4B"/>
    <w:rsid w:val="00107CDD"/>
    <w:rsid w:val="00107F65"/>
    <w:rsid w:val="001106AF"/>
    <w:rsid w:val="001108C6"/>
    <w:rsid w:val="00111114"/>
    <w:rsid w:val="0011111F"/>
    <w:rsid w:val="00111CEE"/>
    <w:rsid w:val="00112903"/>
    <w:rsid w:val="001136B3"/>
    <w:rsid w:val="00113D83"/>
    <w:rsid w:val="001141F2"/>
    <w:rsid w:val="00115548"/>
    <w:rsid w:val="00115786"/>
    <w:rsid w:val="00115884"/>
    <w:rsid w:val="00115C17"/>
    <w:rsid w:val="0011648A"/>
    <w:rsid w:val="00116A41"/>
    <w:rsid w:val="001172A5"/>
    <w:rsid w:val="00117631"/>
    <w:rsid w:val="00117C07"/>
    <w:rsid w:val="00120577"/>
    <w:rsid w:val="00120990"/>
    <w:rsid w:val="0012111B"/>
    <w:rsid w:val="00121143"/>
    <w:rsid w:val="00121241"/>
    <w:rsid w:val="00121AB4"/>
    <w:rsid w:val="00121BAD"/>
    <w:rsid w:val="00121BEC"/>
    <w:rsid w:val="00121E4A"/>
    <w:rsid w:val="00122BF6"/>
    <w:rsid w:val="00123C4D"/>
    <w:rsid w:val="001249F7"/>
    <w:rsid w:val="00124BFA"/>
    <w:rsid w:val="00125D49"/>
    <w:rsid w:val="00126FC6"/>
    <w:rsid w:val="00127129"/>
    <w:rsid w:val="001279B3"/>
    <w:rsid w:val="00127D9D"/>
    <w:rsid w:val="00130177"/>
    <w:rsid w:val="00130BBA"/>
    <w:rsid w:val="0013121B"/>
    <w:rsid w:val="00131AC7"/>
    <w:rsid w:val="001321CC"/>
    <w:rsid w:val="00132C68"/>
    <w:rsid w:val="00132F20"/>
    <w:rsid w:val="0013394A"/>
    <w:rsid w:val="00133B87"/>
    <w:rsid w:val="00133D88"/>
    <w:rsid w:val="00133FC4"/>
    <w:rsid w:val="0013414B"/>
    <w:rsid w:val="001363A6"/>
    <w:rsid w:val="0013648A"/>
    <w:rsid w:val="00136C15"/>
    <w:rsid w:val="00140B0C"/>
    <w:rsid w:val="0014123A"/>
    <w:rsid w:val="00143B73"/>
    <w:rsid w:val="00143F20"/>
    <w:rsid w:val="00144832"/>
    <w:rsid w:val="00144AF3"/>
    <w:rsid w:val="001451BD"/>
    <w:rsid w:val="001457FF"/>
    <w:rsid w:val="001467A6"/>
    <w:rsid w:val="0014713E"/>
    <w:rsid w:val="00147367"/>
    <w:rsid w:val="0014780A"/>
    <w:rsid w:val="001500A0"/>
    <w:rsid w:val="00152CB5"/>
    <w:rsid w:val="00152E81"/>
    <w:rsid w:val="00153473"/>
    <w:rsid w:val="0015375A"/>
    <w:rsid w:val="00153F87"/>
    <w:rsid w:val="0015420E"/>
    <w:rsid w:val="00154492"/>
    <w:rsid w:val="00155518"/>
    <w:rsid w:val="001556B5"/>
    <w:rsid w:val="00155D01"/>
    <w:rsid w:val="00156263"/>
    <w:rsid w:val="00156AA0"/>
    <w:rsid w:val="00156AFD"/>
    <w:rsid w:val="001615CB"/>
    <w:rsid w:val="001628FD"/>
    <w:rsid w:val="00162C89"/>
    <w:rsid w:val="0016349E"/>
    <w:rsid w:val="00163E43"/>
    <w:rsid w:val="00164B0C"/>
    <w:rsid w:val="00164B9C"/>
    <w:rsid w:val="00165B63"/>
    <w:rsid w:val="001666AC"/>
    <w:rsid w:val="00166807"/>
    <w:rsid w:val="00167413"/>
    <w:rsid w:val="00167779"/>
    <w:rsid w:val="00172C6A"/>
    <w:rsid w:val="001743FA"/>
    <w:rsid w:val="001749B7"/>
    <w:rsid w:val="001755C0"/>
    <w:rsid w:val="00175C7C"/>
    <w:rsid w:val="00176634"/>
    <w:rsid w:val="0017667F"/>
    <w:rsid w:val="00177396"/>
    <w:rsid w:val="00177631"/>
    <w:rsid w:val="00177FE4"/>
    <w:rsid w:val="00180273"/>
    <w:rsid w:val="00181084"/>
    <w:rsid w:val="0018120D"/>
    <w:rsid w:val="00181948"/>
    <w:rsid w:val="00181DA2"/>
    <w:rsid w:val="0018207B"/>
    <w:rsid w:val="001823EA"/>
    <w:rsid w:val="001825E7"/>
    <w:rsid w:val="00182A40"/>
    <w:rsid w:val="00183013"/>
    <w:rsid w:val="00184717"/>
    <w:rsid w:val="00184CF9"/>
    <w:rsid w:val="0018558B"/>
    <w:rsid w:val="00185BFE"/>
    <w:rsid w:val="00186396"/>
    <w:rsid w:val="00187E62"/>
    <w:rsid w:val="00187E71"/>
    <w:rsid w:val="001902B9"/>
    <w:rsid w:val="00191930"/>
    <w:rsid w:val="00192DF1"/>
    <w:rsid w:val="00194CD9"/>
    <w:rsid w:val="00195F38"/>
    <w:rsid w:val="00196357"/>
    <w:rsid w:val="0019758C"/>
    <w:rsid w:val="00197B17"/>
    <w:rsid w:val="00197D33"/>
    <w:rsid w:val="001A0503"/>
    <w:rsid w:val="001A186F"/>
    <w:rsid w:val="001A1ADB"/>
    <w:rsid w:val="001A2155"/>
    <w:rsid w:val="001A2AA0"/>
    <w:rsid w:val="001A3FA4"/>
    <w:rsid w:val="001A433A"/>
    <w:rsid w:val="001A46BF"/>
    <w:rsid w:val="001A5534"/>
    <w:rsid w:val="001A6271"/>
    <w:rsid w:val="001A642C"/>
    <w:rsid w:val="001A6944"/>
    <w:rsid w:val="001A78E2"/>
    <w:rsid w:val="001B0569"/>
    <w:rsid w:val="001B06FA"/>
    <w:rsid w:val="001B0AB4"/>
    <w:rsid w:val="001B0C4C"/>
    <w:rsid w:val="001B1701"/>
    <w:rsid w:val="001B230F"/>
    <w:rsid w:val="001B2F87"/>
    <w:rsid w:val="001B397B"/>
    <w:rsid w:val="001B3AB7"/>
    <w:rsid w:val="001B65C5"/>
    <w:rsid w:val="001B7605"/>
    <w:rsid w:val="001C3696"/>
    <w:rsid w:val="001C5F6C"/>
    <w:rsid w:val="001C5FDD"/>
    <w:rsid w:val="001C6BD6"/>
    <w:rsid w:val="001C70C7"/>
    <w:rsid w:val="001C7613"/>
    <w:rsid w:val="001C79E4"/>
    <w:rsid w:val="001D0C75"/>
    <w:rsid w:val="001D0D72"/>
    <w:rsid w:val="001D19F5"/>
    <w:rsid w:val="001D25F2"/>
    <w:rsid w:val="001D269B"/>
    <w:rsid w:val="001D30C1"/>
    <w:rsid w:val="001D34DA"/>
    <w:rsid w:val="001D382F"/>
    <w:rsid w:val="001D4280"/>
    <w:rsid w:val="001D4A44"/>
    <w:rsid w:val="001D727C"/>
    <w:rsid w:val="001E0054"/>
    <w:rsid w:val="001E2473"/>
    <w:rsid w:val="001E2840"/>
    <w:rsid w:val="001E2FC0"/>
    <w:rsid w:val="001E341B"/>
    <w:rsid w:val="001E364F"/>
    <w:rsid w:val="001E54CB"/>
    <w:rsid w:val="001E5D24"/>
    <w:rsid w:val="001E642F"/>
    <w:rsid w:val="001E6B70"/>
    <w:rsid w:val="001F0130"/>
    <w:rsid w:val="001F0AD9"/>
    <w:rsid w:val="001F1A31"/>
    <w:rsid w:val="001F2EBD"/>
    <w:rsid w:val="001F38C9"/>
    <w:rsid w:val="001F391C"/>
    <w:rsid w:val="001F3D54"/>
    <w:rsid w:val="001F45EC"/>
    <w:rsid w:val="001F574D"/>
    <w:rsid w:val="001F5CD8"/>
    <w:rsid w:val="001F654E"/>
    <w:rsid w:val="00200E2C"/>
    <w:rsid w:val="00201AD3"/>
    <w:rsid w:val="00201E56"/>
    <w:rsid w:val="0020284E"/>
    <w:rsid w:val="00202C69"/>
    <w:rsid w:val="00203142"/>
    <w:rsid w:val="00203D90"/>
    <w:rsid w:val="00205884"/>
    <w:rsid w:val="00206A1E"/>
    <w:rsid w:val="00207019"/>
    <w:rsid w:val="002078B9"/>
    <w:rsid w:val="00212165"/>
    <w:rsid w:val="00212E7B"/>
    <w:rsid w:val="00213645"/>
    <w:rsid w:val="00213730"/>
    <w:rsid w:val="00216B63"/>
    <w:rsid w:val="00217925"/>
    <w:rsid w:val="00221294"/>
    <w:rsid w:val="002219DC"/>
    <w:rsid w:val="0022267E"/>
    <w:rsid w:val="002228D6"/>
    <w:rsid w:val="0022560A"/>
    <w:rsid w:val="00225C0B"/>
    <w:rsid w:val="002308E0"/>
    <w:rsid w:val="00230ED1"/>
    <w:rsid w:val="00231693"/>
    <w:rsid w:val="0023521A"/>
    <w:rsid w:val="002367BA"/>
    <w:rsid w:val="00240260"/>
    <w:rsid w:val="00240C36"/>
    <w:rsid w:val="00240FFE"/>
    <w:rsid w:val="00241865"/>
    <w:rsid w:val="00242AD4"/>
    <w:rsid w:val="00242C26"/>
    <w:rsid w:val="00242EF1"/>
    <w:rsid w:val="0024377A"/>
    <w:rsid w:val="00243880"/>
    <w:rsid w:val="00244116"/>
    <w:rsid w:val="00244325"/>
    <w:rsid w:val="00245251"/>
    <w:rsid w:val="00245C1B"/>
    <w:rsid w:val="00245E65"/>
    <w:rsid w:val="00246F0B"/>
    <w:rsid w:val="00251334"/>
    <w:rsid w:val="0025177E"/>
    <w:rsid w:val="00251E32"/>
    <w:rsid w:val="0025229A"/>
    <w:rsid w:val="002527FB"/>
    <w:rsid w:val="00252FA9"/>
    <w:rsid w:val="002533A0"/>
    <w:rsid w:val="00254986"/>
    <w:rsid w:val="00254D6B"/>
    <w:rsid w:val="00254DE4"/>
    <w:rsid w:val="00254F16"/>
    <w:rsid w:val="00255AC4"/>
    <w:rsid w:val="002562DD"/>
    <w:rsid w:val="0025754E"/>
    <w:rsid w:val="00257781"/>
    <w:rsid w:val="002608D9"/>
    <w:rsid w:val="00260D7C"/>
    <w:rsid w:val="002612A0"/>
    <w:rsid w:val="00263E56"/>
    <w:rsid w:val="002645E1"/>
    <w:rsid w:val="0026477A"/>
    <w:rsid w:val="002653C3"/>
    <w:rsid w:val="00266437"/>
    <w:rsid w:val="00266964"/>
    <w:rsid w:val="00266F7A"/>
    <w:rsid w:val="002676B9"/>
    <w:rsid w:val="00267DD3"/>
    <w:rsid w:val="00270003"/>
    <w:rsid w:val="0027162C"/>
    <w:rsid w:val="0027228C"/>
    <w:rsid w:val="00272E45"/>
    <w:rsid w:val="00272FE3"/>
    <w:rsid w:val="002730EC"/>
    <w:rsid w:val="00273635"/>
    <w:rsid w:val="00274024"/>
    <w:rsid w:val="0027404F"/>
    <w:rsid w:val="00274725"/>
    <w:rsid w:val="0027611A"/>
    <w:rsid w:val="002762A9"/>
    <w:rsid w:val="002779F0"/>
    <w:rsid w:val="00277A3C"/>
    <w:rsid w:val="0028093B"/>
    <w:rsid w:val="00280B5B"/>
    <w:rsid w:val="0028130D"/>
    <w:rsid w:val="002813E2"/>
    <w:rsid w:val="002830CC"/>
    <w:rsid w:val="00284106"/>
    <w:rsid w:val="002876E1"/>
    <w:rsid w:val="00293757"/>
    <w:rsid w:val="0029386D"/>
    <w:rsid w:val="00293D78"/>
    <w:rsid w:val="002942AE"/>
    <w:rsid w:val="00294581"/>
    <w:rsid w:val="002957B8"/>
    <w:rsid w:val="0029587B"/>
    <w:rsid w:val="00295DA0"/>
    <w:rsid w:val="002962F8"/>
    <w:rsid w:val="0029711C"/>
    <w:rsid w:val="00297C57"/>
    <w:rsid w:val="002A084E"/>
    <w:rsid w:val="002A0CFF"/>
    <w:rsid w:val="002A16D9"/>
    <w:rsid w:val="002A2BFA"/>
    <w:rsid w:val="002A31F8"/>
    <w:rsid w:val="002A3224"/>
    <w:rsid w:val="002A3AF8"/>
    <w:rsid w:val="002A3C46"/>
    <w:rsid w:val="002A45FB"/>
    <w:rsid w:val="002A4660"/>
    <w:rsid w:val="002A511B"/>
    <w:rsid w:val="002A54EF"/>
    <w:rsid w:val="002A56D9"/>
    <w:rsid w:val="002A6A8E"/>
    <w:rsid w:val="002A701A"/>
    <w:rsid w:val="002B08E6"/>
    <w:rsid w:val="002B1FC1"/>
    <w:rsid w:val="002B3BED"/>
    <w:rsid w:val="002B43EC"/>
    <w:rsid w:val="002B443C"/>
    <w:rsid w:val="002B4C6D"/>
    <w:rsid w:val="002B50AF"/>
    <w:rsid w:val="002B539D"/>
    <w:rsid w:val="002B73E0"/>
    <w:rsid w:val="002C0281"/>
    <w:rsid w:val="002C1E5F"/>
    <w:rsid w:val="002C2165"/>
    <w:rsid w:val="002C21A1"/>
    <w:rsid w:val="002C2DF1"/>
    <w:rsid w:val="002C2E8F"/>
    <w:rsid w:val="002C3476"/>
    <w:rsid w:val="002C354C"/>
    <w:rsid w:val="002C3CB1"/>
    <w:rsid w:val="002C3E61"/>
    <w:rsid w:val="002C4103"/>
    <w:rsid w:val="002C462E"/>
    <w:rsid w:val="002C5130"/>
    <w:rsid w:val="002C528B"/>
    <w:rsid w:val="002C6116"/>
    <w:rsid w:val="002C6B09"/>
    <w:rsid w:val="002C7302"/>
    <w:rsid w:val="002C740F"/>
    <w:rsid w:val="002D2496"/>
    <w:rsid w:val="002D2A85"/>
    <w:rsid w:val="002D2BEF"/>
    <w:rsid w:val="002D323B"/>
    <w:rsid w:val="002D3F6D"/>
    <w:rsid w:val="002D4672"/>
    <w:rsid w:val="002D59B0"/>
    <w:rsid w:val="002E00AE"/>
    <w:rsid w:val="002E01F6"/>
    <w:rsid w:val="002E0BEE"/>
    <w:rsid w:val="002E137F"/>
    <w:rsid w:val="002E1404"/>
    <w:rsid w:val="002E1BD5"/>
    <w:rsid w:val="002E2D4C"/>
    <w:rsid w:val="002E3B4A"/>
    <w:rsid w:val="002E4104"/>
    <w:rsid w:val="002E41B0"/>
    <w:rsid w:val="002E5575"/>
    <w:rsid w:val="002E6E0B"/>
    <w:rsid w:val="002E6E19"/>
    <w:rsid w:val="002F043E"/>
    <w:rsid w:val="002F05A2"/>
    <w:rsid w:val="002F0E32"/>
    <w:rsid w:val="002F11A1"/>
    <w:rsid w:val="002F204C"/>
    <w:rsid w:val="002F2C66"/>
    <w:rsid w:val="002F334E"/>
    <w:rsid w:val="002F404B"/>
    <w:rsid w:val="002F444E"/>
    <w:rsid w:val="002F47C2"/>
    <w:rsid w:val="002F4D14"/>
    <w:rsid w:val="002F5BAF"/>
    <w:rsid w:val="002F5BCC"/>
    <w:rsid w:val="002F6DCD"/>
    <w:rsid w:val="002F71E8"/>
    <w:rsid w:val="002F749D"/>
    <w:rsid w:val="002F78CF"/>
    <w:rsid w:val="002F7947"/>
    <w:rsid w:val="002F79A2"/>
    <w:rsid w:val="002F7EB3"/>
    <w:rsid w:val="0030067A"/>
    <w:rsid w:val="00300826"/>
    <w:rsid w:val="00300C30"/>
    <w:rsid w:val="00300DB2"/>
    <w:rsid w:val="00302848"/>
    <w:rsid w:val="00302DC7"/>
    <w:rsid w:val="00303364"/>
    <w:rsid w:val="0030520A"/>
    <w:rsid w:val="00306CDB"/>
    <w:rsid w:val="00307274"/>
    <w:rsid w:val="00307622"/>
    <w:rsid w:val="00307875"/>
    <w:rsid w:val="003100DB"/>
    <w:rsid w:val="0031048B"/>
    <w:rsid w:val="00310517"/>
    <w:rsid w:val="00310F09"/>
    <w:rsid w:val="0031220C"/>
    <w:rsid w:val="00313092"/>
    <w:rsid w:val="0031397A"/>
    <w:rsid w:val="00313B0E"/>
    <w:rsid w:val="00313BEC"/>
    <w:rsid w:val="00314CEC"/>
    <w:rsid w:val="003206C2"/>
    <w:rsid w:val="00320E97"/>
    <w:rsid w:val="003211D1"/>
    <w:rsid w:val="00323EF2"/>
    <w:rsid w:val="00324662"/>
    <w:rsid w:val="00324757"/>
    <w:rsid w:val="00326EB3"/>
    <w:rsid w:val="0032720D"/>
    <w:rsid w:val="00327F9E"/>
    <w:rsid w:val="003307A3"/>
    <w:rsid w:val="003319D3"/>
    <w:rsid w:val="00331D4C"/>
    <w:rsid w:val="003331DE"/>
    <w:rsid w:val="00333919"/>
    <w:rsid w:val="00334134"/>
    <w:rsid w:val="00335ADE"/>
    <w:rsid w:val="00335D7F"/>
    <w:rsid w:val="003378F9"/>
    <w:rsid w:val="0034165F"/>
    <w:rsid w:val="003422E0"/>
    <w:rsid w:val="00343798"/>
    <w:rsid w:val="003446E4"/>
    <w:rsid w:val="003447C5"/>
    <w:rsid w:val="00344A92"/>
    <w:rsid w:val="003455EC"/>
    <w:rsid w:val="00346542"/>
    <w:rsid w:val="00346897"/>
    <w:rsid w:val="0034692D"/>
    <w:rsid w:val="003471B7"/>
    <w:rsid w:val="00350C53"/>
    <w:rsid w:val="003511F6"/>
    <w:rsid w:val="0035173D"/>
    <w:rsid w:val="003527A4"/>
    <w:rsid w:val="00353479"/>
    <w:rsid w:val="00353513"/>
    <w:rsid w:val="00353C73"/>
    <w:rsid w:val="003542B2"/>
    <w:rsid w:val="00354A67"/>
    <w:rsid w:val="0035633A"/>
    <w:rsid w:val="00356DA1"/>
    <w:rsid w:val="003576F8"/>
    <w:rsid w:val="00357785"/>
    <w:rsid w:val="00360071"/>
    <w:rsid w:val="00360CB1"/>
    <w:rsid w:val="00360FA1"/>
    <w:rsid w:val="0036193A"/>
    <w:rsid w:val="00361F5B"/>
    <w:rsid w:val="0036305F"/>
    <w:rsid w:val="003638C0"/>
    <w:rsid w:val="00364BE6"/>
    <w:rsid w:val="00364CDE"/>
    <w:rsid w:val="00364D13"/>
    <w:rsid w:val="00365A88"/>
    <w:rsid w:val="00367A7D"/>
    <w:rsid w:val="00367DE2"/>
    <w:rsid w:val="00370641"/>
    <w:rsid w:val="00371879"/>
    <w:rsid w:val="003733F4"/>
    <w:rsid w:val="00374BE4"/>
    <w:rsid w:val="00374D9E"/>
    <w:rsid w:val="00374EBA"/>
    <w:rsid w:val="00375AD7"/>
    <w:rsid w:val="00375BEC"/>
    <w:rsid w:val="0037668A"/>
    <w:rsid w:val="0038151D"/>
    <w:rsid w:val="00384E00"/>
    <w:rsid w:val="00385531"/>
    <w:rsid w:val="00385824"/>
    <w:rsid w:val="0038584F"/>
    <w:rsid w:val="00387F7C"/>
    <w:rsid w:val="00390354"/>
    <w:rsid w:val="003913A9"/>
    <w:rsid w:val="00392580"/>
    <w:rsid w:val="00392661"/>
    <w:rsid w:val="00394E9A"/>
    <w:rsid w:val="00397552"/>
    <w:rsid w:val="0039785A"/>
    <w:rsid w:val="003A03DA"/>
    <w:rsid w:val="003A255C"/>
    <w:rsid w:val="003A291D"/>
    <w:rsid w:val="003A2E0E"/>
    <w:rsid w:val="003A4D58"/>
    <w:rsid w:val="003A5A2B"/>
    <w:rsid w:val="003A5A59"/>
    <w:rsid w:val="003A5C65"/>
    <w:rsid w:val="003A5C98"/>
    <w:rsid w:val="003A5F76"/>
    <w:rsid w:val="003A61E0"/>
    <w:rsid w:val="003A64C6"/>
    <w:rsid w:val="003A6DC3"/>
    <w:rsid w:val="003A6DF1"/>
    <w:rsid w:val="003A71E2"/>
    <w:rsid w:val="003B0B5A"/>
    <w:rsid w:val="003B10E0"/>
    <w:rsid w:val="003B37EF"/>
    <w:rsid w:val="003B3D5E"/>
    <w:rsid w:val="003B3F22"/>
    <w:rsid w:val="003B4A23"/>
    <w:rsid w:val="003B6C82"/>
    <w:rsid w:val="003B79B2"/>
    <w:rsid w:val="003C008B"/>
    <w:rsid w:val="003C052F"/>
    <w:rsid w:val="003C0AD1"/>
    <w:rsid w:val="003C0F96"/>
    <w:rsid w:val="003C200C"/>
    <w:rsid w:val="003C244A"/>
    <w:rsid w:val="003C458A"/>
    <w:rsid w:val="003C5195"/>
    <w:rsid w:val="003C59F9"/>
    <w:rsid w:val="003C64DC"/>
    <w:rsid w:val="003C7F60"/>
    <w:rsid w:val="003D0DE7"/>
    <w:rsid w:val="003D18A2"/>
    <w:rsid w:val="003D1C10"/>
    <w:rsid w:val="003D24CF"/>
    <w:rsid w:val="003D278F"/>
    <w:rsid w:val="003D29AD"/>
    <w:rsid w:val="003D2A4F"/>
    <w:rsid w:val="003D3C37"/>
    <w:rsid w:val="003D4F5F"/>
    <w:rsid w:val="003D5D2B"/>
    <w:rsid w:val="003D5DCF"/>
    <w:rsid w:val="003D63A0"/>
    <w:rsid w:val="003D75F0"/>
    <w:rsid w:val="003D76DA"/>
    <w:rsid w:val="003E0278"/>
    <w:rsid w:val="003E0673"/>
    <w:rsid w:val="003E0BAF"/>
    <w:rsid w:val="003E1835"/>
    <w:rsid w:val="003E1FD0"/>
    <w:rsid w:val="003E2ED5"/>
    <w:rsid w:val="003E4299"/>
    <w:rsid w:val="003E4CDD"/>
    <w:rsid w:val="003E4D37"/>
    <w:rsid w:val="003E589F"/>
    <w:rsid w:val="003E60D8"/>
    <w:rsid w:val="003E681C"/>
    <w:rsid w:val="003F03D2"/>
    <w:rsid w:val="003F0BD0"/>
    <w:rsid w:val="003F0F0D"/>
    <w:rsid w:val="003F1124"/>
    <w:rsid w:val="003F1332"/>
    <w:rsid w:val="003F13FB"/>
    <w:rsid w:val="003F1535"/>
    <w:rsid w:val="003F196D"/>
    <w:rsid w:val="003F26AB"/>
    <w:rsid w:val="003F2F91"/>
    <w:rsid w:val="003F30BB"/>
    <w:rsid w:val="003F37F9"/>
    <w:rsid w:val="003F3F87"/>
    <w:rsid w:val="003F4679"/>
    <w:rsid w:val="003F495D"/>
    <w:rsid w:val="003F4B16"/>
    <w:rsid w:val="003F4DB8"/>
    <w:rsid w:val="003F606F"/>
    <w:rsid w:val="003F6380"/>
    <w:rsid w:val="003F7636"/>
    <w:rsid w:val="00400198"/>
    <w:rsid w:val="00403341"/>
    <w:rsid w:val="004035A6"/>
    <w:rsid w:val="0040394E"/>
    <w:rsid w:val="00405E66"/>
    <w:rsid w:val="004066E7"/>
    <w:rsid w:val="00407077"/>
    <w:rsid w:val="00410062"/>
    <w:rsid w:val="00411922"/>
    <w:rsid w:val="0041208F"/>
    <w:rsid w:val="0041275D"/>
    <w:rsid w:val="00414A65"/>
    <w:rsid w:val="004150C5"/>
    <w:rsid w:val="0041539F"/>
    <w:rsid w:val="00415478"/>
    <w:rsid w:val="00415555"/>
    <w:rsid w:val="00415801"/>
    <w:rsid w:val="00415DA3"/>
    <w:rsid w:val="00416FEC"/>
    <w:rsid w:val="00417349"/>
    <w:rsid w:val="00417677"/>
    <w:rsid w:val="00421091"/>
    <w:rsid w:val="004214E9"/>
    <w:rsid w:val="00421E52"/>
    <w:rsid w:val="00422097"/>
    <w:rsid w:val="004233F7"/>
    <w:rsid w:val="00424D94"/>
    <w:rsid w:val="00425382"/>
    <w:rsid w:val="00425A47"/>
    <w:rsid w:val="004273D7"/>
    <w:rsid w:val="004309F3"/>
    <w:rsid w:val="00430ACE"/>
    <w:rsid w:val="004311FF"/>
    <w:rsid w:val="00431549"/>
    <w:rsid w:val="00431835"/>
    <w:rsid w:val="00432159"/>
    <w:rsid w:val="00432333"/>
    <w:rsid w:val="004340EC"/>
    <w:rsid w:val="00434E63"/>
    <w:rsid w:val="004357E4"/>
    <w:rsid w:val="00435FDE"/>
    <w:rsid w:val="0043730F"/>
    <w:rsid w:val="004403B9"/>
    <w:rsid w:val="004408A6"/>
    <w:rsid w:val="00440E9E"/>
    <w:rsid w:val="00441065"/>
    <w:rsid w:val="004415D5"/>
    <w:rsid w:val="004426EC"/>
    <w:rsid w:val="004431BC"/>
    <w:rsid w:val="004433CA"/>
    <w:rsid w:val="00444AA9"/>
    <w:rsid w:val="004450BC"/>
    <w:rsid w:val="00445567"/>
    <w:rsid w:val="00445F72"/>
    <w:rsid w:val="004467E2"/>
    <w:rsid w:val="00446E9F"/>
    <w:rsid w:val="00446F09"/>
    <w:rsid w:val="00447115"/>
    <w:rsid w:val="0044759E"/>
    <w:rsid w:val="00447609"/>
    <w:rsid w:val="004518C9"/>
    <w:rsid w:val="00452A66"/>
    <w:rsid w:val="00452C16"/>
    <w:rsid w:val="0045304F"/>
    <w:rsid w:val="00453E77"/>
    <w:rsid w:val="00453E85"/>
    <w:rsid w:val="00461655"/>
    <w:rsid w:val="00461BAB"/>
    <w:rsid w:val="004629C8"/>
    <w:rsid w:val="00462AC9"/>
    <w:rsid w:val="0046303B"/>
    <w:rsid w:val="0046349C"/>
    <w:rsid w:val="00463B1F"/>
    <w:rsid w:val="0046404F"/>
    <w:rsid w:val="004640FC"/>
    <w:rsid w:val="00465107"/>
    <w:rsid w:val="004653D7"/>
    <w:rsid w:val="00465C48"/>
    <w:rsid w:val="00466799"/>
    <w:rsid w:val="00466B35"/>
    <w:rsid w:val="004715AE"/>
    <w:rsid w:val="00472235"/>
    <w:rsid w:val="004726C0"/>
    <w:rsid w:val="00473C02"/>
    <w:rsid w:val="004741C7"/>
    <w:rsid w:val="00476175"/>
    <w:rsid w:val="00476880"/>
    <w:rsid w:val="00476B96"/>
    <w:rsid w:val="0048060E"/>
    <w:rsid w:val="004809CB"/>
    <w:rsid w:val="004811AD"/>
    <w:rsid w:val="004813A1"/>
    <w:rsid w:val="00481432"/>
    <w:rsid w:val="00481BDB"/>
    <w:rsid w:val="00483785"/>
    <w:rsid w:val="00483B56"/>
    <w:rsid w:val="00485F1A"/>
    <w:rsid w:val="004873DA"/>
    <w:rsid w:val="00487F34"/>
    <w:rsid w:val="00490ADC"/>
    <w:rsid w:val="004930C0"/>
    <w:rsid w:val="00493B96"/>
    <w:rsid w:val="00493FB1"/>
    <w:rsid w:val="004951FD"/>
    <w:rsid w:val="00495935"/>
    <w:rsid w:val="00496816"/>
    <w:rsid w:val="0049780C"/>
    <w:rsid w:val="004A057D"/>
    <w:rsid w:val="004A0AC8"/>
    <w:rsid w:val="004A0E21"/>
    <w:rsid w:val="004A0EBE"/>
    <w:rsid w:val="004A1A58"/>
    <w:rsid w:val="004A24A1"/>
    <w:rsid w:val="004A2552"/>
    <w:rsid w:val="004A273E"/>
    <w:rsid w:val="004A2973"/>
    <w:rsid w:val="004A3510"/>
    <w:rsid w:val="004A3C42"/>
    <w:rsid w:val="004A460B"/>
    <w:rsid w:val="004A4F16"/>
    <w:rsid w:val="004A5845"/>
    <w:rsid w:val="004A5CF7"/>
    <w:rsid w:val="004A5F7F"/>
    <w:rsid w:val="004A6A9F"/>
    <w:rsid w:val="004A7804"/>
    <w:rsid w:val="004A78B4"/>
    <w:rsid w:val="004A7AD8"/>
    <w:rsid w:val="004B27C2"/>
    <w:rsid w:val="004B2927"/>
    <w:rsid w:val="004B2E27"/>
    <w:rsid w:val="004B360F"/>
    <w:rsid w:val="004B3BEE"/>
    <w:rsid w:val="004B59C5"/>
    <w:rsid w:val="004B7869"/>
    <w:rsid w:val="004C0642"/>
    <w:rsid w:val="004C0944"/>
    <w:rsid w:val="004C18EE"/>
    <w:rsid w:val="004C2AB7"/>
    <w:rsid w:val="004C423B"/>
    <w:rsid w:val="004C42AE"/>
    <w:rsid w:val="004C67A3"/>
    <w:rsid w:val="004D03F5"/>
    <w:rsid w:val="004D0BC9"/>
    <w:rsid w:val="004D1453"/>
    <w:rsid w:val="004D1BA9"/>
    <w:rsid w:val="004D30F4"/>
    <w:rsid w:val="004D3397"/>
    <w:rsid w:val="004D3E50"/>
    <w:rsid w:val="004D42CF"/>
    <w:rsid w:val="004D4406"/>
    <w:rsid w:val="004D4541"/>
    <w:rsid w:val="004D5D04"/>
    <w:rsid w:val="004D5DE4"/>
    <w:rsid w:val="004D6046"/>
    <w:rsid w:val="004D694C"/>
    <w:rsid w:val="004D7B8B"/>
    <w:rsid w:val="004D7E20"/>
    <w:rsid w:val="004E00F7"/>
    <w:rsid w:val="004E1D4E"/>
    <w:rsid w:val="004E3D07"/>
    <w:rsid w:val="004E4012"/>
    <w:rsid w:val="004E4400"/>
    <w:rsid w:val="004E5F0E"/>
    <w:rsid w:val="004E7F72"/>
    <w:rsid w:val="004F04D8"/>
    <w:rsid w:val="004F09A6"/>
    <w:rsid w:val="004F1505"/>
    <w:rsid w:val="004F2D2B"/>
    <w:rsid w:val="004F32D7"/>
    <w:rsid w:val="004F4215"/>
    <w:rsid w:val="004F547B"/>
    <w:rsid w:val="004F5A98"/>
    <w:rsid w:val="004F5E6D"/>
    <w:rsid w:val="004F6EFF"/>
    <w:rsid w:val="004F71AC"/>
    <w:rsid w:val="004F733B"/>
    <w:rsid w:val="004F7A28"/>
    <w:rsid w:val="005000BC"/>
    <w:rsid w:val="0050061C"/>
    <w:rsid w:val="00500639"/>
    <w:rsid w:val="00500820"/>
    <w:rsid w:val="00500A80"/>
    <w:rsid w:val="00501BD8"/>
    <w:rsid w:val="00501C1C"/>
    <w:rsid w:val="005029F2"/>
    <w:rsid w:val="00502D7E"/>
    <w:rsid w:val="00503618"/>
    <w:rsid w:val="00505602"/>
    <w:rsid w:val="005056E0"/>
    <w:rsid w:val="00505877"/>
    <w:rsid w:val="0050593B"/>
    <w:rsid w:val="00506245"/>
    <w:rsid w:val="005065E0"/>
    <w:rsid w:val="00506848"/>
    <w:rsid w:val="005068DF"/>
    <w:rsid w:val="00506DC4"/>
    <w:rsid w:val="00506F84"/>
    <w:rsid w:val="00510163"/>
    <w:rsid w:val="005105F8"/>
    <w:rsid w:val="00510A7D"/>
    <w:rsid w:val="00511647"/>
    <w:rsid w:val="00511BD6"/>
    <w:rsid w:val="005129A3"/>
    <w:rsid w:val="00512DBA"/>
    <w:rsid w:val="00516489"/>
    <w:rsid w:val="00517867"/>
    <w:rsid w:val="00520C03"/>
    <w:rsid w:val="0052160F"/>
    <w:rsid w:val="005218E1"/>
    <w:rsid w:val="005224E5"/>
    <w:rsid w:val="005233BA"/>
    <w:rsid w:val="00523575"/>
    <w:rsid w:val="005238DE"/>
    <w:rsid w:val="00525171"/>
    <w:rsid w:val="005266BD"/>
    <w:rsid w:val="00527ED9"/>
    <w:rsid w:val="00531E19"/>
    <w:rsid w:val="00532076"/>
    <w:rsid w:val="0053214C"/>
    <w:rsid w:val="00532732"/>
    <w:rsid w:val="00532BA6"/>
    <w:rsid w:val="0053339C"/>
    <w:rsid w:val="00533C91"/>
    <w:rsid w:val="00534DCF"/>
    <w:rsid w:val="00534E2F"/>
    <w:rsid w:val="00535F7B"/>
    <w:rsid w:val="005365FE"/>
    <w:rsid w:val="005373AA"/>
    <w:rsid w:val="00537FA6"/>
    <w:rsid w:val="00540AE5"/>
    <w:rsid w:val="0054198B"/>
    <w:rsid w:val="00542E6F"/>
    <w:rsid w:val="00542E7E"/>
    <w:rsid w:val="00543051"/>
    <w:rsid w:val="00544762"/>
    <w:rsid w:val="005454A6"/>
    <w:rsid w:val="00545D80"/>
    <w:rsid w:val="00546001"/>
    <w:rsid w:val="00546CC8"/>
    <w:rsid w:val="00546CE7"/>
    <w:rsid w:val="00547035"/>
    <w:rsid w:val="0054756F"/>
    <w:rsid w:val="00547635"/>
    <w:rsid w:val="00547E4F"/>
    <w:rsid w:val="0055137D"/>
    <w:rsid w:val="0055158C"/>
    <w:rsid w:val="005515AE"/>
    <w:rsid w:val="0055171A"/>
    <w:rsid w:val="005526B8"/>
    <w:rsid w:val="005539A9"/>
    <w:rsid w:val="00553CB1"/>
    <w:rsid w:val="005542E4"/>
    <w:rsid w:val="005544C6"/>
    <w:rsid w:val="00555359"/>
    <w:rsid w:val="00555791"/>
    <w:rsid w:val="005558FE"/>
    <w:rsid w:val="00555C93"/>
    <w:rsid w:val="00555F8E"/>
    <w:rsid w:val="00557464"/>
    <w:rsid w:val="005574BF"/>
    <w:rsid w:val="005606C4"/>
    <w:rsid w:val="00560CEB"/>
    <w:rsid w:val="00561092"/>
    <w:rsid w:val="0056166A"/>
    <w:rsid w:val="005624E6"/>
    <w:rsid w:val="00563A46"/>
    <w:rsid w:val="00563D32"/>
    <w:rsid w:val="0056424D"/>
    <w:rsid w:val="00564985"/>
    <w:rsid w:val="00565AE1"/>
    <w:rsid w:val="00572622"/>
    <w:rsid w:val="00572B8C"/>
    <w:rsid w:val="00573841"/>
    <w:rsid w:val="00574707"/>
    <w:rsid w:val="00574D5D"/>
    <w:rsid w:val="005758C1"/>
    <w:rsid w:val="00575BC1"/>
    <w:rsid w:val="005776E1"/>
    <w:rsid w:val="005778C3"/>
    <w:rsid w:val="00577A10"/>
    <w:rsid w:val="00582D57"/>
    <w:rsid w:val="00583684"/>
    <w:rsid w:val="005839AA"/>
    <w:rsid w:val="00584232"/>
    <w:rsid w:val="00584699"/>
    <w:rsid w:val="00584A9F"/>
    <w:rsid w:val="00586822"/>
    <w:rsid w:val="0058769C"/>
    <w:rsid w:val="0058776A"/>
    <w:rsid w:val="00587E02"/>
    <w:rsid w:val="0059020E"/>
    <w:rsid w:val="0059060C"/>
    <w:rsid w:val="005937E7"/>
    <w:rsid w:val="00593F1A"/>
    <w:rsid w:val="005942F1"/>
    <w:rsid w:val="00596820"/>
    <w:rsid w:val="00596C93"/>
    <w:rsid w:val="00596F4F"/>
    <w:rsid w:val="00597BA8"/>
    <w:rsid w:val="005A00E3"/>
    <w:rsid w:val="005A02D3"/>
    <w:rsid w:val="005A0414"/>
    <w:rsid w:val="005A05E9"/>
    <w:rsid w:val="005A1FC6"/>
    <w:rsid w:val="005A2D9B"/>
    <w:rsid w:val="005A379C"/>
    <w:rsid w:val="005A3F1F"/>
    <w:rsid w:val="005A4396"/>
    <w:rsid w:val="005A4927"/>
    <w:rsid w:val="005A5B19"/>
    <w:rsid w:val="005A67D8"/>
    <w:rsid w:val="005B03EC"/>
    <w:rsid w:val="005B11F9"/>
    <w:rsid w:val="005B1A1F"/>
    <w:rsid w:val="005B2CFB"/>
    <w:rsid w:val="005B317B"/>
    <w:rsid w:val="005B3898"/>
    <w:rsid w:val="005B3A38"/>
    <w:rsid w:val="005B44FE"/>
    <w:rsid w:val="005B4B1A"/>
    <w:rsid w:val="005B55B7"/>
    <w:rsid w:val="005B72CB"/>
    <w:rsid w:val="005B7A5E"/>
    <w:rsid w:val="005C0550"/>
    <w:rsid w:val="005C0FD5"/>
    <w:rsid w:val="005C1B02"/>
    <w:rsid w:val="005C1DEA"/>
    <w:rsid w:val="005C2D94"/>
    <w:rsid w:val="005C4702"/>
    <w:rsid w:val="005C48BB"/>
    <w:rsid w:val="005C4DC2"/>
    <w:rsid w:val="005C4FA2"/>
    <w:rsid w:val="005C5383"/>
    <w:rsid w:val="005C61F9"/>
    <w:rsid w:val="005C6308"/>
    <w:rsid w:val="005C65E2"/>
    <w:rsid w:val="005C7F86"/>
    <w:rsid w:val="005C7FF3"/>
    <w:rsid w:val="005D0326"/>
    <w:rsid w:val="005D0A4E"/>
    <w:rsid w:val="005D1E53"/>
    <w:rsid w:val="005D325C"/>
    <w:rsid w:val="005D3848"/>
    <w:rsid w:val="005D63BC"/>
    <w:rsid w:val="005D670B"/>
    <w:rsid w:val="005D6DE9"/>
    <w:rsid w:val="005D6EE5"/>
    <w:rsid w:val="005E1BAB"/>
    <w:rsid w:val="005E358A"/>
    <w:rsid w:val="005E432E"/>
    <w:rsid w:val="005E5258"/>
    <w:rsid w:val="005E5907"/>
    <w:rsid w:val="005E6137"/>
    <w:rsid w:val="005E7010"/>
    <w:rsid w:val="005E78E2"/>
    <w:rsid w:val="005F07CD"/>
    <w:rsid w:val="005F09F3"/>
    <w:rsid w:val="005F1FF5"/>
    <w:rsid w:val="005F384E"/>
    <w:rsid w:val="005F3CDC"/>
    <w:rsid w:val="005F3FDC"/>
    <w:rsid w:val="005F46BE"/>
    <w:rsid w:val="005F4E7C"/>
    <w:rsid w:val="005F4F42"/>
    <w:rsid w:val="005F5274"/>
    <w:rsid w:val="005F68FA"/>
    <w:rsid w:val="00600A51"/>
    <w:rsid w:val="00601BCB"/>
    <w:rsid w:val="00603D4B"/>
    <w:rsid w:val="00604173"/>
    <w:rsid w:val="00607781"/>
    <w:rsid w:val="00607ACA"/>
    <w:rsid w:val="00607BF7"/>
    <w:rsid w:val="00610ECF"/>
    <w:rsid w:val="00610FE2"/>
    <w:rsid w:val="00611207"/>
    <w:rsid w:val="00611427"/>
    <w:rsid w:val="00612301"/>
    <w:rsid w:val="006134F8"/>
    <w:rsid w:val="00613A8C"/>
    <w:rsid w:val="00615870"/>
    <w:rsid w:val="006158F8"/>
    <w:rsid w:val="00615B2F"/>
    <w:rsid w:val="00616056"/>
    <w:rsid w:val="00616E59"/>
    <w:rsid w:val="00617A2C"/>
    <w:rsid w:val="00617E59"/>
    <w:rsid w:val="00620058"/>
    <w:rsid w:val="0062012F"/>
    <w:rsid w:val="00620C27"/>
    <w:rsid w:val="00621836"/>
    <w:rsid w:val="006224D1"/>
    <w:rsid w:val="0062371D"/>
    <w:rsid w:val="006242D7"/>
    <w:rsid w:val="00624EE5"/>
    <w:rsid w:val="00625211"/>
    <w:rsid w:val="006259A5"/>
    <w:rsid w:val="00625B28"/>
    <w:rsid w:val="00626036"/>
    <w:rsid w:val="00627D11"/>
    <w:rsid w:val="00630936"/>
    <w:rsid w:val="00631678"/>
    <w:rsid w:val="00631809"/>
    <w:rsid w:val="00631B3B"/>
    <w:rsid w:val="00631BCD"/>
    <w:rsid w:val="0063255E"/>
    <w:rsid w:val="00632FBE"/>
    <w:rsid w:val="006334B2"/>
    <w:rsid w:val="00633BCE"/>
    <w:rsid w:val="006343F8"/>
    <w:rsid w:val="0063548F"/>
    <w:rsid w:val="00635FAB"/>
    <w:rsid w:val="00636704"/>
    <w:rsid w:val="00636B86"/>
    <w:rsid w:val="00637EC3"/>
    <w:rsid w:val="006400DA"/>
    <w:rsid w:val="00640EDB"/>
    <w:rsid w:val="00641D6C"/>
    <w:rsid w:val="006442EE"/>
    <w:rsid w:val="0064462A"/>
    <w:rsid w:val="00645630"/>
    <w:rsid w:val="0064595C"/>
    <w:rsid w:val="00645C56"/>
    <w:rsid w:val="00645DA7"/>
    <w:rsid w:val="00650381"/>
    <w:rsid w:val="006508EB"/>
    <w:rsid w:val="0065096F"/>
    <w:rsid w:val="00651188"/>
    <w:rsid w:val="006511A1"/>
    <w:rsid w:val="00651789"/>
    <w:rsid w:val="00653355"/>
    <w:rsid w:val="006548AF"/>
    <w:rsid w:val="006551ED"/>
    <w:rsid w:val="0065536E"/>
    <w:rsid w:val="0065649E"/>
    <w:rsid w:val="006569AA"/>
    <w:rsid w:val="0066037E"/>
    <w:rsid w:val="00660A33"/>
    <w:rsid w:val="00662C88"/>
    <w:rsid w:val="00662F80"/>
    <w:rsid w:val="0066360D"/>
    <w:rsid w:val="00663BC7"/>
    <w:rsid w:val="00664255"/>
    <w:rsid w:val="00664723"/>
    <w:rsid w:val="00664DF0"/>
    <w:rsid w:val="0066511B"/>
    <w:rsid w:val="00665286"/>
    <w:rsid w:val="006664D3"/>
    <w:rsid w:val="00666B81"/>
    <w:rsid w:val="006677A3"/>
    <w:rsid w:val="00667997"/>
    <w:rsid w:val="00667C23"/>
    <w:rsid w:val="006702B4"/>
    <w:rsid w:val="006722E5"/>
    <w:rsid w:val="00672832"/>
    <w:rsid w:val="00672EA6"/>
    <w:rsid w:val="00673300"/>
    <w:rsid w:val="00673B9B"/>
    <w:rsid w:val="006755EA"/>
    <w:rsid w:val="00676413"/>
    <w:rsid w:val="0067665B"/>
    <w:rsid w:val="00676E81"/>
    <w:rsid w:val="0067767B"/>
    <w:rsid w:val="00680017"/>
    <w:rsid w:val="00680165"/>
    <w:rsid w:val="00681FFA"/>
    <w:rsid w:val="006825C3"/>
    <w:rsid w:val="00682852"/>
    <w:rsid w:val="00684692"/>
    <w:rsid w:val="00684B43"/>
    <w:rsid w:val="006850B3"/>
    <w:rsid w:val="0068670F"/>
    <w:rsid w:val="0068686F"/>
    <w:rsid w:val="00687325"/>
    <w:rsid w:val="0068790C"/>
    <w:rsid w:val="00690F9C"/>
    <w:rsid w:val="0069299B"/>
    <w:rsid w:val="00692FCB"/>
    <w:rsid w:val="00693713"/>
    <w:rsid w:val="0069397E"/>
    <w:rsid w:val="00694AFC"/>
    <w:rsid w:val="00695A4D"/>
    <w:rsid w:val="006A1CAE"/>
    <w:rsid w:val="006A46F8"/>
    <w:rsid w:val="006A651D"/>
    <w:rsid w:val="006A7011"/>
    <w:rsid w:val="006B0176"/>
    <w:rsid w:val="006B194A"/>
    <w:rsid w:val="006B22B2"/>
    <w:rsid w:val="006B327F"/>
    <w:rsid w:val="006B38F7"/>
    <w:rsid w:val="006B3F73"/>
    <w:rsid w:val="006B453D"/>
    <w:rsid w:val="006B48D1"/>
    <w:rsid w:val="006B536A"/>
    <w:rsid w:val="006B67F8"/>
    <w:rsid w:val="006B7074"/>
    <w:rsid w:val="006C075F"/>
    <w:rsid w:val="006C1A8C"/>
    <w:rsid w:val="006C2986"/>
    <w:rsid w:val="006C2CF9"/>
    <w:rsid w:val="006C2ECE"/>
    <w:rsid w:val="006C4877"/>
    <w:rsid w:val="006C56B5"/>
    <w:rsid w:val="006C64C3"/>
    <w:rsid w:val="006C714B"/>
    <w:rsid w:val="006C7DD0"/>
    <w:rsid w:val="006D1248"/>
    <w:rsid w:val="006D16FE"/>
    <w:rsid w:val="006D4ACC"/>
    <w:rsid w:val="006D55D4"/>
    <w:rsid w:val="006D56FF"/>
    <w:rsid w:val="006D713A"/>
    <w:rsid w:val="006E0C8D"/>
    <w:rsid w:val="006E27AD"/>
    <w:rsid w:val="006E30EB"/>
    <w:rsid w:val="006E7AD7"/>
    <w:rsid w:val="006E7DCE"/>
    <w:rsid w:val="006F070F"/>
    <w:rsid w:val="006F0F6A"/>
    <w:rsid w:val="006F14D9"/>
    <w:rsid w:val="006F1AA5"/>
    <w:rsid w:val="006F1B11"/>
    <w:rsid w:val="006F25BF"/>
    <w:rsid w:val="006F3D89"/>
    <w:rsid w:val="006F434C"/>
    <w:rsid w:val="006F4703"/>
    <w:rsid w:val="006F5216"/>
    <w:rsid w:val="006F673F"/>
    <w:rsid w:val="006F78FE"/>
    <w:rsid w:val="006F7BDB"/>
    <w:rsid w:val="006F7E04"/>
    <w:rsid w:val="007002E7"/>
    <w:rsid w:val="00700639"/>
    <w:rsid w:val="007007C3"/>
    <w:rsid w:val="00702715"/>
    <w:rsid w:val="0070308E"/>
    <w:rsid w:val="00705D25"/>
    <w:rsid w:val="007069DA"/>
    <w:rsid w:val="00706C15"/>
    <w:rsid w:val="007071AC"/>
    <w:rsid w:val="0070768D"/>
    <w:rsid w:val="00711717"/>
    <w:rsid w:val="007127D0"/>
    <w:rsid w:val="007127FD"/>
    <w:rsid w:val="007139EF"/>
    <w:rsid w:val="00713D7B"/>
    <w:rsid w:val="00714D1D"/>
    <w:rsid w:val="00715B50"/>
    <w:rsid w:val="007169D1"/>
    <w:rsid w:val="007173AA"/>
    <w:rsid w:val="0071760E"/>
    <w:rsid w:val="007177DF"/>
    <w:rsid w:val="00717E89"/>
    <w:rsid w:val="00720011"/>
    <w:rsid w:val="007211FF"/>
    <w:rsid w:val="0072121A"/>
    <w:rsid w:val="00721BF1"/>
    <w:rsid w:val="007221DF"/>
    <w:rsid w:val="00722DE2"/>
    <w:rsid w:val="0072450F"/>
    <w:rsid w:val="007257FA"/>
    <w:rsid w:val="00725CB4"/>
    <w:rsid w:val="00726546"/>
    <w:rsid w:val="00726862"/>
    <w:rsid w:val="0072697E"/>
    <w:rsid w:val="007302F7"/>
    <w:rsid w:val="00730A5B"/>
    <w:rsid w:val="00731A56"/>
    <w:rsid w:val="00734A5B"/>
    <w:rsid w:val="00735C5B"/>
    <w:rsid w:val="0073638A"/>
    <w:rsid w:val="00736FCE"/>
    <w:rsid w:val="007379EA"/>
    <w:rsid w:val="00740A3D"/>
    <w:rsid w:val="00740F21"/>
    <w:rsid w:val="0074135C"/>
    <w:rsid w:val="007416CF"/>
    <w:rsid w:val="00743059"/>
    <w:rsid w:val="00744230"/>
    <w:rsid w:val="00744336"/>
    <w:rsid w:val="00744BF5"/>
    <w:rsid w:val="00744EF6"/>
    <w:rsid w:val="00744F71"/>
    <w:rsid w:val="0074597E"/>
    <w:rsid w:val="00746E41"/>
    <w:rsid w:val="00746FC7"/>
    <w:rsid w:val="00747E6C"/>
    <w:rsid w:val="00747F1F"/>
    <w:rsid w:val="007524F0"/>
    <w:rsid w:val="00752CBA"/>
    <w:rsid w:val="00752E07"/>
    <w:rsid w:val="00753F6D"/>
    <w:rsid w:val="0075497D"/>
    <w:rsid w:val="007549C8"/>
    <w:rsid w:val="00755355"/>
    <w:rsid w:val="0075658A"/>
    <w:rsid w:val="007572C9"/>
    <w:rsid w:val="00760A06"/>
    <w:rsid w:val="00760EFD"/>
    <w:rsid w:val="007616CD"/>
    <w:rsid w:val="007616ED"/>
    <w:rsid w:val="00761AA6"/>
    <w:rsid w:val="00761E77"/>
    <w:rsid w:val="00763710"/>
    <w:rsid w:val="00763F40"/>
    <w:rsid w:val="0076481C"/>
    <w:rsid w:val="00764A07"/>
    <w:rsid w:val="00765275"/>
    <w:rsid w:val="007663D2"/>
    <w:rsid w:val="00766AB0"/>
    <w:rsid w:val="007716D7"/>
    <w:rsid w:val="00771C8A"/>
    <w:rsid w:val="00772B1C"/>
    <w:rsid w:val="0077374F"/>
    <w:rsid w:val="007739DE"/>
    <w:rsid w:val="00773D6B"/>
    <w:rsid w:val="00774320"/>
    <w:rsid w:val="00780170"/>
    <w:rsid w:val="007806AE"/>
    <w:rsid w:val="007830DF"/>
    <w:rsid w:val="00783273"/>
    <w:rsid w:val="00783CAA"/>
    <w:rsid w:val="007851E5"/>
    <w:rsid w:val="00785F78"/>
    <w:rsid w:val="007864EF"/>
    <w:rsid w:val="0078713A"/>
    <w:rsid w:val="00787876"/>
    <w:rsid w:val="007879AA"/>
    <w:rsid w:val="00787ED1"/>
    <w:rsid w:val="00791A34"/>
    <w:rsid w:val="00792FE8"/>
    <w:rsid w:val="00793B1B"/>
    <w:rsid w:val="00796887"/>
    <w:rsid w:val="00797793"/>
    <w:rsid w:val="00797D8F"/>
    <w:rsid w:val="00797F2A"/>
    <w:rsid w:val="007A019A"/>
    <w:rsid w:val="007A0AC2"/>
    <w:rsid w:val="007A0BB9"/>
    <w:rsid w:val="007A1D52"/>
    <w:rsid w:val="007A2B75"/>
    <w:rsid w:val="007A39C3"/>
    <w:rsid w:val="007A4004"/>
    <w:rsid w:val="007A6404"/>
    <w:rsid w:val="007A693B"/>
    <w:rsid w:val="007A79A9"/>
    <w:rsid w:val="007B0C60"/>
    <w:rsid w:val="007B1964"/>
    <w:rsid w:val="007B3A32"/>
    <w:rsid w:val="007B3B93"/>
    <w:rsid w:val="007B669D"/>
    <w:rsid w:val="007B6C4C"/>
    <w:rsid w:val="007B6DC9"/>
    <w:rsid w:val="007B6E91"/>
    <w:rsid w:val="007B751D"/>
    <w:rsid w:val="007C0612"/>
    <w:rsid w:val="007C0952"/>
    <w:rsid w:val="007C181C"/>
    <w:rsid w:val="007C347E"/>
    <w:rsid w:val="007C4506"/>
    <w:rsid w:val="007C53E3"/>
    <w:rsid w:val="007C5790"/>
    <w:rsid w:val="007C5F29"/>
    <w:rsid w:val="007C61CB"/>
    <w:rsid w:val="007C6382"/>
    <w:rsid w:val="007C7549"/>
    <w:rsid w:val="007C7E0B"/>
    <w:rsid w:val="007C7EFD"/>
    <w:rsid w:val="007D0B3B"/>
    <w:rsid w:val="007D18F7"/>
    <w:rsid w:val="007D19D5"/>
    <w:rsid w:val="007D1E47"/>
    <w:rsid w:val="007D30C5"/>
    <w:rsid w:val="007D3211"/>
    <w:rsid w:val="007D4B8B"/>
    <w:rsid w:val="007D4D30"/>
    <w:rsid w:val="007D5007"/>
    <w:rsid w:val="007D547F"/>
    <w:rsid w:val="007E054D"/>
    <w:rsid w:val="007E0FE0"/>
    <w:rsid w:val="007E15C2"/>
    <w:rsid w:val="007E1612"/>
    <w:rsid w:val="007E1727"/>
    <w:rsid w:val="007E36E0"/>
    <w:rsid w:val="007E3BCA"/>
    <w:rsid w:val="007E5426"/>
    <w:rsid w:val="007E595E"/>
    <w:rsid w:val="007E732D"/>
    <w:rsid w:val="007E75FB"/>
    <w:rsid w:val="007E78AB"/>
    <w:rsid w:val="007E7EC5"/>
    <w:rsid w:val="007F14A6"/>
    <w:rsid w:val="007F32A0"/>
    <w:rsid w:val="007F3D71"/>
    <w:rsid w:val="007F45A8"/>
    <w:rsid w:val="007F4B14"/>
    <w:rsid w:val="007F5106"/>
    <w:rsid w:val="007F556B"/>
    <w:rsid w:val="007F6778"/>
    <w:rsid w:val="007F69B6"/>
    <w:rsid w:val="007F6DBA"/>
    <w:rsid w:val="007F6F65"/>
    <w:rsid w:val="007F7385"/>
    <w:rsid w:val="007F791A"/>
    <w:rsid w:val="00800CEE"/>
    <w:rsid w:val="008019AA"/>
    <w:rsid w:val="00803736"/>
    <w:rsid w:val="00803959"/>
    <w:rsid w:val="00803B26"/>
    <w:rsid w:val="00803CE1"/>
    <w:rsid w:val="00803D20"/>
    <w:rsid w:val="00803E46"/>
    <w:rsid w:val="008047D4"/>
    <w:rsid w:val="00804DA8"/>
    <w:rsid w:val="00804E47"/>
    <w:rsid w:val="00805BBF"/>
    <w:rsid w:val="0080620B"/>
    <w:rsid w:val="0080775D"/>
    <w:rsid w:val="00807987"/>
    <w:rsid w:val="00810013"/>
    <w:rsid w:val="00812197"/>
    <w:rsid w:val="008125B7"/>
    <w:rsid w:val="00812E50"/>
    <w:rsid w:val="008147A4"/>
    <w:rsid w:val="00814E13"/>
    <w:rsid w:val="00816885"/>
    <w:rsid w:val="00817046"/>
    <w:rsid w:val="00817B68"/>
    <w:rsid w:val="00817FDB"/>
    <w:rsid w:val="00820AAC"/>
    <w:rsid w:val="00820FEC"/>
    <w:rsid w:val="008218CC"/>
    <w:rsid w:val="00821EAF"/>
    <w:rsid w:val="00821ED6"/>
    <w:rsid w:val="00822065"/>
    <w:rsid w:val="0082480B"/>
    <w:rsid w:val="00824DB7"/>
    <w:rsid w:val="00825AA3"/>
    <w:rsid w:val="0082644E"/>
    <w:rsid w:val="0082724A"/>
    <w:rsid w:val="008272A5"/>
    <w:rsid w:val="00831D7E"/>
    <w:rsid w:val="00831ECD"/>
    <w:rsid w:val="008320AA"/>
    <w:rsid w:val="00832158"/>
    <w:rsid w:val="00833A7E"/>
    <w:rsid w:val="00833E2A"/>
    <w:rsid w:val="00834910"/>
    <w:rsid w:val="00834B83"/>
    <w:rsid w:val="00836131"/>
    <w:rsid w:val="00836C3B"/>
    <w:rsid w:val="00837003"/>
    <w:rsid w:val="00840A83"/>
    <w:rsid w:val="00841484"/>
    <w:rsid w:val="008431CE"/>
    <w:rsid w:val="0084345C"/>
    <w:rsid w:val="008434A4"/>
    <w:rsid w:val="0084371C"/>
    <w:rsid w:val="0084385F"/>
    <w:rsid w:val="0084416E"/>
    <w:rsid w:val="008444A2"/>
    <w:rsid w:val="0084460F"/>
    <w:rsid w:val="00844982"/>
    <w:rsid w:val="00844DF5"/>
    <w:rsid w:val="00844FEA"/>
    <w:rsid w:val="008458DC"/>
    <w:rsid w:val="00845EC2"/>
    <w:rsid w:val="008462A5"/>
    <w:rsid w:val="00847050"/>
    <w:rsid w:val="00847AEC"/>
    <w:rsid w:val="008504F3"/>
    <w:rsid w:val="00851717"/>
    <w:rsid w:val="00852DC3"/>
    <w:rsid w:val="00852E7F"/>
    <w:rsid w:val="00853B85"/>
    <w:rsid w:val="008559FB"/>
    <w:rsid w:val="00855EBC"/>
    <w:rsid w:val="008561B4"/>
    <w:rsid w:val="00856351"/>
    <w:rsid w:val="00856F32"/>
    <w:rsid w:val="00857A75"/>
    <w:rsid w:val="0086044F"/>
    <w:rsid w:val="008604C4"/>
    <w:rsid w:val="00860D90"/>
    <w:rsid w:val="00862C27"/>
    <w:rsid w:val="00862D38"/>
    <w:rsid w:val="0086369D"/>
    <w:rsid w:val="00863BF5"/>
    <w:rsid w:val="00865987"/>
    <w:rsid w:val="00866D86"/>
    <w:rsid w:val="00870B93"/>
    <w:rsid w:val="00871D5D"/>
    <w:rsid w:val="008723A1"/>
    <w:rsid w:val="008729F7"/>
    <w:rsid w:val="00872C39"/>
    <w:rsid w:val="00873757"/>
    <w:rsid w:val="008737F1"/>
    <w:rsid w:val="00874BC8"/>
    <w:rsid w:val="008750EA"/>
    <w:rsid w:val="008754AF"/>
    <w:rsid w:val="008757B9"/>
    <w:rsid w:val="008765CA"/>
    <w:rsid w:val="00876870"/>
    <w:rsid w:val="008768E7"/>
    <w:rsid w:val="00876A67"/>
    <w:rsid w:val="00876C9A"/>
    <w:rsid w:val="00881C93"/>
    <w:rsid w:val="0088238B"/>
    <w:rsid w:val="00882884"/>
    <w:rsid w:val="00882A10"/>
    <w:rsid w:val="00882DA7"/>
    <w:rsid w:val="008841D9"/>
    <w:rsid w:val="008853B3"/>
    <w:rsid w:val="00890604"/>
    <w:rsid w:val="008908F6"/>
    <w:rsid w:val="008909B5"/>
    <w:rsid w:val="0089150C"/>
    <w:rsid w:val="00891D95"/>
    <w:rsid w:val="008923B7"/>
    <w:rsid w:val="00892A9B"/>
    <w:rsid w:val="008930B5"/>
    <w:rsid w:val="00893424"/>
    <w:rsid w:val="00894BCD"/>
    <w:rsid w:val="0089610D"/>
    <w:rsid w:val="00896483"/>
    <w:rsid w:val="008A08B5"/>
    <w:rsid w:val="008A0F9C"/>
    <w:rsid w:val="008A150F"/>
    <w:rsid w:val="008A2E70"/>
    <w:rsid w:val="008A2F75"/>
    <w:rsid w:val="008A338A"/>
    <w:rsid w:val="008A5C90"/>
    <w:rsid w:val="008A615D"/>
    <w:rsid w:val="008A6576"/>
    <w:rsid w:val="008A6C9D"/>
    <w:rsid w:val="008A7588"/>
    <w:rsid w:val="008A7871"/>
    <w:rsid w:val="008A7D05"/>
    <w:rsid w:val="008B0075"/>
    <w:rsid w:val="008B1829"/>
    <w:rsid w:val="008B1D94"/>
    <w:rsid w:val="008B2314"/>
    <w:rsid w:val="008B2A56"/>
    <w:rsid w:val="008B303C"/>
    <w:rsid w:val="008B3049"/>
    <w:rsid w:val="008B3163"/>
    <w:rsid w:val="008B37F4"/>
    <w:rsid w:val="008B3B8C"/>
    <w:rsid w:val="008B3CC8"/>
    <w:rsid w:val="008B3CD3"/>
    <w:rsid w:val="008B54A1"/>
    <w:rsid w:val="008C052F"/>
    <w:rsid w:val="008C0631"/>
    <w:rsid w:val="008C0912"/>
    <w:rsid w:val="008C0D11"/>
    <w:rsid w:val="008C11EA"/>
    <w:rsid w:val="008C12E6"/>
    <w:rsid w:val="008C1477"/>
    <w:rsid w:val="008C1F9B"/>
    <w:rsid w:val="008C25B4"/>
    <w:rsid w:val="008C45EC"/>
    <w:rsid w:val="008C595C"/>
    <w:rsid w:val="008C6377"/>
    <w:rsid w:val="008C7BDB"/>
    <w:rsid w:val="008D15E5"/>
    <w:rsid w:val="008D2571"/>
    <w:rsid w:val="008D3413"/>
    <w:rsid w:val="008D3999"/>
    <w:rsid w:val="008D46AA"/>
    <w:rsid w:val="008D46B6"/>
    <w:rsid w:val="008D4BB2"/>
    <w:rsid w:val="008D509D"/>
    <w:rsid w:val="008D5372"/>
    <w:rsid w:val="008D5B81"/>
    <w:rsid w:val="008D5D14"/>
    <w:rsid w:val="008D676A"/>
    <w:rsid w:val="008D7B45"/>
    <w:rsid w:val="008D7FAA"/>
    <w:rsid w:val="008E050E"/>
    <w:rsid w:val="008E06D0"/>
    <w:rsid w:val="008E0D91"/>
    <w:rsid w:val="008E3DB7"/>
    <w:rsid w:val="008E49D6"/>
    <w:rsid w:val="008E54D9"/>
    <w:rsid w:val="008E6039"/>
    <w:rsid w:val="008E66A9"/>
    <w:rsid w:val="008E6D5B"/>
    <w:rsid w:val="008E7DFE"/>
    <w:rsid w:val="008E7E26"/>
    <w:rsid w:val="008F06CF"/>
    <w:rsid w:val="008F0774"/>
    <w:rsid w:val="008F177E"/>
    <w:rsid w:val="008F19FA"/>
    <w:rsid w:val="008F21E6"/>
    <w:rsid w:val="008F42A6"/>
    <w:rsid w:val="008F4EA9"/>
    <w:rsid w:val="008F5585"/>
    <w:rsid w:val="008F601B"/>
    <w:rsid w:val="008F6240"/>
    <w:rsid w:val="008F7302"/>
    <w:rsid w:val="008F7436"/>
    <w:rsid w:val="008F7E44"/>
    <w:rsid w:val="00900DFE"/>
    <w:rsid w:val="00902ECB"/>
    <w:rsid w:val="009038BB"/>
    <w:rsid w:val="00904470"/>
    <w:rsid w:val="0090454E"/>
    <w:rsid w:val="00906ADB"/>
    <w:rsid w:val="00910411"/>
    <w:rsid w:val="00911385"/>
    <w:rsid w:val="00912100"/>
    <w:rsid w:val="00912347"/>
    <w:rsid w:val="00912820"/>
    <w:rsid w:val="009138C4"/>
    <w:rsid w:val="0091433B"/>
    <w:rsid w:val="00914D3D"/>
    <w:rsid w:val="00915D28"/>
    <w:rsid w:val="00916304"/>
    <w:rsid w:val="009164DE"/>
    <w:rsid w:val="00916941"/>
    <w:rsid w:val="00921312"/>
    <w:rsid w:val="0092170F"/>
    <w:rsid w:val="00921774"/>
    <w:rsid w:val="00924755"/>
    <w:rsid w:val="00924ECD"/>
    <w:rsid w:val="00925188"/>
    <w:rsid w:val="00925479"/>
    <w:rsid w:val="00925FB2"/>
    <w:rsid w:val="00926378"/>
    <w:rsid w:val="00926CBA"/>
    <w:rsid w:val="009273D4"/>
    <w:rsid w:val="00931973"/>
    <w:rsid w:val="00931D29"/>
    <w:rsid w:val="009333F2"/>
    <w:rsid w:val="00933861"/>
    <w:rsid w:val="0093394C"/>
    <w:rsid w:val="009346C8"/>
    <w:rsid w:val="00935A3D"/>
    <w:rsid w:val="00935DBE"/>
    <w:rsid w:val="00936E19"/>
    <w:rsid w:val="00940939"/>
    <w:rsid w:val="009417FA"/>
    <w:rsid w:val="00942044"/>
    <w:rsid w:val="009436A1"/>
    <w:rsid w:val="00943771"/>
    <w:rsid w:val="009458DA"/>
    <w:rsid w:val="00945AF6"/>
    <w:rsid w:val="00945F79"/>
    <w:rsid w:val="009469CE"/>
    <w:rsid w:val="00947E64"/>
    <w:rsid w:val="00951E85"/>
    <w:rsid w:val="00952EE9"/>
    <w:rsid w:val="00953414"/>
    <w:rsid w:val="0095421E"/>
    <w:rsid w:val="00954F54"/>
    <w:rsid w:val="00955085"/>
    <w:rsid w:val="00956701"/>
    <w:rsid w:val="0095724B"/>
    <w:rsid w:val="009574DE"/>
    <w:rsid w:val="0095760C"/>
    <w:rsid w:val="00957664"/>
    <w:rsid w:val="00960396"/>
    <w:rsid w:val="009606E5"/>
    <w:rsid w:val="00962CC6"/>
    <w:rsid w:val="00963BD1"/>
    <w:rsid w:val="00963F90"/>
    <w:rsid w:val="00964277"/>
    <w:rsid w:val="00964C75"/>
    <w:rsid w:val="0096595C"/>
    <w:rsid w:val="00966338"/>
    <w:rsid w:val="0096690C"/>
    <w:rsid w:val="00966B82"/>
    <w:rsid w:val="009707E6"/>
    <w:rsid w:val="00970E94"/>
    <w:rsid w:val="009711F8"/>
    <w:rsid w:val="009718F5"/>
    <w:rsid w:val="00971F89"/>
    <w:rsid w:val="00972746"/>
    <w:rsid w:val="009733B4"/>
    <w:rsid w:val="00973626"/>
    <w:rsid w:val="009737BF"/>
    <w:rsid w:val="00973952"/>
    <w:rsid w:val="00973A2F"/>
    <w:rsid w:val="009742F5"/>
    <w:rsid w:val="00974723"/>
    <w:rsid w:val="009758D7"/>
    <w:rsid w:val="00975BFA"/>
    <w:rsid w:val="009762FC"/>
    <w:rsid w:val="009763DF"/>
    <w:rsid w:val="009764F5"/>
    <w:rsid w:val="00976595"/>
    <w:rsid w:val="00976691"/>
    <w:rsid w:val="00976F7D"/>
    <w:rsid w:val="00977A54"/>
    <w:rsid w:val="009805A3"/>
    <w:rsid w:val="0098102E"/>
    <w:rsid w:val="009813B1"/>
    <w:rsid w:val="00983212"/>
    <w:rsid w:val="00984523"/>
    <w:rsid w:val="009849E2"/>
    <w:rsid w:val="00985125"/>
    <w:rsid w:val="00985609"/>
    <w:rsid w:val="00985E0A"/>
    <w:rsid w:val="00986A7C"/>
    <w:rsid w:val="009871D5"/>
    <w:rsid w:val="00987878"/>
    <w:rsid w:val="00987CEA"/>
    <w:rsid w:val="00987E9A"/>
    <w:rsid w:val="00990465"/>
    <w:rsid w:val="009908DF"/>
    <w:rsid w:val="00991133"/>
    <w:rsid w:val="009923BE"/>
    <w:rsid w:val="009925BF"/>
    <w:rsid w:val="00992E8F"/>
    <w:rsid w:val="00992F0A"/>
    <w:rsid w:val="009933BC"/>
    <w:rsid w:val="00993751"/>
    <w:rsid w:val="009939C5"/>
    <w:rsid w:val="00994499"/>
    <w:rsid w:val="009949E3"/>
    <w:rsid w:val="009949FB"/>
    <w:rsid w:val="009950CA"/>
    <w:rsid w:val="009958B4"/>
    <w:rsid w:val="00996771"/>
    <w:rsid w:val="009A06C8"/>
    <w:rsid w:val="009A0C10"/>
    <w:rsid w:val="009A0E55"/>
    <w:rsid w:val="009A0F95"/>
    <w:rsid w:val="009A1484"/>
    <w:rsid w:val="009A277A"/>
    <w:rsid w:val="009A28FF"/>
    <w:rsid w:val="009A2F14"/>
    <w:rsid w:val="009A37DD"/>
    <w:rsid w:val="009A4173"/>
    <w:rsid w:val="009A41D9"/>
    <w:rsid w:val="009A4311"/>
    <w:rsid w:val="009A58DD"/>
    <w:rsid w:val="009A66B9"/>
    <w:rsid w:val="009A6A8F"/>
    <w:rsid w:val="009B07E4"/>
    <w:rsid w:val="009B0B3F"/>
    <w:rsid w:val="009B3724"/>
    <w:rsid w:val="009B4A1C"/>
    <w:rsid w:val="009B6DE4"/>
    <w:rsid w:val="009B7419"/>
    <w:rsid w:val="009B7459"/>
    <w:rsid w:val="009C033A"/>
    <w:rsid w:val="009C0941"/>
    <w:rsid w:val="009C0A03"/>
    <w:rsid w:val="009C1877"/>
    <w:rsid w:val="009C1979"/>
    <w:rsid w:val="009C1C55"/>
    <w:rsid w:val="009C1DAA"/>
    <w:rsid w:val="009C26C2"/>
    <w:rsid w:val="009C2782"/>
    <w:rsid w:val="009C3009"/>
    <w:rsid w:val="009C3444"/>
    <w:rsid w:val="009C362A"/>
    <w:rsid w:val="009C4479"/>
    <w:rsid w:val="009C4489"/>
    <w:rsid w:val="009C4DF5"/>
    <w:rsid w:val="009C4F54"/>
    <w:rsid w:val="009C5377"/>
    <w:rsid w:val="009C5DC5"/>
    <w:rsid w:val="009C63F7"/>
    <w:rsid w:val="009D00CE"/>
    <w:rsid w:val="009D0690"/>
    <w:rsid w:val="009D0882"/>
    <w:rsid w:val="009D1698"/>
    <w:rsid w:val="009D241C"/>
    <w:rsid w:val="009D243B"/>
    <w:rsid w:val="009D2D5B"/>
    <w:rsid w:val="009D31D0"/>
    <w:rsid w:val="009D4A9A"/>
    <w:rsid w:val="009D507F"/>
    <w:rsid w:val="009D5244"/>
    <w:rsid w:val="009D5666"/>
    <w:rsid w:val="009D5A57"/>
    <w:rsid w:val="009D5BC7"/>
    <w:rsid w:val="009D6496"/>
    <w:rsid w:val="009D6614"/>
    <w:rsid w:val="009D6A2C"/>
    <w:rsid w:val="009D6C9F"/>
    <w:rsid w:val="009D71EC"/>
    <w:rsid w:val="009D7C23"/>
    <w:rsid w:val="009E0422"/>
    <w:rsid w:val="009E0AC9"/>
    <w:rsid w:val="009E14B4"/>
    <w:rsid w:val="009E1EAA"/>
    <w:rsid w:val="009E242D"/>
    <w:rsid w:val="009E2A49"/>
    <w:rsid w:val="009E2F9B"/>
    <w:rsid w:val="009E30F5"/>
    <w:rsid w:val="009E34AD"/>
    <w:rsid w:val="009E367F"/>
    <w:rsid w:val="009E4C3B"/>
    <w:rsid w:val="009E6821"/>
    <w:rsid w:val="009E6FC4"/>
    <w:rsid w:val="009E7269"/>
    <w:rsid w:val="009F37AB"/>
    <w:rsid w:val="009F384A"/>
    <w:rsid w:val="009F3C36"/>
    <w:rsid w:val="009F4286"/>
    <w:rsid w:val="009F4962"/>
    <w:rsid w:val="009F5C4B"/>
    <w:rsid w:val="009F6696"/>
    <w:rsid w:val="009F727A"/>
    <w:rsid w:val="009F7659"/>
    <w:rsid w:val="009F7F37"/>
    <w:rsid w:val="00A0237A"/>
    <w:rsid w:val="00A02756"/>
    <w:rsid w:val="00A0402F"/>
    <w:rsid w:val="00A041D4"/>
    <w:rsid w:val="00A04465"/>
    <w:rsid w:val="00A0522C"/>
    <w:rsid w:val="00A05B08"/>
    <w:rsid w:val="00A05C16"/>
    <w:rsid w:val="00A0698E"/>
    <w:rsid w:val="00A10F22"/>
    <w:rsid w:val="00A113E8"/>
    <w:rsid w:val="00A116E9"/>
    <w:rsid w:val="00A1229D"/>
    <w:rsid w:val="00A12E90"/>
    <w:rsid w:val="00A132F8"/>
    <w:rsid w:val="00A13C36"/>
    <w:rsid w:val="00A14902"/>
    <w:rsid w:val="00A167E5"/>
    <w:rsid w:val="00A1699B"/>
    <w:rsid w:val="00A1724F"/>
    <w:rsid w:val="00A178D4"/>
    <w:rsid w:val="00A179D0"/>
    <w:rsid w:val="00A2066B"/>
    <w:rsid w:val="00A2075B"/>
    <w:rsid w:val="00A21723"/>
    <w:rsid w:val="00A21B99"/>
    <w:rsid w:val="00A223E4"/>
    <w:rsid w:val="00A22C0E"/>
    <w:rsid w:val="00A22E5F"/>
    <w:rsid w:val="00A23AC2"/>
    <w:rsid w:val="00A2427B"/>
    <w:rsid w:val="00A30348"/>
    <w:rsid w:val="00A307F0"/>
    <w:rsid w:val="00A31CA4"/>
    <w:rsid w:val="00A31D3F"/>
    <w:rsid w:val="00A32516"/>
    <w:rsid w:val="00A32591"/>
    <w:rsid w:val="00A32802"/>
    <w:rsid w:val="00A33614"/>
    <w:rsid w:val="00A338E3"/>
    <w:rsid w:val="00A345BD"/>
    <w:rsid w:val="00A34F46"/>
    <w:rsid w:val="00A369F9"/>
    <w:rsid w:val="00A3748D"/>
    <w:rsid w:val="00A4120C"/>
    <w:rsid w:val="00A4303B"/>
    <w:rsid w:val="00A4381B"/>
    <w:rsid w:val="00A43877"/>
    <w:rsid w:val="00A44225"/>
    <w:rsid w:val="00A45EAA"/>
    <w:rsid w:val="00A46457"/>
    <w:rsid w:val="00A46CA5"/>
    <w:rsid w:val="00A5063E"/>
    <w:rsid w:val="00A52203"/>
    <w:rsid w:val="00A52F51"/>
    <w:rsid w:val="00A534B2"/>
    <w:rsid w:val="00A53C6E"/>
    <w:rsid w:val="00A53D3A"/>
    <w:rsid w:val="00A54182"/>
    <w:rsid w:val="00A54B83"/>
    <w:rsid w:val="00A54C2A"/>
    <w:rsid w:val="00A557E1"/>
    <w:rsid w:val="00A55932"/>
    <w:rsid w:val="00A56AFB"/>
    <w:rsid w:val="00A56EBA"/>
    <w:rsid w:val="00A5764B"/>
    <w:rsid w:val="00A60357"/>
    <w:rsid w:val="00A60DB6"/>
    <w:rsid w:val="00A610CF"/>
    <w:rsid w:val="00A61488"/>
    <w:rsid w:val="00A6175C"/>
    <w:rsid w:val="00A630E6"/>
    <w:rsid w:val="00A63409"/>
    <w:rsid w:val="00A63A7A"/>
    <w:rsid w:val="00A642A5"/>
    <w:rsid w:val="00A64925"/>
    <w:rsid w:val="00A6547D"/>
    <w:rsid w:val="00A65E4C"/>
    <w:rsid w:val="00A66CD5"/>
    <w:rsid w:val="00A66D48"/>
    <w:rsid w:val="00A67AD2"/>
    <w:rsid w:val="00A71DB2"/>
    <w:rsid w:val="00A7429B"/>
    <w:rsid w:val="00A74E32"/>
    <w:rsid w:val="00A75C78"/>
    <w:rsid w:val="00A765C1"/>
    <w:rsid w:val="00A76D9D"/>
    <w:rsid w:val="00A76ECB"/>
    <w:rsid w:val="00A77180"/>
    <w:rsid w:val="00A77D9C"/>
    <w:rsid w:val="00A801C5"/>
    <w:rsid w:val="00A80680"/>
    <w:rsid w:val="00A80B22"/>
    <w:rsid w:val="00A80FA4"/>
    <w:rsid w:val="00A812A3"/>
    <w:rsid w:val="00A81B42"/>
    <w:rsid w:val="00A81BAE"/>
    <w:rsid w:val="00A82B29"/>
    <w:rsid w:val="00A8394D"/>
    <w:rsid w:val="00A83D38"/>
    <w:rsid w:val="00A857DF"/>
    <w:rsid w:val="00A8609E"/>
    <w:rsid w:val="00A86279"/>
    <w:rsid w:val="00A87BA8"/>
    <w:rsid w:val="00A904C9"/>
    <w:rsid w:val="00A90AA7"/>
    <w:rsid w:val="00A91956"/>
    <w:rsid w:val="00A94A07"/>
    <w:rsid w:val="00A94AC3"/>
    <w:rsid w:val="00A96AC0"/>
    <w:rsid w:val="00A96E8B"/>
    <w:rsid w:val="00AA0253"/>
    <w:rsid w:val="00AA025D"/>
    <w:rsid w:val="00AA08C3"/>
    <w:rsid w:val="00AA0C11"/>
    <w:rsid w:val="00AA2372"/>
    <w:rsid w:val="00AA3FB2"/>
    <w:rsid w:val="00AA42A2"/>
    <w:rsid w:val="00AA4762"/>
    <w:rsid w:val="00AA486E"/>
    <w:rsid w:val="00AA52F3"/>
    <w:rsid w:val="00AA53A2"/>
    <w:rsid w:val="00AA56FC"/>
    <w:rsid w:val="00AA724F"/>
    <w:rsid w:val="00AA756B"/>
    <w:rsid w:val="00AA7E80"/>
    <w:rsid w:val="00AB02DE"/>
    <w:rsid w:val="00AB067B"/>
    <w:rsid w:val="00AB1611"/>
    <w:rsid w:val="00AB1706"/>
    <w:rsid w:val="00AB1F3D"/>
    <w:rsid w:val="00AB20DD"/>
    <w:rsid w:val="00AB2249"/>
    <w:rsid w:val="00AB233D"/>
    <w:rsid w:val="00AB3445"/>
    <w:rsid w:val="00AB35BC"/>
    <w:rsid w:val="00AB35D7"/>
    <w:rsid w:val="00AB3709"/>
    <w:rsid w:val="00AB4978"/>
    <w:rsid w:val="00AB58F7"/>
    <w:rsid w:val="00AB63FF"/>
    <w:rsid w:val="00AC0831"/>
    <w:rsid w:val="00AC1B73"/>
    <w:rsid w:val="00AC2D38"/>
    <w:rsid w:val="00AC326C"/>
    <w:rsid w:val="00AC35B3"/>
    <w:rsid w:val="00AC38F5"/>
    <w:rsid w:val="00AC43CD"/>
    <w:rsid w:val="00AC4D9E"/>
    <w:rsid w:val="00AC63F9"/>
    <w:rsid w:val="00AC67A4"/>
    <w:rsid w:val="00AC774B"/>
    <w:rsid w:val="00AC77AC"/>
    <w:rsid w:val="00AC78FC"/>
    <w:rsid w:val="00AD0402"/>
    <w:rsid w:val="00AD0F65"/>
    <w:rsid w:val="00AD12E4"/>
    <w:rsid w:val="00AD2A38"/>
    <w:rsid w:val="00AD35AE"/>
    <w:rsid w:val="00AD4AC5"/>
    <w:rsid w:val="00AD5BAD"/>
    <w:rsid w:val="00AD6E28"/>
    <w:rsid w:val="00AD78B4"/>
    <w:rsid w:val="00AE1E16"/>
    <w:rsid w:val="00AE2325"/>
    <w:rsid w:val="00AE2C85"/>
    <w:rsid w:val="00AE4050"/>
    <w:rsid w:val="00AE4930"/>
    <w:rsid w:val="00AE4D85"/>
    <w:rsid w:val="00AE56F6"/>
    <w:rsid w:val="00AE58A4"/>
    <w:rsid w:val="00AE780C"/>
    <w:rsid w:val="00AF04CC"/>
    <w:rsid w:val="00AF0508"/>
    <w:rsid w:val="00AF12EA"/>
    <w:rsid w:val="00AF1A90"/>
    <w:rsid w:val="00AF277B"/>
    <w:rsid w:val="00AF2D85"/>
    <w:rsid w:val="00AF319B"/>
    <w:rsid w:val="00AF3325"/>
    <w:rsid w:val="00AF38BA"/>
    <w:rsid w:val="00AF4154"/>
    <w:rsid w:val="00AF587F"/>
    <w:rsid w:val="00AF59B3"/>
    <w:rsid w:val="00AF5B69"/>
    <w:rsid w:val="00AF6BC9"/>
    <w:rsid w:val="00AF6CDF"/>
    <w:rsid w:val="00AF7D25"/>
    <w:rsid w:val="00AF7E07"/>
    <w:rsid w:val="00B006FF"/>
    <w:rsid w:val="00B011B2"/>
    <w:rsid w:val="00B01617"/>
    <w:rsid w:val="00B030A1"/>
    <w:rsid w:val="00B03AB4"/>
    <w:rsid w:val="00B04221"/>
    <w:rsid w:val="00B04E47"/>
    <w:rsid w:val="00B05F00"/>
    <w:rsid w:val="00B0708C"/>
    <w:rsid w:val="00B07B11"/>
    <w:rsid w:val="00B1011E"/>
    <w:rsid w:val="00B10563"/>
    <w:rsid w:val="00B10A52"/>
    <w:rsid w:val="00B113E5"/>
    <w:rsid w:val="00B12E8D"/>
    <w:rsid w:val="00B13428"/>
    <w:rsid w:val="00B139CE"/>
    <w:rsid w:val="00B13D22"/>
    <w:rsid w:val="00B14135"/>
    <w:rsid w:val="00B14195"/>
    <w:rsid w:val="00B143D5"/>
    <w:rsid w:val="00B1469F"/>
    <w:rsid w:val="00B14AAD"/>
    <w:rsid w:val="00B1533F"/>
    <w:rsid w:val="00B16171"/>
    <w:rsid w:val="00B1669D"/>
    <w:rsid w:val="00B16AAB"/>
    <w:rsid w:val="00B16E98"/>
    <w:rsid w:val="00B17185"/>
    <w:rsid w:val="00B20B61"/>
    <w:rsid w:val="00B22358"/>
    <w:rsid w:val="00B22FF1"/>
    <w:rsid w:val="00B234EF"/>
    <w:rsid w:val="00B23860"/>
    <w:rsid w:val="00B23F92"/>
    <w:rsid w:val="00B253BF"/>
    <w:rsid w:val="00B25EF8"/>
    <w:rsid w:val="00B25F88"/>
    <w:rsid w:val="00B269BE"/>
    <w:rsid w:val="00B26C7F"/>
    <w:rsid w:val="00B2771E"/>
    <w:rsid w:val="00B27D3E"/>
    <w:rsid w:val="00B30DC1"/>
    <w:rsid w:val="00B328E1"/>
    <w:rsid w:val="00B3346B"/>
    <w:rsid w:val="00B3353A"/>
    <w:rsid w:val="00B33D94"/>
    <w:rsid w:val="00B3594B"/>
    <w:rsid w:val="00B36A3A"/>
    <w:rsid w:val="00B37140"/>
    <w:rsid w:val="00B37886"/>
    <w:rsid w:val="00B40E8C"/>
    <w:rsid w:val="00B41B62"/>
    <w:rsid w:val="00B41F30"/>
    <w:rsid w:val="00B42414"/>
    <w:rsid w:val="00B42ABA"/>
    <w:rsid w:val="00B4421C"/>
    <w:rsid w:val="00B45210"/>
    <w:rsid w:val="00B46F77"/>
    <w:rsid w:val="00B4743D"/>
    <w:rsid w:val="00B47545"/>
    <w:rsid w:val="00B47B03"/>
    <w:rsid w:val="00B47FE5"/>
    <w:rsid w:val="00B50F45"/>
    <w:rsid w:val="00B532ED"/>
    <w:rsid w:val="00B555C8"/>
    <w:rsid w:val="00B55F34"/>
    <w:rsid w:val="00B56282"/>
    <w:rsid w:val="00B56FA6"/>
    <w:rsid w:val="00B574D9"/>
    <w:rsid w:val="00B578F9"/>
    <w:rsid w:val="00B60B9E"/>
    <w:rsid w:val="00B60C1C"/>
    <w:rsid w:val="00B60C99"/>
    <w:rsid w:val="00B62CB5"/>
    <w:rsid w:val="00B64F8D"/>
    <w:rsid w:val="00B65858"/>
    <w:rsid w:val="00B658A6"/>
    <w:rsid w:val="00B6618A"/>
    <w:rsid w:val="00B67B82"/>
    <w:rsid w:val="00B67CE0"/>
    <w:rsid w:val="00B67F24"/>
    <w:rsid w:val="00B732B1"/>
    <w:rsid w:val="00B740D5"/>
    <w:rsid w:val="00B75152"/>
    <w:rsid w:val="00B75569"/>
    <w:rsid w:val="00B770AD"/>
    <w:rsid w:val="00B77AE4"/>
    <w:rsid w:val="00B8038E"/>
    <w:rsid w:val="00B80392"/>
    <w:rsid w:val="00B80565"/>
    <w:rsid w:val="00B814FE"/>
    <w:rsid w:val="00B81F99"/>
    <w:rsid w:val="00B837CB"/>
    <w:rsid w:val="00B837DB"/>
    <w:rsid w:val="00B8417F"/>
    <w:rsid w:val="00B84254"/>
    <w:rsid w:val="00B845FC"/>
    <w:rsid w:val="00B8471F"/>
    <w:rsid w:val="00B84AFA"/>
    <w:rsid w:val="00B85637"/>
    <w:rsid w:val="00B85D54"/>
    <w:rsid w:val="00B8695F"/>
    <w:rsid w:val="00B870FB"/>
    <w:rsid w:val="00B8740E"/>
    <w:rsid w:val="00B87612"/>
    <w:rsid w:val="00B90580"/>
    <w:rsid w:val="00B906F0"/>
    <w:rsid w:val="00B9082F"/>
    <w:rsid w:val="00B90853"/>
    <w:rsid w:val="00B90D1A"/>
    <w:rsid w:val="00B90E0B"/>
    <w:rsid w:val="00B92549"/>
    <w:rsid w:val="00B92827"/>
    <w:rsid w:val="00B931CC"/>
    <w:rsid w:val="00B937D2"/>
    <w:rsid w:val="00B93A2C"/>
    <w:rsid w:val="00B94F8D"/>
    <w:rsid w:val="00B9601E"/>
    <w:rsid w:val="00B96123"/>
    <w:rsid w:val="00B9752D"/>
    <w:rsid w:val="00B97E2B"/>
    <w:rsid w:val="00B97EF2"/>
    <w:rsid w:val="00BA05DB"/>
    <w:rsid w:val="00BA1E38"/>
    <w:rsid w:val="00BA3002"/>
    <w:rsid w:val="00BA350D"/>
    <w:rsid w:val="00BA3639"/>
    <w:rsid w:val="00BA3C62"/>
    <w:rsid w:val="00BA4783"/>
    <w:rsid w:val="00BA60E6"/>
    <w:rsid w:val="00BA7076"/>
    <w:rsid w:val="00BA749D"/>
    <w:rsid w:val="00BB023B"/>
    <w:rsid w:val="00BB1F43"/>
    <w:rsid w:val="00BB26CB"/>
    <w:rsid w:val="00BB2B1F"/>
    <w:rsid w:val="00BB2E91"/>
    <w:rsid w:val="00BB380E"/>
    <w:rsid w:val="00BB3CCF"/>
    <w:rsid w:val="00BB3F19"/>
    <w:rsid w:val="00BB520A"/>
    <w:rsid w:val="00BB5F36"/>
    <w:rsid w:val="00BB6E5C"/>
    <w:rsid w:val="00BB7056"/>
    <w:rsid w:val="00BB7440"/>
    <w:rsid w:val="00BB7C5F"/>
    <w:rsid w:val="00BC070C"/>
    <w:rsid w:val="00BC43EA"/>
    <w:rsid w:val="00BC5083"/>
    <w:rsid w:val="00BC553D"/>
    <w:rsid w:val="00BC5B04"/>
    <w:rsid w:val="00BC6312"/>
    <w:rsid w:val="00BC64F0"/>
    <w:rsid w:val="00BC6584"/>
    <w:rsid w:val="00BC7218"/>
    <w:rsid w:val="00BC759F"/>
    <w:rsid w:val="00BC760B"/>
    <w:rsid w:val="00BC7993"/>
    <w:rsid w:val="00BD0C1C"/>
    <w:rsid w:val="00BD270F"/>
    <w:rsid w:val="00BD369E"/>
    <w:rsid w:val="00BD3968"/>
    <w:rsid w:val="00BD562B"/>
    <w:rsid w:val="00BD62C8"/>
    <w:rsid w:val="00BD6490"/>
    <w:rsid w:val="00BD64E0"/>
    <w:rsid w:val="00BD73FE"/>
    <w:rsid w:val="00BE0206"/>
    <w:rsid w:val="00BE0D7F"/>
    <w:rsid w:val="00BE0F29"/>
    <w:rsid w:val="00BE1BCD"/>
    <w:rsid w:val="00BE20F2"/>
    <w:rsid w:val="00BE2D73"/>
    <w:rsid w:val="00BE3422"/>
    <w:rsid w:val="00BE425A"/>
    <w:rsid w:val="00BE4AB3"/>
    <w:rsid w:val="00BE5EF7"/>
    <w:rsid w:val="00BE6720"/>
    <w:rsid w:val="00BF084D"/>
    <w:rsid w:val="00BF132E"/>
    <w:rsid w:val="00BF1E08"/>
    <w:rsid w:val="00BF2479"/>
    <w:rsid w:val="00BF2B9F"/>
    <w:rsid w:val="00BF2DB4"/>
    <w:rsid w:val="00BF3F9F"/>
    <w:rsid w:val="00BF502A"/>
    <w:rsid w:val="00BF63EC"/>
    <w:rsid w:val="00BF714F"/>
    <w:rsid w:val="00BF7814"/>
    <w:rsid w:val="00C01622"/>
    <w:rsid w:val="00C017D4"/>
    <w:rsid w:val="00C01CC9"/>
    <w:rsid w:val="00C01FD8"/>
    <w:rsid w:val="00C02CD1"/>
    <w:rsid w:val="00C031C9"/>
    <w:rsid w:val="00C03240"/>
    <w:rsid w:val="00C054C0"/>
    <w:rsid w:val="00C0632C"/>
    <w:rsid w:val="00C063CF"/>
    <w:rsid w:val="00C07813"/>
    <w:rsid w:val="00C079D5"/>
    <w:rsid w:val="00C07A4E"/>
    <w:rsid w:val="00C07CDD"/>
    <w:rsid w:val="00C07DE8"/>
    <w:rsid w:val="00C10548"/>
    <w:rsid w:val="00C10970"/>
    <w:rsid w:val="00C115BA"/>
    <w:rsid w:val="00C11844"/>
    <w:rsid w:val="00C1222D"/>
    <w:rsid w:val="00C13E15"/>
    <w:rsid w:val="00C14833"/>
    <w:rsid w:val="00C157EA"/>
    <w:rsid w:val="00C15A30"/>
    <w:rsid w:val="00C167EF"/>
    <w:rsid w:val="00C16F39"/>
    <w:rsid w:val="00C17576"/>
    <w:rsid w:val="00C17BD5"/>
    <w:rsid w:val="00C24E40"/>
    <w:rsid w:val="00C265F1"/>
    <w:rsid w:val="00C2696C"/>
    <w:rsid w:val="00C26C35"/>
    <w:rsid w:val="00C272AE"/>
    <w:rsid w:val="00C27F85"/>
    <w:rsid w:val="00C304FC"/>
    <w:rsid w:val="00C30CFE"/>
    <w:rsid w:val="00C312D4"/>
    <w:rsid w:val="00C31435"/>
    <w:rsid w:val="00C3178C"/>
    <w:rsid w:val="00C31F56"/>
    <w:rsid w:val="00C32030"/>
    <w:rsid w:val="00C3272A"/>
    <w:rsid w:val="00C32F1B"/>
    <w:rsid w:val="00C32FD8"/>
    <w:rsid w:val="00C334BA"/>
    <w:rsid w:val="00C336CA"/>
    <w:rsid w:val="00C34261"/>
    <w:rsid w:val="00C36B17"/>
    <w:rsid w:val="00C37CD8"/>
    <w:rsid w:val="00C4001F"/>
    <w:rsid w:val="00C40021"/>
    <w:rsid w:val="00C40606"/>
    <w:rsid w:val="00C4092F"/>
    <w:rsid w:val="00C40A3B"/>
    <w:rsid w:val="00C42947"/>
    <w:rsid w:val="00C42EB4"/>
    <w:rsid w:val="00C43374"/>
    <w:rsid w:val="00C438C3"/>
    <w:rsid w:val="00C4579C"/>
    <w:rsid w:val="00C46537"/>
    <w:rsid w:val="00C4668F"/>
    <w:rsid w:val="00C46DB9"/>
    <w:rsid w:val="00C47109"/>
    <w:rsid w:val="00C50816"/>
    <w:rsid w:val="00C515FC"/>
    <w:rsid w:val="00C525F6"/>
    <w:rsid w:val="00C526E5"/>
    <w:rsid w:val="00C52CE0"/>
    <w:rsid w:val="00C542C7"/>
    <w:rsid w:val="00C549B0"/>
    <w:rsid w:val="00C5650A"/>
    <w:rsid w:val="00C56FC9"/>
    <w:rsid w:val="00C5785A"/>
    <w:rsid w:val="00C57F8C"/>
    <w:rsid w:val="00C619EC"/>
    <w:rsid w:val="00C61BAE"/>
    <w:rsid w:val="00C61E44"/>
    <w:rsid w:val="00C62CF6"/>
    <w:rsid w:val="00C632F2"/>
    <w:rsid w:val="00C636EF"/>
    <w:rsid w:val="00C6377D"/>
    <w:rsid w:val="00C639FE"/>
    <w:rsid w:val="00C63AF5"/>
    <w:rsid w:val="00C64148"/>
    <w:rsid w:val="00C6456A"/>
    <w:rsid w:val="00C649F6"/>
    <w:rsid w:val="00C64A1E"/>
    <w:rsid w:val="00C64ABC"/>
    <w:rsid w:val="00C65128"/>
    <w:rsid w:val="00C656A9"/>
    <w:rsid w:val="00C6633D"/>
    <w:rsid w:val="00C6718F"/>
    <w:rsid w:val="00C70658"/>
    <w:rsid w:val="00C70B2F"/>
    <w:rsid w:val="00C722DE"/>
    <w:rsid w:val="00C728AD"/>
    <w:rsid w:val="00C75CC0"/>
    <w:rsid w:val="00C75DB1"/>
    <w:rsid w:val="00C76EDB"/>
    <w:rsid w:val="00C778E0"/>
    <w:rsid w:val="00C80592"/>
    <w:rsid w:val="00C80AF0"/>
    <w:rsid w:val="00C81097"/>
    <w:rsid w:val="00C812A3"/>
    <w:rsid w:val="00C81533"/>
    <w:rsid w:val="00C81A65"/>
    <w:rsid w:val="00C829AC"/>
    <w:rsid w:val="00C82FAF"/>
    <w:rsid w:val="00C83265"/>
    <w:rsid w:val="00C834E5"/>
    <w:rsid w:val="00C83E67"/>
    <w:rsid w:val="00C840FA"/>
    <w:rsid w:val="00C841D3"/>
    <w:rsid w:val="00C84F19"/>
    <w:rsid w:val="00C85424"/>
    <w:rsid w:val="00C85D82"/>
    <w:rsid w:val="00C85DBB"/>
    <w:rsid w:val="00C872A9"/>
    <w:rsid w:val="00C87FA7"/>
    <w:rsid w:val="00C90B38"/>
    <w:rsid w:val="00C90EAB"/>
    <w:rsid w:val="00C91870"/>
    <w:rsid w:val="00C92083"/>
    <w:rsid w:val="00C93098"/>
    <w:rsid w:val="00C9373C"/>
    <w:rsid w:val="00C94283"/>
    <w:rsid w:val="00C942C9"/>
    <w:rsid w:val="00C947FA"/>
    <w:rsid w:val="00C9515C"/>
    <w:rsid w:val="00C96866"/>
    <w:rsid w:val="00C97261"/>
    <w:rsid w:val="00C97E0B"/>
    <w:rsid w:val="00CA052B"/>
    <w:rsid w:val="00CA11F9"/>
    <w:rsid w:val="00CA1DBC"/>
    <w:rsid w:val="00CA24E0"/>
    <w:rsid w:val="00CA2E9C"/>
    <w:rsid w:val="00CA4618"/>
    <w:rsid w:val="00CA4C12"/>
    <w:rsid w:val="00CA5375"/>
    <w:rsid w:val="00CA6180"/>
    <w:rsid w:val="00CA63A6"/>
    <w:rsid w:val="00CA6865"/>
    <w:rsid w:val="00CA6ED7"/>
    <w:rsid w:val="00CB0F4B"/>
    <w:rsid w:val="00CB1766"/>
    <w:rsid w:val="00CB1B36"/>
    <w:rsid w:val="00CB1EB6"/>
    <w:rsid w:val="00CB38EC"/>
    <w:rsid w:val="00CB48F7"/>
    <w:rsid w:val="00CB574A"/>
    <w:rsid w:val="00CB618C"/>
    <w:rsid w:val="00CB6AA1"/>
    <w:rsid w:val="00CB77DE"/>
    <w:rsid w:val="00CC0ACA"/>
    <w:rsid w:val="00CC0DCD"/>
    <w:rsid w:val="00CC21D0"/>
    <w:rsid w:val="00CC25D7"/>
    <w:rsid w:val="00CC2678"/>
    <w:rsid w:val="00CC49E0"/>
    <w:rsid w:val="00CC5EC7"/>
    <w:rsid w:val="00CC5F1C"/>
    <w:rsid w:val="00CD01AA"/>
    <w:rsid w:val="00CD1509"/>
    <w:rsid w:val="00CD1FE8"/>
    <w:rsid w:val="00CD24A9"/>
    <w:rsid w:val="00CD3791"/>
    <w:rsid w:val="00CD37D5"/>
    <w:rsid w:val="00CD38F9"/>
    <w:rsid w:val="00CD4A19"/>
    <w:rsid w:val="00CD4E48"/>
    <w:rsid w:val="00CD5287"/>
    <w:rsid w:val="00CD6282"/>
    <w:rsid w:val="00CD6625"/>
    <w:rsid w:val="00CD73F6"/>
    <w:rsid w:val="00CE0325"/>
    <w:rsid w:val="00CE07E3"/>
    <w:rsid w:val="00CE36B9"/>
    <w:rsid w:val="00CE3B46"/>
    <w:rsid w:val="00CE4BE6"/>
    <w:rsid w:val="00CE4EC5"/>
    <w:rsid w:val="00CE5ECF"/>
    <w:rsid w:val="00CE6E96"/>
    <w:rsid w:val="00CE6F1A"/>
    <w:rsid w:val="00CE72D9"/>
    <w:rsid w:val="00CE7401"/>
    <w:rsid w:val="00CE76D4"/>
    <w:rsid w:val="00CE7A24"/>
    <w:rsid w:val="00CF02AF"/>
    <w:rsid w:val="00CF0804"/>
    <w:rsid w:val="00CF0CC0"/>
    <w:rsid w:val="00CF17C4"/>
    <w:rsid w:val="00CF2093"/>
    <w:rsid w:val="00CF3662"/>
    <w:rsid w:val="00CF397A"/>
    <w:rsid w:val="00CF3D7F"/>
    <w:rsid w:val="00CF4D03"/>
    <w:rsid w:val="00CF4F46"/>
    <w:rsid w:val="00CF5E72"/>
    <w:rsid w:val="00CF7356"/>
    <w:rsid w:val="00CF7781"/>
    <w:rsid w:val="00CF77F5"/>
    <w:rsid w:val="00CF7B9A"/>
    <w:rsid w:val="00D017CB"/>
    <w:rsid w:val="00D01C42"/>
    <w:rsid w:val="00D02BDE"/>
    <w:rsid w:val="00D0375C"/>
    <w:rsid w:val="00D038D4"/>
    <w:rsid w:val="00D048A1"/>
    <w:rsid w:val="00D04AD2"/>
    <w:rsid w:val="00D05872"/>
    <w:rsid w:val="00D05CB7"/>
    <w:rsid w:val="00D06A3F"/>
    <w:rsid w:val="00D0726B"/>
    <w:rsid w:val="00D10E1A"/>
    <w:rsid w:val="00D1188A"/>
    <w:rsid w:val="00D11FD7"/>
    <w:rsid w:val="00D1334F"/>
    <w:rsid w:val="00D161CB"/>
    <w:rsid w:val="00D16295"/>
    <w:rsid w:val="00D17694"/>
    <w:rsid w:val="00D17AA8"/>
    <w:rsid w:val="00D214BB"/>
    <w:rsid w:val="00D22A2C"/>
    <w:rsid w:val="00D23264"/>
    <w:rsid w:val="00D256E9"/>
    <w:rsid w:val="00D266C9"/>
    <w:rsid w:val="00D26C16"/>
    <w:rsid w:val="00D27A7E"/>
    <w:rsid w:val="00D27FC5"/>
    <w:rsid w:val="00D3025D"/>
    <w:rsid w:val="00D322B0"/>
    <w:rsid w:val="00D3239C"/>
    <w:rsid w:val="00D328ED"/>
    <w:rsid w:val="00D328F8"/>
    <w:rsid w:val="00D33008"/>
    <w:rsid w:val="00D339DD"/>
    <w:rsid w:val="00D35E7A"/>
    <w:rsid w:val="00D36661"/>
    <w:rsid w:val="00D373D2"/>
    <w:rsid w:val="00D41212"/>
    <w:rsid w:val="00D41220"/>
    <w:rsid w:val="00D418C4"/>
    <w:rsid w:val="00D42492"/>
    <w:rsid w:val="00D429A5"/>
    <w:rsid w:val="00D437E6"/>
    <w:rsid w:val="00D44091"/>
    <w:rsid w:val="00D44540"/>
    <w:rsid w:val="00D452E5"/>
    <w:rsid w:val="00D454F6"/>
    <w:rsid w:val="00D47AC8"/>
    <w:rsid w:val="00D47BB7"/>
    <w:rsid w:val="00D47F63"/>
    <w:rsid w:val="00D47FB6"/>
    <w:rsid w:val="00D5020E"/>
    <w:rsid w:val="00D50D9A"/>
    <w:rsid w:val="00D5107C"/>
    <w:rsid w:val="00D510ED"/>
    <w:rsid w:val="00D51FE4"/>
    <w:rsid w:val="00D5286D"/>
    <w:rsid w:val="00D5334E"/>
    <w:rsid w:val="00D535B3"/>
    <w:rsid w:val="00D54030"/>
    <w:rsid w:val="00D5405B"/>
    <w:rsid w:val="00D54249"/>
    <w:rsid w:val="00D54C4F"/>
    <w:rsid w:val="00D54CDB"/>
    <w:rsid w:val="00D54ED6"/>
    <w:rsid w:val="00D55024"/>
    <w:rsid w:val="00D5516F"/>
    <w:rsid w:val="00D568E8"/>
    <w:rsid w:val="00D56C35"/>
    <w:rsid w:val="00D600AF"/>
    <w:rsid w:val="00D604E2"/>
    <w:rsid w:val="00D6138B"/>
    <w:rsid w:val="00D61BBE"/>
    <w:rsid w:val="00D61E99"/>
    <w:rsid w:val="00D639BC"/>
    <w:rsid w:val="00D63D15"/>
    <w:rsid w:val="00D63EBB"/>
    <w:rsid w:val="00D64889"/>
    <w:rsid w:val="00D64BF0"/>
    <w:rsid w:val="00D65F43"/>
    <w:rsid w:val="00D6603F"/>
    <w:rsid w:val="00D66A01"/>
    <w:rsid w:val="00D67E15"/>
    <w:rsid w:val="00D713BB"/>
    <w:rsid w:val="00D72085"/>
    <w:rsid w:val="00D73342"/>
    <w:rsid w:val="00D7352C"/>
    <w:rsid w:val="00D74611"/>
    <w:rsid w:val="00D7500F"/>
    <w:rsid w:val="00D75C93"/>
    <w:rsid w:val="00D77319"/>
    <w:rsid w:val="00D8217A"/>
    <w:rsid w:val="00D83619"/>
    <w:rsid w:val="00D83FFF"/>
    <w:rsid w:val="00D8402C"/>
    <w:rsid w:val="00D84AFC"/>
    <w:rsid w:val="00D84F14"/>
    <w:rsid w:val="00D85240"/>
    <w:rsid w:val="00D859D1"/>
    <w:rsid w:val="00D907E9"/>
    <w:rsid w:val="00D90C51"/>
    <w:rsid w:val="00D90CBC"/>
    <w:rsid w:val="00D91AAD"/>
    <w:rsid w:val="00D9338D"/>
    <w:rsid w:val="00D9419B"/>
    <w:rsid w:val="00D95066"/>
    <w:rsid w:val="00D96780"/>
    <w:rsid w:val="00D9694C"/>
    <w:rsid w:val="00D975B2"/>
    <w:rsid w:val="00D97B78"/>
    <w:rsid w:val="00D97F41"/>
    <w:rsid w:val="00DA0118"/>
    <w:rsid w:val="00DA1FDE"/>
    <w:rsid w:val="00DA4792"/>
    <w:rsid w:val="00DA59BF"/>
    <w:rsid w:val="00DA622F"/>
    <w:rsid w:val="00DA67C6"/>
    <w:rsid w:val="00DA70FE"/>
    <w:rsid w:val="00DB00B4"/>
    <w:rsid w:val="00DB032D"/>
    <w:rsid w:val="00DB0395"/>
    <w:rsid w:val="00DB0A5E"/>
    <w:rsid w:val="00DB1AE8"/>
    <w:rsid w:val="00DB1B89"/>
    <w:rsid w:val="00DB240B"/>
    <w:rsid w:val="00DB318A"/>
    <w:rsid w:val="00DB3B72"/>
    <w:rsid w:val="00DB437B"/>
    <w:rsid w:val="00DB6865"/>
    <w:rsid w:val="00DB7A6E"/>
    <w:rsid w:val="00DC0584"/>
    <w:rsid w:val="00DC0914"/>
    <w:rsid w:val="00DC1021"/>
    <w:rsid w:val="00DC1B36"/>
    <w:rsid w:val="00DC1BE6"/>
    <w:rsid w:val="00DC2241"/>
    <w:rsid w:val="00DC283C"/>
    <w:rsid w:val="00DC4660"/>
    <w:rsid w:val="00DC473A"/>
    <w:rsid w:val="00DC4FF6"/>
    <w:rsid w:val="00DC588E"/>
    <w:rsid w:val="00DC65FB"/>
    <w:rsid w:val="00DC71B9"/>
    <w:rsid w:val="00DC7397"/>
    <w:rsid w:val="00DC7C59"/>
    <w:rsid w:val="00DD0073"/>
    <w:rsid w:val="00DD01FB"/>
    <w:rsid w:val="00DD0F93"/>
    <w:rsid w:val="00DD1551"/>
    <w:rsid w:val="00DD1AF9"/>
    <w:rsid w:val="00DD1DF4"/>
    <w:rsid w:val="00DD1E60"/>
    <w:rsid w:val="00DD2481"/>
    <w:rsid w:val="00DD24F5"/>
    <w:rsid w:val="00DD2980"/>
    <w:rsid w:val="00DD29CF"/>
    <w:rsid w:val="00DD2AFB"/>
    <w:rsid w:val="00DD46F6"/>
    <w:rsid w:val="00DD4F39"/>
    <w:rsid w:val="00DD5725"/>
    <w:rsid w:val="00DD5E3D"/>
    <w:rsid w:val="00DE0177"/>
    <w:rsid w:val="00DE04C9"/>
    <w:rsid w:val="00DE154E"/>
    <w:rsid w:val="00DE1939"/>
    <w:rsid w:val="00DE1BD5"/>
    <w:rsid w:val="00DE2021"/>
    <w:rsid w:val="00DE3029"/>
    <w:rsid w:val="00DE3C30"/>
    <w:rsid w:val="00DE543D"/>
    <w:rsid w:val="00DE6AA2"/>
    <w:rsid w:val="00DE6C71"/>
    <w:rsid w:val="00DF00E2"/>
    <w:rsid w:val="00DF0377"/>
    <w:rsid w:val="00DF129F"/>
    <w:rsid w:val="00DF1B4A"/>
    <w:rsid w:val="00DF1C06"/>
    <w:rsid w:val="00DF2581"/>
    <w:rsid w:val="00DF3781"/>
    <w:rsid w:val="00DF3C9E"/>
    <w:rsid w:val="00DF498A"/>
    <w:rsid w:val="00DF4BA5"/>
    <w:rsid w:val="00DF5560"/>
    <w:rsid w:val="00E00F9A"/>
    <w:rsid w:val="00E01158"/>
    <w:rsid w:val="00E019D0"/>
    <w:rsid w:val="00E02219"/>
    <w:rsid w:val="00E02B0F"/>
    <w:rsid w:val="00E03247"/>
    <w:rsid w:val="00E03D73"/>
    <w:rsid w:val="00E041AB"/>
    <w:rsid w:val="00E05199"/>
    <w:rsid w:val="00E06A89"/>
    <w:rsid w:val="00E06DB7"/>
    <w:rsid w:val="00E06FAB"/>
    <w:rsid w:val="00E07F31"/>
    <w:rsid w:val="00E110E3"/>
    <w:rsid w:val="00E11465"/>
    <w:rsid w:val="00E114DA"/>
    <w:rsid w:val="00E11BEC"/>
    <w:rsid w:val="00E12098"/>
    <w:rsid w:val="00E127F9"/>
    <w:rsid w:val="00E13E61"/>
    <w:rsid w:val="00E148CE"/>
    <w:rsid w:val="00E14EAB"/>
    <w:rsid w:val="00E16542"/>
    <w:rsid w:val="00E17B15"/>
    <w:rsid w:val="00E207E7"/>
    <w:rsid w:val="00E20AAE"/>
    <w:rsid w:val="00E20E76"/>
    <w:rsid w:val="00E2133C"/>
    <w:rsid w:val="00E23D34"/>
    <w:rsid w:val="00E24750"/>
    <w:rsid w:val="00E25C68"/>
    <w:rsid w:val="00E26EFF"/>
    <w:rsid w:val="00E26F39"/>
    <w:rsid w:val="00E271EE"/>
    <w:rsid w:val="00E30B02"/>
    <w:rsid w:val="00E3103A"/>
    <w:rsid w:val="00E31282"/>
    <w:rsid w:val="00E32C7B"/>
    <w:rsid w:val="00E32C9F"/>
    <w:rsid w:val="00E344CC"/>
    <w:rsid w:val="00E3461A"/>
    <w:rsid w:val="00E35969"/>
    <w:rsid w:val="00E35CAC"/>
    <w:rsid w:val="00E3602C"/>
    <w:rsid w:val="00E368D2"/>
    <w:rsid w:val="00E36D57"/>
    <w:rsid w:val="00E37074"/>
    <w:rsid w:val="00E372D1"/>
    <w:rsid w:val="00E3741B"/>
    <w:rsid w:val="00E3746B"/>
    <w:rsid w:val="00E37575"/>
    <w:rsid w:val="00E377DD"/>
    <w:rsid w:val="00E37B17"/>
    <w:rsid w:val="00E41304"/>
    <w:rsid w:val="00E41C91"/>
    <w:rsid w:val="00E41F17"/>
    <w:rsid w:val="00E427BD"/>
    <w:rsid w:val="00E44317"/>
    <w:rsid w:val="00E449FD"/>
    <w:rsid w:val="00E44BD2"/>
    <w:rsid w:val="00E45C8E"/>
    <w:rsid w:val="00E460B7"/>
    <w:rsid w:val="00E4668F"/>
    <w:rsid w:val="00E46B4B"/>
    <w:rsid w:val="00E478C3"/>
    <w:rsid w:val="00E50263"/>
    <w:rsid w:val="00E51907"/>
    <w:rsid w:val="00E520F0"/>
    <w:rsid w:val="00E52A6D"/>
    <w:rsid w:val="00E52B2A"/>
    <w:rsid w:val="00E534D7"/>
    <w:rsid w:val="00E54036"/>
    <w:rsid w:val="00E560D6"/>
    <w:rsid w:val="00E56729"/>
    <w:rsid w:val="00E56811"/>
    <w:rsid w:val="00E62038"/>
    <w:rsid w:val="00E621D0"/>
    <w:rsid w:val="00E6233D"/>
    <w:rsid w:val="00E62576"/>
    <w:rsid w:val="00E644F4"/>
    <w:rsid w:val="00E64BDC"/>
    <w:rsid w:val="00E64D7A"/>
    <w:rsid w:val="00E65DF5"/>
    <w:rsid w:val="00E6705D"/>
    <w:rsid w:val="00E67F9C"/>
    <w:rsid w:val="00E70811"/>
    <w:rsid w:val="00E71EF8"/>
    <w:rsid w:val="00E72398"/>
    <w:rsid w:val="00E7248B"/>
    <w:rsid w:val="00E72903"/>
    <w:rsid w:val="00E75D30"/>
    <w:rsid w:val="00E7612E"/>
    <w:rsid w:val="00E76993"/>
    <w:rsid w:val="00E76E1B"/>
    <w:rsid w:val="00E77762"/>
    <w:rsid w:val="00E800F8"/>
    <w:rsid w:val="00E820D1"/>
    <w:rsid w:val="00E828EC"/>
    <w:rsid w:val="00E82A72"/>
    <w:rsid w:val="00E83AA0"/>
    <w:rsid w:val="00E8449B"/>
    <w:rsid w:val="00E85D20"/>
    <w:rsid w:val="00E9026D"/>
    <w:rsid w:val="00E9057A"/>
    <w:rsid w:val="00E91104"/>
    <w:rsid w:val="00E9138C"/>
    <w:rsid w:val="00E9224B"/>
    <w:rsid w:val="00E925E8"/>
    <w:rsid w:val="00E931CE"/>
    <w:rsid w:val="00E932C0"/>
    <w:rsid w:val="00E93C92"/>
    <w:rsid w:val="00E94F8D"/>
    <w:rsid w:val="00E951D7"/>
    <w:rsid w:val="00E95CF5"/>
    <w:rsid w:val="00E96146"/>
    <w:rsid w:val="00E96397"/>
    <w:rsid w:val="00E9659B"/>
    <w:rsid w:val="00E969B3"/>
    <w:rsid w:val="00E96C26"/>
    <w:rsid w:val="00E96E34"/>
    <w:rsid w:val="00E97414"/>
    <w:rsid w:val="00EA2419"/>
    <w:rsid w:val="00EA3667"/>
    <w:rsid w:val="00EA38DD"/>
    <w:rsid w:val="00EA3909"/>
    <w:rsid w:val="00EA4145"/>
    <w:rsid w:val="00EA42C9"/>
    <w:rsid w:val="00EA4373"/>
    <w:rsid w:val="00EA4474"/>
    <w:rsid w:val="00EA44AB"/>
    <w:rsid w:val="00EA44C9"/>
    <w:rsid w:val="00EA4C7E"/>
    <w:rsid w:val="00EA71E9"/>
    <w:rsid w:val="00EA795E"/>
    <w:rsid w:val="00EB0714"/>
    <w:rsid w:val="00EB0F20"/>
    <w:rsid w:val="00EB1773"/>
    <w:rsid w:val="00EB1C04"/>
    <w:rsid w:val="00EB1F54"/>
    <w:rsid w:val="00EB34B3"/>
    <w:rsid w:val="00EB38AE"/>
    <w:rsid w:val="00EB4FCD"/>
    <w:rsid w:val="00EB532A"/>
    <w:rsid w:val="00EB55B3"/>
    <w:rsid w:val="00EB5A10"/>
    <w:rsid w:val="00EB5BD9"/>
    <w:rsid w:val="00EB5F09"/>
    <w:rsid w:val="00EB6150"/>
    <w:rsid w:val="00EB6169"/>
    <w:rsid w:val="00EB691D"/>
    <w:rsid w:val="00EC2947"/>
    <w:rsid w:val="00EC40BE"/>
    <w:rsid w:val="00EC4A16"/>
    <w:rsid w:val="00EC4A28"/>
    <w:rsid w:val="00EC4E2F"/>
    <w:rsid w:val="00EC5623"/>
    <w:rsid w:val="00EC5E45"/>
    <w:rsid w:val="00EC60FF"/>
    <w:rsid w:val="00EC7964"/>
    <w:rsid w:val="00ED18FE"/>
    <w:rsid w:val="00ED2365"/>
    <w:rsid w:val="00ED26F0"/>
    <w:rsid w:val="00ED34E1"/>
    <w:rsid w:val="00ED3F35"/>
    <w:rsid w:val="00ED4C0E"/>
    <w:rsid w:val="00ED62BB"/>
    <w:rsid w:val="00ED6437"/>
    <w:rsid w:val="00ED6561"/>
    <w:rsid w:val="00ED6CAF"/>
    <w:rsid w:val="00EE0A04"/>
    <w:rsid w:val="00EE28D4"/>
    <w:rsid w:val="00EE2C6C"/>
    <w:rsid w:val="00EE46A5"/>
    <w:rsid w:val="00EE4990"/>
    <w:rsid w:val="00EE663D"/>
    <w:rsid w:val="00EE78B9"/>
    <w:rsid w:val="00EE7A75"/>
    <w:rsid w:val="00EF045C"/>
    <w:rsid w:val="00EF053F"/>
    <w:rsid w:val="00EF4F17"/>
    <w:rsid w:val="00EF657B"/>
    <w:rsid w:val="00EF71D7"/>
    <w:rsid w:val="00F00139"/>
    <w:rsid w:val="00F0034A"/>
    <w:rsid w:val="00F0046F"/>
    <w:rsid w:val="00F00E06"/>
    <w:rsid w:val="00F01D2A"/>
    <w:rsid w:val="00F01E46"/>
    <w:rsid w:val="00F02DE4"/>
    <w:rsid w:val="00F05822"/>
    <w:rsid w:val="00F0609C"/>
    <w:rsid w:val="00F06F24"/>
    <w:rsid w:val="00F073E2"/>
    <w:rsid w:val="00F07530"/>
    <w:rsid w:val="00F07631"/>
    <w:rsid w:val="00F07741"/>
    <w:rsid w:val="00F10A33"/>
    <w:rsid w:val="00F10D1C"/>
    <w:rsid w:val="00F1206C"/>
    <w:rsid w:val="00F1216B"/>
    <w:rsid w:val="00F12D7E"/>
    <w:rsid w:val="00F12DAA"/>
    <w:rsid w:val="00F12FE9"/>
    <w:rsid w:val="00F135CC"/>
    <w:rsid w:val="00F141EE"/>
    <w:rsid w:val="00F1483B"/>
    <w:rsid w:val="00F14B15"/>
    <w:rsid w:val="00F14FA3"/>
    <w:rsid w:val="00F16BB5"/>
    <w:rsid w:val="00F206B9"/>
    <w:rsid w:val="00F21F69"/>
    <w:rsid w:val="00F230A3"/>
    <w:rsid w:val="00F23A9B"/>
    <w:rsid w:val="00F23F21"/>
    <w:rsid w:val="00F243C1"/>
    <w:rsid w:val="00F25439"/>
    <w:rsid w:val="00F25455"/>
    <w:rsid w:val="00F25AEC"/>
    <w:rsid w:val="00F25F05"/>
    <w:rsid w:val="00F2607B"/>
    <w:rsid w:val="00F262F9"/>
    <w:rsid w:val="00F26AE7"/>
    <w:rsid w:val="00F27593"/>
    <w:rsid w:val="00F30E67"/>
    <w:rsid w:val="00F3130E"/>
    <w:rsid w:val="00F31B96"/>
    <w:rsid w:val="00F334E3"/>
    <w:rsid w:val="00F34723"/>
    <w:rsid w:val="00F3702B"/>
    <w:rsid w:val="00F401DC"/>
    <w:rsid w:val="00F409A3"/>
    <w:rsid w:val="00F40B71"/>
    <w:rsid w:val="00F413CC"/>
    <w:rsid w:val="00F41421"/>
    <w:rsid w:val="00F419BE"/>
    <w:rsid w:val="00F42856"/>
    <w:rsid w:val="00F43187"/>
    <w:rsid w:val="00F44E65"/>
    <w:rsid w:val="00F45B02"/>
    <w:rsid w:val="00F4650E"/>
    <w:rsid w:val="00F46AA6"/>
    <w:rsid w:val="00F475D5"/>
    <w:rsid w:val="00F47663"/>
    <w:rsid w:val="00F478FB"/>
    <w:rsid w:val="00F47FFA"/>
    <w:rsid w:val="00F50472"/>
    <w:rsid w:val="00F509A5"/>
    <w:rsid w:val="00F5104E"/>
    <w:rsid w:val="00F5113C"/>
    <w:rsid w:val="00F5118A"/>
    <w:rsid w:val="00F51810"/>
    <w:rsid w:val="00F51E83"/>
    <w:rsid w:val="00F51FF5"/>
    <w:rsid w:val="00F52B0D"/>
    <w:rsid w:val="00F545AD"/>
    <w:rsid w:val="00F55114"/>
    <w:rsid w:val="00F55921"/>
    <w:rsid w:val="00F56A0F"/>
    <w:rsid w:val="00F56B05"/>
    <w:rsid w:val="00F608F1"/>
    <w:rsid w:val="00F628E4"/>
    <w:rsid w:val="00F62C70"/>
    <w:rsid w:val="00F63A28"/>
    <w:rsid w:val="00F63F6C"/>
    <w:rsid w:val="00F64719"/>
    <w:rsid w:val="00F6542C"/>
    <w:rsid w:val="00F65BA6"/>
    <w:rsid w:val="00F67D63"/>
    <w:rsid w:val="00F70C71"/>
    <w:rsid w:val="00F70FBF"/>
    <w:rsid w:val="00F71509"/>
    <w:rsid w:val="00F71546"/>
    <w:rsid w:val="00F71B8A"/>
    <w:rsid w:val="00F72E2D"/>
    <w:rsid w:val="00F73D57"/>
    <w:rsid w:val="00F74752"/>
    <w:rsid w:val="00F755A0"/>
    <w:rsid w:val="00F76A2C"/>
    <w:rsid w:val="00F76F10"/>
    <w:rsid w:val="00F8014E"/>
    <w:rsid w:val="00F801FA"/>
    <w:rsid w:val="00F80986"/>
    <w:rsid w:val="00F82271"/>
    <w:rsid w:val="00F82AB2"/>
    <w:rsid w:val="00F83883"/>
    <w:rsid w:val="00F8388D"/>
    <w:rsid w:val="00F84202"/>
    <w:rsid w:val="00F8524F"/>
    <w:rsid w:val="00F85E21"/>
    <w:rsid w:val="00F904AB"/>
    <w:rsid w:val="00F92CCB"/>
    <w:rsid w:val="00F93BA8"/>
    <w:rsid w:val="00F93BB1"/>
    <w:rsid w:val="00F93CBD"/>
    <w:rsid w:val="00F94B1B"/>
    <w:rsid w:val="00F95318"/>
    <w:rsid w:val="00F958C7"/>
    <w:rsid w:val="00F95C1B"/>
    <w:rsid w:val="00F965EB"/>
    <w:rsid w:val="00F96C2C"/>
    <w:rsid w:val="00F97E7E"/>
    <w:rsid w:val="00FA0B98"/>
    <w:rsid w:val="00FA19EA"/>
    <w:rsid w:val="00FA1B2D"/>
    <w:rsid w:val="00FA1F1B"/>
    <w:rsid w:val="00FA379D"/>
    <w:rsid w:val="00FA3B4F"/>
    <w:rsid w:val="00FA432A"/>
    <w:rsid w:val="00FA4594"/>
    <w:rsid w:val="00FA498F"/>
    <w:rsid w:val="00FA6196"/>
    <w:rsid w:val="00FA6374"/>
    <w:rsid w:val="00FA6D4A"/>
    <w:rsid w:val="00FB0188"/>
    <w:rsid w:val="00FB03B0"/>
    <w:rsid w:val="00FB12DF"/>
    <w:rsid w:val="00FB16F8"/>
    <w:rsid w:val="00FB20A6"/>
    <w:rsid w:val="00FB2372"/>
    <w:rsid w:val="00FB2FC4"/>
    <w:rsid w:val="00FB4E36"/>
    <w:rsid w:val="00FB52B8"/>
    <w:rsid w:val="00FB59C9"/>
    <w:rsid w:val="00FB5EF4"/>
    <w:rsid w:val="00FB6360"/>
    <w:rsid w:val="00FB6BFB"/>
    <w:rsid w:val="00FB6E53"/>
    <w:rsid w:val="00FB739D"/>
    <w:rsid w:val="00FB74E5"/>
    <w:rsid w:val="00FC0916"/>
    <w:rsid w:val="00FC0961"/>
    <w:rsid w:val="00FC0D9D"/>
    <w:rsid w:val="00FC2403"/>
    <w:rsid w:val="00FC268E"/>
    <w:rsid w:val="00FC3137"/>
    <w:rsid w:val="00FC5741"/>
    <w:rsid w:val="00FC5DB7"/>
    <w:rsid w:val="00FC612F"/>
    <w:rsid w:val="00FC671A"/>
    <w:rsid w:val="00FC69B2"/>
    <w:rsid w:val="00FC7B4B"/>
    <w:rsid w:val="00FD0742"/>
    <w:rsid w:val="00FD08BA"/>
    <w:rsid w:val="00FD187B"/>
    <w:rsid w:val="00FD23CA"/>
    <w:rsid w:val="00FD2F98"/>
    <w:rsid w:val="00FD36B1"/>
    <w:rsid w:val="00FD37AE"/>
    <w:rsid w:val="00FD3A50"/>
    <w:rsid w:val="00FD3DAB"/>
    <w:rsid w:val="00FD44D7"/>
    <w:rsid w:val="00FD4546"/>
    <w:rsid w:val="00FD535F"/>
    <w:rsid w:val="00FD593C"/>
    <w:rsid w:val="00FD5E6C"/>
    <w:rsid w:val="00FD6434"/>
    <w:rsid w:val="00FE0A5D"/>
    <w:rsid w:val="00FE0A98"/>
    <w:rsid w:val="00FE0C9F"/>
    <w:rsid w:val="00FE17F7"/>
    <w:rsid w:val="00FE23D2"/>
    <w:rsid w:val="00FE2DB2"/>
    <w:rsid w:val="00FE31BF"/>
    <w:rsid w:val="00FE36F3"/>
    <w:rsid w:val="00FE3F8E"/>
    <w:rsid w:val="00FE417B"/>
    <w:rsid w:val="00FE441D"/>
    <w:rsid w:val="00FE45B3"/>
    <w:rsid w:val="00FE4936"/>
    <w:rsid w:val="00FE4E0F"/>
    <w:rsid w:val="00FE5C6E"/>
    <w:rsid w:val="00FE6089"/>
    <w:rsid w:val="00FE6AA2"/>
    <w:rsid w:val="00FF05CC"/>
    <w:rsid w:val="00FF0B12"/>
    <w:rsid w:val="00FF1FFE"/>
    <w:rsid w:val="00FF2159"/>
    <w:rsid w:val="00FF4E97"/>
    <w:rsid w:val="00FF4FFE"/>
    <w:rsid w:val="00FF5D65"/>
    <w:rsid w:val="00FF6D66"/>
    <w:rsid w:val="00FF7A5E"/>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52A3C"/>
  <w15:chartTrackingRefBased/>
  <w15:docId w15:val="{702B3464-56BC-6846-B585-2413947A8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00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949FB"/>
    <w:pPr>
      <w:ind w:left="720"/>
      <w:contextualSpacing/>
    </w:pPr>
  </w:style>
  <w:style w:type="paragraph" w:styleId="Bobletekst">
    <w:name w:val="Balloon Text"/>
    <w:basedOn w:val="Normal"/>
    <w:link w:val="BobletekstTegn"/>
    <w:uiPriority w:val="99"/>
    <w:semiHidden/>
    <w:unhideWhenUsed/>
    <w:rsid w:val="003D76D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D76DA"/>
    <w:rPr>
      <w:rFonts w:ascii="Segoe UI" w:hAnsi="Segoe UI" w:cs="Segoe UI"/>
      <w:sz w:val="18"/>
      <w:szCs w:val="18"/>
    </w:rPr>
  </w:style>
  <w:style w:type="character" w:styleId="Hyperkobling">
    <w:name w:val="Hyperlink"/>
    <w:uiPriority w:val="99"/>
    <w:semiHidden/>
    <w:rsid w:val="007A0BB9"/>
    <w:rPr>
      <w:color w:val="0000FF"/>
      <w:u w:val="single"/>
    </w:rPr>
  </w:style>
  <w:style w:type="paragraph" w:styleId="NormalWeb">
    <w:name w:val="Normal (Web)"/>
    <w:basedOn w:val="Normal"/>
    <w:uiPriority w:val="99"/>
    <w:unhideWhenUsed/>
    <w:rsid w:val="006158F8"/>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customStyle="1" w:styleId="Default">
    <w:name w:val="Default"/>
    <w:basedOn w:val="Normal"/>
    <w:rsid w:val="001D34DA"/>
    <w:pPr>
      <w:autoSpaceDE w:val="0"/>
      <w:autoSpaceDN w:val="0"/>
      <w:spacing w:after="0" w:line="240" w:lineRule="auto"/>
    </w:pPr>
    <w:rPr>
      <w:rFonts w:ascii="Calibri" w:hAnsi="Calibri" w:cs="Calibri"/>
      <w:color w:val="000000"/>
      <w:sz w:val="24"/>
      <w:szCs w:val="24"/>
    </w:rPr>
  </w:style>
  <w:style w:type="paragraph" w:styleId="Brdtekst">
    <w:name w:val="Body Text"/>
    <w:basedOn w:val="Normal"/>
    <w:link w:val="BrdtekstTegn"/>
    <w:semiHidden/>
    <w:rsid w:val="001D34DA"/>
    <w:pPr>
      <w:spacing w:after="0" w:line="240" w:lineRule="auto"/>
    </w:pPr>
    <w:rPr>
      <w:rFonts w:ascii="Comic Sans MS" w:eastAsia="Times New Roman" w:hAnsi="Comic Sans MS" w:cs="Times New Roman"/>
      <w:sz w:val="96"/>
      <w:szCs w:val="20"/>
      <w:lang w:eastAsia="nb-NO"/>
    </w:rPr>
  </w:style>
  <w:style w:type="character" w:customStyle="1" w:styleId="BrdtekstTegn">
    <w:name w:val="Brødtekst Tegn"/>
    <w:basedOn w:val="Standardskriftforavsnitt"/>
    <w:link w:val="Brdtekst"/>
    <w:semiHidden/>
    <w:rsid w:val="001D34DA"/>
    <w:rPr>
      <w:rFonts w:ascii="Comic Sans MS" w:eastAsia="Times New Roman" w:hAnsi="Comic Sans MS" w:cs="Times New Roman"/>
      <w:sz w:val="96"/>
      <w:szCs w:val="20"/>
      <w:lang w:eastAsia="nb-NO"/>
    </w:rPr>
  </w:style>
  <w:style w:type="table" w:styleId="Tabellrutenett">
    <w:name w:val="Table Grid"/>
    <w:basedOn w:val="Vanligtabell"/>
    <w:uiPriority w:val="39"/>
    <w:rsid w:val="00900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900DFE"/>
    <w:rPr>
      <w:i/>
      <w:iCs/>
    </w:rPr>
  </w:style>
  <w:style w:type="paragraph" w:styleId="Topptekst">
    <w:name w:val="header"/>
    <w:basedOn w:val="Normal"/>
    <w:link w:val="TopptekstTegn"/>
    <w:uiPriority w:val="99"/>
    <w:rsid w:val="00900DFE"/>
    <w:pPr>
      <w:tabs>
        <w:tab w:val="center" w:pos="4320"/>
        <w:tab w:val="right" w:pos="8640"/>
      </w:tabs>
      <w:spacing w:after="0" w:line="240" w:lineRule="auto"/>
    </w:pPr>
    <w:rPr>
      <w:rFonts w:ascii="Times New Roman" w:eastAsia="Times New Roman" w:hAnsi="Times New Roman" w:cs="Times New Roman"/>
      <w:sz w:val="20"/>
      <w:szCs w:val="20"/>
      <w:lang w:eastAsia="nb-NO"/>
    </w:rPr>
  </w:style>
  <w:style w:type="character" w:customStyle="1" w:styleId="TopptekstTegn">
    <w:name w:val="Topptekst Tegn"/>
    <w:basedOn w:val="Standardskriftforavsnitt"/>
    <w:link w:val="Topptekst"/>
    <w:uiPriority w:val="99"/>
    <w:rsid w:val="00900DFE"/>
    <w:rPr>
      <w:rFonts w:ascii="Times New Roman" w:eastAsia="Times New Roman" w:hAnsi="Times New Roman" w:cs="Times New Roman"/>
      <w:sz w:val="20"/>
      <w:szCs w:val="20"/>
      <w:lang w:eastAsia="nb-NO"/>
    </w:rPr>
  </w:style>
  <w:style w:type="character" w:customStyle="1" w:styleId="Overskrift1Tegn">
    <w:name w:val="Overskrift 1 Tegn"/>
    <w:basedOn w:val="Standardskriftforavsnitt"/>
    <w:link w:val="Overskrift1"/>
    <w:uiPriority w:val="9"/>
    <w:rsid w:val="00900DFE"/>
    <w:rPr>
      <w:rFonts w:asciiTheme="majorHAnsi" w:eastAsiaTheme="majorEastAsia" w:hAnsiTheme="majorHAnsi" w:cstheme="majorBidi"/>
      <w:color w:val="2E74B5" w:themeColor="accent1" w:themeShade="BF"/>
      <w:sz w:val="32"/>
      <w:szCs w:val="32"/>
    </w:rPr>
  </w:style>
  <w:style w:type="paragraph" w:styleId="Bunntekst">
    <w:name w:val="footer"/>
    <w:basedOn w:val="Normal"/>
    <w:link w:val="BunntekstTegn"/>
    <w:uiPriority w:val="99"/>
    <w:unhideWhenUsed/>
    <w:rsid w:val="00C75DB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75DB1"/>
  </w:style>
  <w:style w:type="character" w:styleId="Ulstomtale">
    <w:name w:val="Unresolved Mention"/>
    <w:basedOn w:val="Standardskriftforavsnitt"/>
    <w:uiPriority w:val="99"/>
    <w:semiHidden/>
    <w:unhideWhenUsed/>
    <w:rsid w:val="00DD1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47932">
      <w:bodyDiv w:val="1"/>
      <w:marLeft w:val="0"/>
      <w:marRight w:val="0"/>
      <w:marTop w:val="0"/>
      <w:marBottom w:val="0"/>
      <w:divBdr>
        <w:top w:val="none" w:sz="0" w:space="0" w:color="auto"/>
        <w:left w:val="none" w:sz="0" w:space="0" w:color="auto"/>
        <w:bottom w:val="none" w:sz="0" w:space="0" w:color="auto"/>
        <w:right w:val="none" w:sz="0" w:space="0" w:color="auto"/>
      </w:divBdr>
      <w:divsChild>
        <w:div w:id="1313756887">
          <w:marLeft w:val="0"/>
          <w:marRight w:val="0"/>
          <w:marTop w:val="0"/>
          <w:marBottom w:val="0"/>
          <w:divBdr>
            <w:top w:val="none" w:sz="0" w:space="0" w:color="auto"/>
            <w:left w:val="none" w:sz="0" w:space="0" w:color="auto"/>
            <w:bottom w:val="none" w:sz="0" w:space="0" w:color="auto"/>
            <w:right w:val="none" w:sz="0" w:space="0" w:color="auto"/>
          </w:divBdr>
          <w:divsChild>
            <w:div w:id="1092509191">
              <w:marLeft w:val="0"/>
              <w:marRight w:val="0"/>
              <w:marTop w:val="0"/>
              <w:marBottom w:val="0"/>
              <w:divBdr>
                <w:top w:val="none" w:sz="0" w:space="0" w:color="auto"/>
                <w:left w:val="none" w:sz="0" w:space="0" w:color="auto"/>
                <w:bottom w:val="none" w:sz="0" w:space="0" w:color="auto"/>
                <w:right w:val="none" w:sz="0" w:space="0" w:color="auto"/>
              </w:divBdr>
              <w:divsChild>
                <w:div w:id="19857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8092">
      <w:bodyDiv w:val="1"/>
      <w:marLeft w:val="0"/>
      <w:marRight w:val="0"/>
      <w:marTop w:val="0"/>
      <w:marBottom w:val="0"/>
      <w:divBdr>
        <w:top w:val="none" w:sz="0" w:space="0" w:color="auto"/>
        <w:left w:val="none" w:sz="0" w:space="0" w:color="auto"/>
        <w:bottom w:val="none" w:sz="0" w:space="0" w:color="auto"/>
        <w:right w:val="none" w:sz="0" w:space="0" w:color="auto"/>
      </w:divBdr>
      <w:divsChild>
        <w:div w:id="1991903283">
          <w:marLeft w:val="0"/>
          <w:marRight w:val="0"/>
          <w:marTop w:val="0"/>
          <w:marBottom w:val="0"/>
          <w:divBdr>
            <w:top w:val="none" w:sz="0" w:space="0" w:color="auto"/>
            <w:left w:val="none" w:sz="0" w:space="0" w:color="auto"/>
            <w:bottom w:val="none" w:sz="0" w:space="0" w:color="auto"/>
            <w:right w:val="none" w:sz="0" w:space="0" w:color="auto"/>
          </w:divBdr>
          <w:divsChild>
            <w:div w:id="1049184504">
              <w:marLeft w:val="0"/>
              <w:marRight w:val="0"/>
              <w:marTop w:val="0"/>
              <w:marBottom w:val="0"/>
              <w:divBdr>
                <w:top w:val="none" w:sz="0" w:space="0" w:color="auto"/>
                <w:left w:val="none" w:sz="0" w:space="0" w:color="auto"/>
                <w:bottom w:val="none" w:sz="0" w:space="0" w:color="auto"/>
                <w:right w:val="none" w:sz="0" w:space="0" w:color="auto"/>
              </w:divBdr>
              <w:divsChild>
                <w:div w:id="16781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0106">
      <w:bodyDiv w:val="1"/>
      <w:marLeft w:val="0"/>
      <w:marRight w:val="0"/>
      <w:marTop w:val="0"/>
      <w:marBottom w:val="0"/>
      <w:divBdr>
        <w:top w:val="none" w:sz="0" w:space="0" w:color="auto"/>
        <w:left w:val="none" w:sz="0" w:space="0" w:color="auto"/>
        <w:bottom w:val="none" w:sz="0" w:space="0" w:color="auto"/>
        <w:right w:val="none" w:sz="0" w:space="0" w:color="auto"/>
      </w:divBdr>
    </w:div>
    <w:div w:id="455760122">
      <w:bodyDiv w:val="1"/>
      <w:marLeft w:val="0"/>
      <w:marRight w:val="0"/>
      <w:marTop w:val="0"/>
      <w:marBottom w:val="0"/>
      <w:divBdr>
        <w:top w:val="none" w:sz="0" w:space="0" w:color="auto"/>
        <w:left w:val="none" w:sz="0" w:space="0" w:color="auto"/>
        <w:bottom w:val="none" w:sz="0" w:space="0" w:color="auto"/>
        <w:right w:val="none" w:sz="0" w:space="0" w:color="auto"/>
      </w:divBdr>
    </w:div>
    <w:div w:id="627584369">
      <w:bodyDiv w:val="1"/>
      <w:marLeft w:val="0"/>
      <w:marRight w:val="0"/>
      <w:marTop w:val="0"/>
      <w:marBottom w:val="0"/>
      <w:divBdr>
        <w:top w:val="none" w:sz="0" w:space="0" w:color="auto"/>
        <w:left w:val="none" w:sz="0" w:space="0" w:color="auto"/>
        <w:bottom w:val="none" w:sz="0" w:space="0" w:color="auto"/>
        <w:right w:val="none" w:sz="0" w:space="0" w:color="auto"/>
      </w:divBdr>
    </w:div>
    <w:div w:id="898785265">
      <w:bodyDiv w:val="1"/>
      <w:marLeft w:val="0"/>
      <w:marRight w:val="0"/>
      <w:marTop w:val="0"/>
      <w:marBottom w:val="0"/>
      <w:divBdr>
        <w:top w:val="none" w:sz="0" w:space="0" w:color="auto"/>
        <w:left w:val="none" w:sz="0" w:space="0" w:color="auto"/>
        <w:bottom w:val="none" w:sz="0" w:space="0" w:color="auto"/>
        <w:right w:val="none" w:sz="0" w:space="0" w:color="auto"/>
      </w:divBdr>
    </w:div>
    <w:div w:id="984092548">
      <w:bodyDiv w:val="1"/>
      <w:marLeft w:val="0"/>
      <w:marRight w:val="0"/>
      <w:marTop w:val="0"/>
      <w:marBottom w:val="0"/>
      <w:divBdr>
        <w:top w:val="none" w:sz="0" w:space="0" w:color="auto"/>
        <w:left w:val="none" w:sz="0" w:space="0" w:color="auto"/>
        <w:bottom w:val="none" w:sz="0" w:space="0" w:color="auto"/>
        <w:right w:val="none" w:sz="0" w:space="0" w:color="auto"/>
      </w:divBdr>
      <w:divsChild>
        <w:div w:id="767390286">
          <w:marLeft w:val="0"/>
          <w:marRight w:val="0"/>
          <w:marTop w:val="0"/>
          <w:marBottom w:val="0"/>
          <w:divBdr>
            <w:top w:val="none" w:sz="0" w:space="0" w:color="auto"/>
            <w:left w:val="none" w:sz="0" w:space="0" w:color="auto"/>
            <w:bottom w:val="none" w:sz="0" w:space="0" w:color="auto"/>
            <w:right w:val="none" w:sz="0" w:space="0" w:color="auto"/>
          </w:divBdr>
          <w:divsChild>
            <w:div w:id="1684479680">
              <w:marLeft w:val="0"/>
              <w:marRight w:val="0"/>
              <w:marTop w:val="0"/>
              <w:marBottom w:val="0"/>
              <w:divBdr>
                <w:top w:val="none" w:sz="0" w:space="0" w:color="auto"/>
                <w:left w:val="none" w:sz="0" w:space="0" w:color="auto"/>
                <w:bottom w:val="none" w:sz="0" w:space="0" w:color="auto"/>
                <w:right w:val="none" w:sz="0" w:space="0" w:color="auto"/>
              </w:divBdr>
              <w:divsChild>
                <w:div w:id="155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2178">
      <w:bodyDiv w:val="1"/>
      <w:marLeft w:val="0"/>
      <w:marRight w:val="0"/>
      <w:marTop w:val="0"/>
      <w:marBottom w:val="0"/>
      <w:divBdr>
        <w:top w:val="none" w:sz="0" w:space="0" w:color="auto"/>
        <w:left w:val="none" w:sz="0" w:space="0" w:color="auto"/>
        <w:bottom w:val="none" w:sz="0" w:space="0" w:color="auto"/>
        <w:right w:val="none" w:sz="0" w:space="0" w:color="auto"/>
      </w:divBdr>
    </w:div>
    <w:div w:id="1336345845">
      <w:bodyDiv w:val="1"/>
      <w:marLeft w:val="0"/>
      <w:marRight w:val="0"/>
      <w:marTop w:val="0"/>
      <w:marBottom w:val="0"/>
      <w:divBdr>
        <w:top w:val="none" w:sz="0" w:space="0" w:color="auto"/>
        <w:left w:val="none" w:sz="0" w:space="0" w:color="auto"/>
        <w:bottom w:val="none" w:sz="0" w:space="0" w:color="auto"/>
        <w:right w:val="none" w:sz="0" w:space="0" w:color="auto"/>
      </w:divBdr>
    </w:div>
    <w:div w:id="1455948647">
      <w:bodyDiv w:val="1"/>
      <w:marLeft w:val="0"/>
      <w:marRight w:val="0"/>
      <w:marTop w:val="0"/>
      <w:marBottom w:val="0"/>
      <w:divBdr>
        <w:top w:val="none" w:sz="0" w:space="0" w:color="auto"/>
        <w:left w:val="none" w:sz="0" w:space="0" w:color="auto"/>
        <w:bottom w:val="none" w:sz="0" w:space="0" w:color="auto"/>
        <w:right w:val="none" w:sz="0" w:space="0" w:color="auto"/>
      </w:divBdr>
    </w:div>
    <w:div w:id="1912691009">
      <w:bodyDiv w:val="1"/>
      <w:marLeft w:val="0"/>
      <w:marRight w:val="0"/>
      <w:marTop w:val="0"/>
      <w:marBottom w:val="0"/>
      <w:divBdr>
        <w:top w:val="none" w:sz="0" w:space="0" w:color="auto"/>
        <w:left w:val="none" w:sz="0" w:space="0" w:color="auto"/>
        <w:bottom w:val="none" w:sz="0" w:space="0" w:color="auto"/>
        <w:right w:val="none" w:sz="0" w:space="0" w:color="auto"/>
      </w:divBdr>
      <w:divsChild>
        <w:div w:id="964502607">
          <w:marLeft w:val="0"/>
          <w:marRight w:val="0"/>
          <w:marTop w:val="0"/>
          <w:marBottom w:val="0"/>
          <w:divBdr>
            <w:top w:val="none" w:sz="0" w:space="0" w:color="auto"/>
            <w:left w:val="none" w:sz="0" w:space="0" w:color="auto"/>
            <w:bottom w:val="none" w:sz="0" w:space="0" w:color="auto"/>
            <w:right w:val="none" w:sz="0" w:space="0" w:color="auto"/>
          </w:divBdr>
          <w:divsChild>
            <w:div w:id="280041138">
              <w:marLeft w:val="0"/>
              <w:marRight w:val="0"/>
              <w:marTop w:val="0"/>
              <w:marBottom w:val="0"/>
              <w:divBdr>
                <w:top w:val="none" w:sz="0" w:space="0" w:color="auto"/>
                <w:left w:val="none" w:sz="0" w:space="0" w:color="auto"/>
                <w:bottom w:val="none" w:sz="0" w:space="0" w:color="auto"/>
                <w:right w:val="none" w:sz="0" w:space="0" w:color="auto"/>
              </w:divBdr>
              <w:divsChild>
                <w:div w:id="3767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ord.kommune.no/retningsliner-og-planar.428804.nn.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tord.kommune.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onavaage/OneDrive%20-%20Naustva&#778;gen%20Barnehage/Dokumenter/Ei%20felles%20plattform/Fellesplattform%202022%20-%202023/A&#778;rsplan%202022202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86702-C3BD-4AB7-B619-61050FF0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Årsplan 20222023.dotx</Template>
  <TotalTime>1434</TotalTime>
  <Pages>19</Pages>
  <Words>3714</Words>
  <Characters>19685</Characters>
  <Application>Microsoft Office Word</Application>
  <DocSecurity>0</DocSecurity>
  <Lines>164</Lines>
  <Paragraphs>46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23353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Mona Vaage</cp:lastModifiedBy>
  <cp:revision>168</cp:revision>
  <cp:lastPrinted>2023-01-04T09:41:00Z</cp:lastPrinted>
  <dcterms:created xsi:type="dcterms:W3CDTF">2022-08-08T11:30:00Z</dcterms:created>
  <dcterms:modified xsi:type="dcterms:W3CDTF">2023-01-09T08:58:00Z</dcterms:modified>
</cp:coreProperties>
</file>